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18807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249"/>
        <w:gridCol w:w="2911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 w:rsidP="0051526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1526A">
        <w:trPr>
          <w:gridBefore w:val="1"/>
          <w:gridAfter w:val="3"/>
          <w:wBefore w:w="73" w:type="pct"/>
          <w:wAfter w:w="2372" w:type="pct"/>
        </w:trPr>
        <w:tc>
          <w:tcPr>
            <w:tcW w:w="2555" w:type="pct"/>
            <w:gridSpan w:val="3"/>
          </w:tcPr>
          <w:p w:rsidR="00357541" w:rsidRDefault="00624BBF" w:rsidP="006C483D">
            <w:pPr>
              <w:jc w:val="both"/>
            </w:pPr>
            <w:r>
              <w:t>О проекте закона Приморского края "О внесении изменени</w:t>
            </w:r>
            <w:r w:rsidR="006C483D">
              <w:t>я</w:t>
            </w:r>
            <w:r>
              <w:t xml:space="preserve"> в </w:t>
            </w:r>
            <w:r w:rsidR="006C483D">
              <w:t xml:space="preserve">статью 7 </w:t>
            </w:r>
            <w:r>
              <w:t>Закон</w:t>
            </w:r>
            <w:r w:rsidR="006C483D">
              <w:t>а</w:t>
            </w:r>
            <w:r>
              <w:t xml:space="preserve"> Приморского края </w:t>
            </w:r>
            <w:r w:rsidR="0051526A">
              <w:t>"Об участии Приморского края в проектах государственно-частного партнерства</w:t>
            </w:r>
            <w:r w:rsidR="00345DD9" w:rsidRPr="00345DD9">
              <w:t xml:space="preserve">" </w:t>
            </w:r>
            <w:r>
              <w:t>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proofErr w:type="gramStart"/>
      <w:r>
        <w:t xml:space="preserve">Рассмотрев и обсудив проект закона Приморского края </w:t>
      </w:r>
      <w:r w:rsidR="006C483D">
        <w:t>"О внесении изменения в статью 7 Закона Приморского края "Об участии Приморского края в проектах государственно-частного партнерства</w:t>
      </w:r>
      <w:r w:rsidR="006C483D" w:rsidRPr="00345DD9">
        <w:t>"</w:t>
      </w:r>
      <w:r>
        <w:t xml:space="preserve">, подготовленный комитетом с целью </w:t>
      </w:r>
      <w:r w:rsidR="0051526A">
        <w:t>приведения</w:t>
      </w:r>
      <w:r w:rsidR="006D1F90">
        <w:t xml:space="preserve">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</w:t>
      </w:r>
      <w:r w:rsidR="006C483D">
        <w:rPr>
          <w:szCs w:val="28"/>
        </w:rPr>
        <w:br/>
      </w:r>
      <w:r w:rsidR="0051526A">
        <w:rPr>
          <w:szCs w:val="28"/>
        </w:rPr>
        <w:t>4</w:t>
      </w:r>
      <w:r w:rsidR="00BB0E8B" w:rsidRPr="00BB0E8B">
        <w:rPr>
          <w:szCs w:val="28"/>
        </w:rPr>
        <w:t xml:space="preserve"> </w:t>
      </w:r>
      <w:r w:rsidR="0051526A">
        <w:rPr>
          <w:szCs w:val="28"/>
        </w:rPr>
        <w:t>февраля</w:t>
      </w:r>
      <w:r w:rsidR="00BB0E8B" w:rsidRPr="00BB0E8B">
        <w:rPr>
          <w:szCs w:val="28"/>
        </w:rPr>
        <w:t xml:space="preserve"> 20</w:t>
      </w:r>
      <w:r w:rsidR="0051526A">
        <w:rPr>
          <w:szCs w:val="28"/>
        </w:rPr>
        <w:t>15</w:t>
      </w:r>
      <w:r w:rsidR="00BB0E8B" w:rsidRPr="00BB0E8B">
        <w:rPr>
          <w:szCs w:val="28"/>
        </w:rPr>
        <w:t xml:space="preserve"> года № </w:t>
      </w:r>
      <w:r w:rsidR="0051526A">
        <w:rPr>
          <w:szCs w:val="28"/>
        </w:rPr>
        <w:t>548</w:t>
      </w:r>
      <w:r w:rsidR="00BB0E8B" w:rsidRPr="00BB0E8B">
        <w:rPr>
          <w:szCs w:val="28"/>
        </w:rPr>
        <w:t xml:space="preserve">-КЗ </w:t>
      </w:r>
      <w:r w:rsidR="0051526A">
        <w:t>"Об участии Приморского края в проектах государственно-частного партнерства</w:t>
      </w:r>
      <w:r w:rsidR="0051526A" w:rsidRPr="00345DD9">
        <w:t>"</w:t>
      </w:r>
      <w:r w:rsidR="0051526A">
        <w:rPr>
          <w:szCs w:val="28"/>
        </w:rPr>
        <w:t xml:space="preserve"> в соответствие с федеральным законодательством</w:t>
      </w:r>
      <w:r>
        <w:t>, комитет</w:t>
      </w:r>
      <w:proofErr w:type="gramEnd"/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Внести проект закона Приморского края </w:t>
      </w:r>
      <w:r w:rsidR="006C483D">
        <w:t>"О внесении изменения в статью 7 Закона Приморского края "Об участии Приморского края в проектах государственно-частного партнерства</w:t>
      </w:r>
      <w:r w:rsidR="006C483D" w:rsidRPr="00345DD9">
        <w:t>"</w:t>
      </w:r>
      <w:bookmarkStart w:id="0" w:name="_GoBack"/>
      <w:bookmarkEnd w:id="0"/>
      <w:r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  <w:t>С.А.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 w:rsidP="009728C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34080F"/>
    <w:rsid w:val="00345DD9"/>
    <w:rsid w:val="00357541"/>
    <w:rsid w:val="00383131"/>
    <w:rsid w:val="003B4C86"/>
    <w:rsid w:val="003D4A28"/>
    <w:rsid w:val="003F2358"/>
    <w:rsid w:val="00461E2B"/>
    <w:rsid w:val="0051526A"/>
    <w:rsid w:val="00624BBF"/>
    <w:rsid w:val="00692D49"/>
    <w:rsid w:val="006C483D"/>
    <w:rsid w:val="006D0B3A"/>
    <w:rsid w:val="006D1F90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728C8"/>
    <w:rsid w:val="0099314B"/>
    <w:rsid w:val="009E5CD9"/>
    <w:rsid w:val="009F0165"/>
    <w:rsid w:val="009F626B"/>
    <w:rsid w:val="00B668A9"/>
    <w:rsid w:val="00B731A6"/>
    <w:rsid w:val="00B803DE"/>
    <w:rsid w:val="00B97C87"/>
    <w:rsid w:val="00BB0E8B"/>
    <w:rsid w:val="00BE16C2"/>
    <w:rsid w:val="00C045E4"/>
    <w:rsid w:val="00C74FDE"/>
    <w:rsid w:val="00C9335B"/>
    <w:rsid w:val="00C958B6"/>
    <w:rsid w:val="00D17A7A"/>
    <w:rsid w:val="00E326C2"/>
    <w:rsid w:val="00E77161"/>
    <w:rsid w:val="00E85955"/>
    <w:rsid w:val="00ED2A6C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728C8"/>
    <w:rPr>
      <w:sz w:val="28"/>
    </w:rPr>
  </w:style>
  <w:style w:type="paragraph" w:styleId="a6">
    <w:name w:val="Balloon Text"/>
    <w:basedOn w:val="a"/>
    <w:link w:val="a7"/>
    <w:rsid w:val="00972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Завалишина</cp:lastModifiedBy>
  <cp:revision>7</cp:revision>
  <cp:lastPrinted>2019-02-04T05:46:00Z</cp:lastPrinted>
  <dcterms:created xsi:type="dcterms:W3CDTF">2019-01-24T03:53:00Z</dcterms:created>
  <dcterms:modified xsi:type="dcterms:W3CDTF">2019-03-27T00:34:00Z</dcterms:modified>
</cp:coreProperties>
</file>