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397553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552135" w:rsidP="00552135">
            <w:pPr>
              <w:ind w:left="-105"/>
              <w:jc w:val="both"/>
            </w:pPr>
            <w:r>
              <w:t>О проекте постановления Законодательного Собрания Приморского края "О назначении на должность Уполномоченного по правам человека в Приморском крае"</w:t>
            </w:r>
          </w:p>
        </w:tc>
      </w:tr>
    </w:tbl>
    <w:p w:rsidR="00552135" w:rsidRDefault="00552135" w:rsidP="00663C9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30C5E" w:rsidRPr="003500A2" w:rsidRDefault="00B30C5E" w:rsidP="00B30C5E">
      <w:pPr>
        <w:tabs>
          <w:tab w:val="left" w:pos="709"/>
        </w:tabs>
        <w:ind w:firstLine="709"/>
        <w:jc w:val="both"/>
        <w:rPr>
          <w:szCs w:val="28"/>
        </w:rPr>
      </w:pPr>
      <w:r>
        <w:t xml:space="preserve">Рассмотрев и обсудив предложение Губернатора Приморского края </w:t>
      </w:r>
      <w:r>
        <w:br/>
        <w:t xml:space="preserve">о назначении на должность Уполномоченного по правам человека </w:t>
      </w:r>
      <w:r>
        <w:br/>
        <w:t xml:space="preserve">в Приморском крае Мельникова Ю.Б., проект постановления Законодательного Собрания Приморского края "О назначении на должность Уполномоченного по правам человека в Приморском крае", заслушав </w:t>
      </w:r>
      <w:r>
        <w:br/>
        <w:t xml:space="preserve">по данному вопросу Волошко А.А., вице-губернатора Приморского края, </w:t>
      </w:r>
      <w:r>
        <w:br/>
        <w:t>а также кандидата на указанную должность Мельникова Ю.Б.,</w:t>
      </w:r>
      <w:r>
        <w:rPr>
          <w:szCs w:val="28"/>
        </w:rPr>
        <w:t xml:space="preserve"> </w:t>
      </w:r>
      <w:r w:rsidRPr="003500A2">
        <w:rPr>
          <w:szCs w:val="28"/>
        </w:rPr>
        <w:t>комитет</w:t>
      </w:r>
    </w:p>
    <w:p w:rsidR="00F65753" w:rsidRDefault="00F65753" w:rsidP="0036143A">
      <w:pPr>
        <w:ind w:firstLine="709"/>
        <w:jc w:val="both"/>
      </w:pPr>
      <w:bookmarkStart w:id="0" w:name="_GoBack"/>
      <w:bookmarkEnd w:id="0"/>
    </w:p>
    <w:p w:rsidR="00F65753" w:rsidRPr="004601FD" w:rsidRDefault="00F65753" w:rsidP="0036143A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36143A">
      <w:pPr>
        <w:jc w:val="both"/>
        <w:rPr>
          <w:szCs w:val="28"/>
        </w:rPr>
      </w:pPr>
    </w:p>
    <w:p w:rsidR="0036143A" w:rsidRPr="0036143A" w:rsidRDefault="00BC7656" w:rsidP="0036143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="0036143A" w:rsidRPr="0036143A">
        <w:rPr>
          <w:szCs w:val="28"/>
        </w:rPr>
        <w:t>Рассмотреть на очередном заседании Законодательного Собрания проект постановления Законодательного Собрания Приморского края                      "О назначении на должность Уполномоченного по правам человека                           в Приморском крае".</w:t>
      </w:r>
    </w:p>
    <w:p w:rsidR="0036143A" w:rsidRPr="0036143A" w:rsidRDefault="0036143A" w:rsidP="0036143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6143A" w:rsidRPr="0036143A" w:rsidRDefault="00BC7656" w:rsidP="0036143A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6143A" w:rsidRPr="0036143A">
        <w:rPr>
          <w:sz w:val="28"/>
          <w:szCs w:val="28"/>
        </w:rPr>
        <w:t>.Рекомендовать Законодательному Собранию принять указанный проект постановления.</w:t>
      </w:r>
    </w:p>
    <w:p w:rsidR="0036143A" w:rsidRPr="0036143A" w:rsidRDefault="0036143A" w:rsidP="0036143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6143A" w:rsidRPr="0036143A" w:rsidRDefault="0036143A" w:rsidP="0036143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6143A">
        <w:rPr>
          <w:szCs w:val="28"/>
        </w:rPr>
        <w:tab/>
      </w:r>
      <w:r w:rsidR="00BC7656">
        <w:rPr>
          <w:szCs w:val="28"/>
        </w:rPr>
        <w:t>3</w:t>
      </w:r>
      <w:r w:rsidRPr="0036143A">
        <w:rPr>
          <w:szCs w:val="28"/>
        </w:rPr>
        <w:t>.Поручить Чемерису И.С., председателю комитета Законодательного Собрания по социальной политике и защите прав граждан, выступить на заседании Законодательного Собрания с докладом по данному вопросу.</w:t>
      </w:r>
    </w:p>
    <w:p w:rsidR="0036143A" w:rsidRPr="0036143A" w:rsidRDefault="0036143A" w:rsidP="0036143A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36143A" w:rsidRPr="0036143A" w:rsidRDefault="0036143A" w:rsidP="0036143A">
      <w:pPr>
        <w:jc w:val="both"/>
        <w:rPr>
          <w:szCs w:val="28"/>
        </w:rPr>
      </w:pPr>
      <w:r w:rsidRPr="0036143A">
        <w:rPr>
          <w:szCs w:val="28"/>
        </w:rPr>
        <w:tab/>
      </w:r>
      <w:r w:rsidR="00BC7656">
        <w:rPr>
          <w:szCs w:val="28"/>
        </w:rPr>
        <w:t>4</w:t>
      </w:r>
      <w:r w:rsidRPr="0036143A">
        <w:rPr>
          <w:szCs w:val="28"/>
        </w:rPr>
        <w:t xml:space="preserve">.Определить время, необходимое для рассмотрения Законодательным Собранием данного вопроса, - </w:t>
      </w:r>
      <w:r w:rsidR="0005261A">
        <w:rPr>
          <w:szCs w:val="28"/>
        </w:rPr>
        <w:t>2</w:t>
      </w:r>
      <w:r w:rsidRPr="0036143A">
        <w:rPr>
          <w:szCs w:val="28"/>
        </w:rPr>
        <w:t>0 минут, в том числе для доклада - 5 минут</w:t>
      </w:r>
      <w:r w:rsidR="003D04FA">
        <w:rPr>
          <w:szCs w:val="28"/>
        </w:rPr>
        <w:t>, для содоклада – 3 минуты</w:t>
      </w:r>
      <w:r>
        <w:rPr>
          <w:szCs w:val="28"/>
        </w:rPr>
        <w:t>.</w:t>
      </w:r>
      <w:r w:rsidRPr="0036143A">
        <w:rPr>
          <w:szCs w:val="28"/>
        </w:rPr>
        <w:t xml:space="preserve"> </w:t>
      </w:r>
    </w:p>
    <w:p w:rsidR="00A4073F" w:rsidRPr="0036143A" w:rsidRDefault="00A4073F" w:rsidP="0036143A">
      <w:pPr>
        <w:jc w:val="both"/>
        <w:rPr>
          <w:szCs w:val="28"/>
        </w:rPr>
      </w:pPr>
    </w:p>
    <w:p w:rsidR="00F65753" w:rsidRDefault="00F65753" w:rsidP="0036143A">
      <w:pPr>
        <w:pStyle w:val="30"/>
        <w:spacing w:after="0"/>
        <w:rPr>
          <w:sz w:val="28"/>
          <w:szCs w:val="28"/>
        </w:rPr>
      </w:pPr>
    </w:p>
    <w:p w:rsidR="00F65753" w:rsidRDefault="00F65753" w:rsidP="0036143A">
      <w:pPr>
        <w:pStyle w:val="30"/>
        <w:spacing w:after="0"/>
        <w:rPr>
          <w:sz w:val="28"/>
          <w:szCs w:val="28"/>
        </w:rPr>
      </w:pPr>
    </w:p>
    <w:p w:rsidR="00C9335B" w:rsidRDefault="00F65753" w:rsidP="0036143A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357541" w:rsidRDefault="00357541" w:rsidP="0036143A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8DC" w:rsidRDefault="00AA78DC">
      <w:r>
        <w:separator/>
      </w:r>
    </w:p>
  </w:endnote>
  <w:endnote w:type="continuationSeparator" w:id="0">
    <w:p w:rsidR="00AA78DC" w:rsidRDefault="00AA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8DC" w:rsidRDefault="00AA78DC">
      <w:r>
        <w:separator/>
      </w:r>
    </w:p>
  </w:footnote>
  <w:footnote w:type="continuationSeparator" w:id="0">
    <w:p w:rsidR="00AA78DC" w:rsidRDefault="00AA7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4FA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61A"/>
    <w:rsid w:val="00053C61"/>
    <w:rsid w:val="00080DED"/>
    <w:rsid w:val="000C44CF"/>
    <w:rsid w:val="000D6810"/>
    <w:rsid w:val="00160F97"/>
    <w:rsid w:val="001B3A35"/>
    <w:rsid w:val="001C5162"/>
    <w:rsid w:val="0020003C"/>
    <w:rsid w:val="0027241B"/>
    <w:rsid w:val="00294BC1"/>
    <w:rsid w:val="002D18AD"/>
    <w:rsid w:val="00325487"/>
    <w:rsid w:val="00357541"/>
    <w:rsid w:val="0036143A"/>
    <w:rsid w:val="003625E7"/>
    <w:rsid w:val="00383131"/>
    <w:rsid w:val="003B4C86"/>
    <w:rsid w:val="003D04FA"/>
    <w:rsid w:val="003D4A28"/>
    <w:rsid w:val="003F2358"/>
    <w:rsid w:val="004060BD"/>
    <w:rsid w:val="00461D8F"/>
    <w:rsid w:val="00461E2B"/>
    <w:rsid w:val="00552135"/>
    <w:rsid w:val="005678D5"/>
    <w:rsid w:val="00581AF0"/>
    <w:rsid w:val="00617786"/>
    <w:rsid w:val="00663C9D"/>
    <w:rsid w:val="00692D49"/>
    <w:rsid w:val="006C0009"/>
    <w:rsid w:val="00700FF0"/>
    <w:rsid w:val="007128C1"/>
    <w:rsid w:val="007258FB"/>
    <w:rsid w:val="00751091"/>
    <w:rsid w:val="0077731F"/>
    <w:rsid w:val="007F0598"/>
    <w:rsid w:val="00811301"/>
    <w:rsid w:val="008602F8"/>
    <w:rsid w:val="0087792E"/>
    <w:rsid w:val="009128DB"/>
    <w:rsid w:val="0099314B"/>
    <w:rsid w:val="009E5CD9"/>
    <w:rsid w:val="009F0165"/>
    <w:rsid w:val="009F626B"/>
    <w:rsid w:val="00A4073F"/>
    <w:rsid w:val="00A4493F"/>
    <w:rsid w:val="00A97609"/>
    <w:rsid w:val="00AA78DC"/>
    <w:rsid w:val="00B30C5E"/>
    <w:rsid w:val="00B668A9"/>
    <w:rsid w:val="00B803DE"/>
    <w:rsid w:val="00BA45CC"/>
    <w:rsid w:val="00BC7656"/>
    <w:rsid w:val="00BE16C2"/>
    <w:rsid w:val="00BF5D5D"/>
    <w:rsid w:val="00C1198C"/>
    <w:rsid w:val="00C9335B"/>
    <w:rsid w:val="00C958B6"/>
    <w:rsid w:val="00CC508D"/>
    <w:rsid w:val="00CF0118"/>
    <w:rsid w:val="00D17A7A"/>
    <w:rsid w:val="00D50146"/>
    <w:rsid w:val="00D70373"/>
    <w:rsid w:val="00E326C2"/>
    <w:rsid w:val="00E51D27"/>
    <w:rsid w:val="00E61C3B"/>
    <w:rsid w:val="00E64759"/>
    <w:rsid w:val="00E65401"/>
    <w:rsid w:val="00E77161"/>
    <w:rsid w:val="00E85955"/>
    <w:rsid w:val="00EC772D"/>
    <w:rsid w:val="00EF4076"/>
    <w:rsid w:val="00F01DD8"/>
    <w:rsid w:val="00F34152"/>
    <w:rsid w:val="00F65753"/>
    <w:rsid w:val="00F9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8</cp:revision>
  <cp:lastPrinted>2019-03-12T23:44:00Z</cp:lastPrinted>
  <dcterms:created xsi:type="dcterms:W3CDTF">2019-01-29T00:26:00Z</dcterms:created>
  <dcterms:modified xsi:type="dcterms:W3CDTF">2019-03-12T23:46:00Z</dcterms:modified>
</cp:coreProperties>
</file>