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3808229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6B5D52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B44ED9">
              <w:rPr>
                <w:szCs w:val="28"/>
              </w:rPr>
              <w:t xml:space="preserve">статью 8 </w:t>
            </w:r>
            <w:r w:rsidR="005678D5">
              <w:rPr>
                <w:szCs w:val="28"/>
              </w:rPr>
              <w:t>Закон</w:t>
            </w:r>
            <w:r w:rsidR="00B44ED9">
              <w:rPr>
                <w:szCs w:val="28"/>
              </w:rPr>
              <w:t>а</w:t>
            </w:r>
            <w:r w:rsidR="005678D5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>"</w:t>
            </w:r>
            <w:r w:rsidR="005678D5">
              <w:rPr>
                <w:szCs w:val="28"/>
              </w:rPr>
              <w:t xml:space="preserve">Об </w:t>
            </w:r>
            <w:r w:rsidR="00B44ED9">
              <w:rPr>
                <w:szCs w:val="28"/>
              </w:rPr>
              <w:t>образовании в Приморском крае</w:t>
            </w:r>
            <w:r w:rsidR="005678D5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/>
        </w:tc>
      </w:tr>
    </w:tbl>
    <w:p w:rsidR="00B44ED9" w:rsidRPr="003500A2" w:rsidRDefault="00B44ED9" w:rsidP="00B44E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>Рассмотрев и обсудив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 xml:space="preserve">в статью 8 Закона Приморского края "Об образовании </w:t>
      </w:r>
      <w:r>
        <w:rPr>
          <w:szCs w:val="28"/>
        </w:rPr>
        <w:br/>
        <w:t>в Приморском крае</w:t>
      </w:r>
      <w:r w:rsidRPr="00303027">
        <w:rPr>
          <w:szCs w:val="28"/>
        </w:rPr>
        <w:t xml:space="preserve">", </w:t>
      </w:r>
      <w:r>
        <w:rPr>
          <w:szCs w:val="28"/>
        </w:rPr>
        <w:t xml:space="preserve">подготовленный комитетом в соответствии </w:t>
      </w:r>
      <w:r>
        <w:rPr>
          <w:szCs w:val="28"/>
        </w:rPr>
        <w:br/>
        <w:t xml:space="preserve">с Федеральным законом </w:t>
      </w:r>
      <w:r w:rsidRPr="000F1BC3">
        <w:rPr>
          <w:szCs w:val="28"/>
        </w:rPr>
        <w:t xml:space="preserve">от 6 марта 2019 года № 17-ФЗ </w:t>
      </w:r>
      <w:r w:rsidRPr="000F1BC3">
        <w:rPr>
          <w:szCs w:val="28"/>
        </w:rPr>
        <w:br/>
        <w:t>"О внесении изменений в Федеральный закон "Об образовании в Российской Федерации"</w:t>
      </w:r>
      <w:r>
        <w:rPr>
          <w:szCs w:val="28"/>
        </w:rPr>
        <w:t>, которым</w:t>
      </w:r>
      <w:r w:rsidRPr="000F1BC3">
        <w:rPr>
          <w:szCs w:val="28"/>
        </w:rPr>
        <w:t xml:space="preserve"> уточняются полномочия органов государственной власти субъектов Российской Федерации в сфере образования</w:t>
      </w:r>
      <w:r>
        <w:rPr>
          <w:szCs w:val="28"/>
        </w:rPr>
        <w:t xml:space="preserve"> </w:t>
      </w:r>
      <w:r w:rsidRPr="00A92007">
        <w:rPr>
          <w:szCs w:val="28"/>
        </w:rPr>
        <w:t>по созданию условий для проведения независимой оценки качества образовательной деятельности</w:t>
      </w:r>
      <w:r>
        <w:rPr>
          <w:szCs w:val="28"/>
        </w:rPr>
        <w:t xml:space="preserve"> организаций, осуществляющих образовательную деятельность, </w:t>
      </w:r>
      <w:r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3625E7" w:rsidRDefault="003625E7" w:rsidP="003625E7">
      <w:pPr>
        <w:ind w:firstLine="709"/>
        <w:jc w:val="both"/>
        <w:rPr>
          <w:szCs w:val="28"/>
        </w:rPr>
      </w:pPr>
      <w:r w:rsidRPr="00090E4E">
        <w:rPr>
          <w:szCs w:val="28"/>
        </w:rPr>
        <w:t>1.Рассмотреть проект закона Приморского края "</w:t>
      </w:r>
      <w:r w:rsidR="00B44ED9" w:rsidRPr="002D7B55">
        <w:rPr>
          <w:szCs w:val="28"/>
        </w:rPr>
        <w:t>О внесении изменени</w:t>
      </w:r>
      <w:r w:rsidR="00B44ED9">
        <w:rPr>
          <w:szCs w:val="28"/>
        </w:rPr>
        <w:t>й</w:t>
      </w:r>
      <w:r w:rsidR="00B44ED9" w:rsidRPr="002D7B55">
        <w:rPr>
          <w:szCs w:val="28"/>
        </w:rPr>
        <w:t xml:space="preserve"> </w:t>
      </w:r>
      <w:r w:rsidR="00B44ED9">
        <w:rPr>
          <w:szCs w:val="28"/>
        </w:rPr>
        <w:t>в статью 8 Закона Приморского края "Об образовании в Приморском крае</w:t>
      </w:r>
      <w:r w:rsidR="00B44ED9" w:rsidRPr="00303027">
        <w:rPr>
          <w:szCs w:val="28"/>
        </w:rPr>
        <w:t>"</w:t>
      </w:r>
      <w:r w:rsidRPr="00090E4E">
        <w:rPr>
          <w:szCs w:val="28"/>
        </w:rPr>
        <w:t xml:space="preserve">, </w:t>
      </w:r>
      <w:r w:rsidR="00B44ED9">
        <w:rPr>
          <w:szCs w:val="28"/>
        </w:rPr>
        <w:br/>
      </w:r>
      <w:r w:rsidRPr="00090E4E">
        <w:rPr>
          <w:szCs w:val="28"/>
        </w:rPr>
        <w:t xml:space="preserve">в первом чтении на очередном заседании Законодательного Собрания. </w:t>
      </w:r>
    </w:p>
    <w:p w:rsidR="00444969" w:rsidRDefault="00444969" w:rsidP="003625E7">
      <w:pPr>
        <w:ind w:firstLine="709"/>
        <w:jc w:val="both"/>
        <w:rPr>
          <w:szCs w:val="28"/>
        </w:rPr>
      </w:pPr>
    </w:p>
    <w:p w:rsidR="003625E7" w:rsidRPr="00090E4E" w:rsidRDefault="003625E7" w:rsidP="003625E7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3625E7" w:rsidRPr="00090E4E" w:rsidRDefault="003625E7" w:rsidP="003625E7">
      <w:pPr>
        <w:ind w:firstLine="709"/>
        <w:jc w:val="both"/>
        <w:rPr>
          <w:szCs w:val="28"/>
        </w:rPr>
      </w:pPr>
    </w:p>
    <w:p w:rsidR="003625E7" w:rsidRPr="00090E4E" w:rsidRDefault="003625E7" w:rsidP="003625E7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proofErr w:type="spellStart"/>
      <w:r w:rsidRPr="00090E4E">
        <w:rPr>
          <w:szCs w:val="28"/>
        </w:rPr>
        <w:t>Чемерису</w:t>
      </w:r>
      <w:proofErr w:type="spellEnd"/>
      <w:r w:rsidRPr="00090E4E">
        <w:rPr>
          <w:szCs w:val="28"/>
        </w:rP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</w:p>
    <w:p w:rsidR="003625E7" w:rsidRDefault="003625E7" w:rsidP="003625E7">
      <w:pPr>
        <w:ind w:firstLine="709"/>
        <w:jc w:val="both"/>
        <w:rPr>
          <w:szCs w:val="28"/>
        </w:rPr>
      </w:pPr>
    </w:p>
    <w:p w:rsidR="003625E7" w:rsidRPr="00090E4E" w:rsidRDefault="003625E7" w:rsidP="003625E7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10</w:t>
      </w:r>
      <w:r w:rsidRPr="00090E4E">
        <w:rPr>
          <w:szCs w:val="28"/>
        </w:rPr>
        <w:t xml:space="preserve"> минут, в том числе время для доклада - 3 минуты.</w:t>
      </w:r>
    </w:p>
    <w:p w:rsidR="003625E7" w:rsidRDefault="003625E7" w:rsidP="003625E7">
      <w:pPr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357541" w:rsidRDefault="00F65753" w:rsidP="007D2489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bookmarkStart w:id="0" w:name="_GoBack"/>
      <w:bookmarkEnd w:id="0"/>
      <w:proofErr w:type="spellEnd"/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60D" w:rsidRDefault="00E9760D">
      <w:r>
        <w:separator/>
      </w:r>
    </w:p>
  </w:endnote>
  <w:endnote w:type="continuationSeparator" w:id="0">
    <w:p w:rsidR="00E9760D" w:rsidRDefault="00E97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60D" w:rsidRDefault="00E9760D">
      <w:r>
        <w:separator/>
      </w:r>
    </w:p>
  </w:footnote>
  <w:footnote w:type="continuationSeparator" w:id="0">
    <w:p w:rsidR="00E9760D" w:rsidRDefault="00E97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489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D6810"/>
    <w:rsid w:val="00160F97"/>
    <w:rsid w:val="001B3A35"/>
    <w:rsid w:val="001C5162"/>
    <w:rsid w:val="0020003C"/>
    <w:rsid w:val="0027241B"/>
    <w:rsid w:val="002943ED"/>
    <w:rsid w:val="002D18AD"/>
    <w:rsid w:val="00357541"/>
    <w:rsid w:val="003625E7"/>
    <w:rsid w:val="00383131"/>
    <w:rsid w:val="003B4C86"/>
    <w:rsid w:val="003C32A0"/>
    <w:rsid w:val="003D4A28"/>
    <w:rsid w:val="003F2358"/>
    <w:rsid w:val="004060BD"/>
    <w:rsid w:val="00444969"/>
    <w:rsid w:val="00461E2B"/>
    <w:rsid w:val="005678D5"/>
    <w:rsid w:val="005A0603"/>
    <w:rsid w:val="00692D49"/>
    <w:rsid w:val="006B5D52"/>
    <w:rsid w:val="00700FF0"/>
    <w:rsid w:val="007128C1"/>
    <w:rsid w:val="007258FB"/>
    <w:rsid w:val="00751091"/>
    <w:rsid w:val="0076749D"/>
    <w:rsid w:val="0077731F"/>
    <w:rsid w:val="007775C6"/>
    <w:rsid w:val="007D2489"/>
    <w:rsid w:val="007F0598"/>
    <w:rsid w:val="008602F8"/>
    <w:rsid w:val="0087792E"/>
    <w:rsid w:val="00984DF5"/>
    <w:rsid w:val="0099314B"/>
    <w:rsid w:val="009C722E"/>
    <w:rsid w:val="009E5CD9"/>
    <w:rsid w:val="009F0165"/>
    <w:rsid w:val="009F626B"/>
    <w:rsid w:val="00A4493F"/>
    <w:rsid w:val="00A45A32"/>
    <w:rsid w:val="00A97609"/>
    <w:rsid w:val="00B44ED9"/>
    <w:rsid w:val="00B668A9"/>
    <w:rsid w:val="00B803DE"/>
    <w:rsid w:val="00BE16C2"/>
    <w:rsid w:val="00C9335B"/>
    <w:rsid w:val="00C958B6"/>
    <w:rsid w:val="00D13319"/>
    <w:rsid w:val="00D17A7A"/>
    <w:rsid w:val="00D5451C"/>
    <w:rsid w:val="00E326C2"/>
    <w:rsid w:val="00E77161"/>
    <w:rsid w:val="00E85955"/>
    <w:rsid w:val="00E9760D"/>
    <w:rsid w:val="00F01DD8"/>
    <w:rsid w:val="00F34152"/>
    <w:rsid w:val="00F65753"/>
    <w:rsid w:val="00FD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14</cp:revision>
  <cp:lastPrinted>2019-03-11T01:17:00Z</cp:lastPrinted>
  <dcterms:created xsi:type="dcterms:W3CDTF">2019-01-10T02:44:00Z</dcterms:created>
  <dcterms:modified xsi:type="dcterms:W3CDTF">2019-03-11T01:17:00Z</dcterms:modified>
</cp:coreProperties>
</file>