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3217457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C9203C" w:rsidP="00C9203C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</w:t>
            </w:r>
            <w:r w:rsidR="00B07526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9A2A07">
              <w:rPr>
                <w:sz w:val="24"/>
                <w:szCs w:val="24"/>
              </w:rPr>
              <w:t>424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C575A1" w:rsidP="00C575A1">
            <w:pPr>
              <w:jc w:val="both"/>
            </w:pPr>
            <w:r>
              <w:t>О проектах</w:t>
            </w:r>
            <w:r w:rsidR="0026074E">
              <w:t xml:space="preserve"> закон</w:t>
            </w:r>
            <w:r>
              <w:t>ов</w:t>
            </w:r>
            <w:r w:rsidR="0026074E">
              <w:t xml:space="preserve"> Приморского края "О внесении изменений в </w:t>
            </w:r>
            <w:r w:rsidR="00883DE7">
              <w:t>Закон</w:t>
            </w:r>
            <w:r w:rsidR="0026074E">
              <w:t xml:space="preserve"> Приморского края </w:t>
            </w:r>
            <w:r w:rsidR="00B07526" w:rsidRPr="00B07526">
      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  <w:r w:rsidR="000413C2">
              <w:t xml:space="preserve"> </w:t>
            </w:r>
            <w:r w:rsidR="0026074E">
              <w:t xml:space="preserve"> (</w:t>
            </w:r>
            <w:r>
              <w:t>объединение законопроектов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и обсудив </w:t>
      </w:r>
      <w:r w:rsidR="00C575A1">
        <w:t xml:space="preserve">два </w:t>
      </w:r>
      <w:r>
        <w:t>проект</w:t>
      </w:r>
      <w:r w:rsidR="00C575A1">
        <w:t>а</w:t>
      </w:r>
      <w:r>
        <w:t xml:space="preserve"> закона Приморского края "О внесении изменений в Закон Приморского края </w:t>
      </w:r>
      <w:r w:rsidR="000413C2" w:rsidRPr="000413C2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</w:t>
      </w:r>
      <w:r w:rsidR="00DC3D6B">
        <w:t xml:space="preserve">(первый внесен Думой Уссурийского городского округа и </w:t>
      </w:r>
      <w:r w:rsidR="003D4101">
        <w:t xml:space="preserve">принят </w:t>
      </w:r>
      <w:r w:rsidR="00DC3D6B">
        <w:t xml:space="preserve">на заседании </w:t>
      </w:r>
      <w:r w:rsidR="00C9203C">
        <w:t>Законодательного Собрания 27 февраля 2019 года в пер</w:t>
      </w:r>
      <w:r w:rsidR="00EB168B">
        <w:t>во</w:t>
      </w:r>
      <w:r w:rsidR="00C9203C">
        <w:t xml:space="preserve">м чтении, постановление № </w:t>
      </w:r>
      <w:r w:rsidR="00EB168B">
        <w:t>1313,</w:t>
      </w:r>
      <w:r w:rsidR="00FE64E0">
        <w:t xml:space="preserve"> второй внесен</w:t>
      </w:r>
      <w:r>
        <w:t xml:space="preserve"> комитетом Законодательного</w:t>
      </w:r>
      <w:proofErr w:type="gramEnd"/>
      <w:r>
        <w:t xml:space="preserve"> </w:t>
      </w:r>
      <w:proofErr w:type="gramStart"/>
      <w:r>
        <w:t>Собрания по экономической политике и собственности</w:t>
      </w:r>
      <w:r w:rsidR="006C67BB">
        <w:t xml:space="preserve">, решение № </w:t>
      </w:r>
      <w:r w:rsidR="004C5DB8">
        <w:t>397 от 05.02.2019</w:t>
      </w:r>
      <w:r w:rsidR="003D4101">
        <w:t xml:space="preserve"> и рассмотрен в пер</w:t>
      </w:r>
      <w:r w:rsidR="00320A30">
        <w:t xml:space="preserve">вом чтении </w:t>
      </w:r>
      <w:r w:rsidR="003D4101">
        <w:t>на текущем заседании</w:t>
      </w:r>
      <w:r w:rsidR="00B40FC3">
        <w:t xml:space="preserve"> комитета </w:t>
      </w:r>
      <w:r w:rsidR="00320A30">
        <w:t xml:space="preserve">– решение № </w:t>
      </w:r>
      <w:r w:rsidR="00B40FC3">
        <w:t xml:space="preserve">423 </w:t>
      </w:r>
      <w:r w:rsidR="00320A30">
        <w:t>от 05.03.2019</w:t>
      </w:r>
      <w:r w:rsidR="006C67BB">
        <w:t>)</w:t>
      </w:r>
      <w:r w:rsidRPr="005B1436">
        <w:t>,</w:t>
      </w:r>
      <w:r>
        <w:t xml:space="preserve"> </w:t>
      </w:r>
      <w:r w:rsidR="00B40FC3">
        <w:t xml:space="preserve">руководствуясь </w:t>
      </w:r>
      <w:r w:rsidR="00790BBB">
        <w:br/>
      </w:r>
      <w:r w:rsidR="00B40FC3">
        <w:t>частью 5 статьи 46 Регламента Законодательного Собрания Приморского края</w:t>
      </w:r>
      <w:r w:rsidR="00790BBB">
        <w:t xml:space="preserve">, </w:t>
      </w:r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C14E01" w:rsidRDefault="0026074E" w:rsidP="00C14E01">
      <w:pPr>
        <w:jc w:val="both"/>
      </w:pPr>
      <w:r>
        <w:tab/>
      </w:r>
      <w:r w:rsidR="00C14E01">
        <w:t xml:space="preserve">Предложить Законодательному Собранию объединить указанные законопроекты для подготовки единого проекта закона Приморского края </w:t>
      </w:r>
      <w:r w:rsidR="00C14E01" w:rsidRPr="00C14E01">
        <w:t>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</w:t>
      </w:r>
      <w:r w:rsidR="00FA2574">
        <w:t xml:space="preserve">о договорам социального найма" </w:t>
      </w:r>
      <w:r w:rsidR="00C14E01">
        <w:t xml:space="preserve">и рассмотрения </w:t>
      </w:r>
      <w:r w:rsidR="00FA2574">
        <w:t xml:space="preserve">его </w:t>
      </w:r>
      <w:r w:rsidR="00C14E01">
        <w:t>во втором чтении.</w:t>
      </w:r>
    </w:p>
    <w:p w:rsidR="00C14E01" w:rsidRDefault="00C14E01" w:rsidP="0026074E">
      <w:pPr>
        <w:jc w:val="both"/>
      </w:pPr>
    </w:p>
    <w:p w:rsidR="00C14E01" w:rsidRDefault="00C14E01" w:rsidP="0026074E">
      <w:pPr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FA257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357541" w:rsidSect="00896C6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A257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160F97"/>
    <w:rsid w:val="001B3A35"/>
    <w:rsid w:val="001C5162"/>
    <w:rsid w:val="0020003C"/>
    <w:rsid w:val="0026074E"/>
    <w:rsid w:val="002F3463"/>
    <w:rsid w:val="00320A30"/>
    <w:rsid w:val="00357541"/>
    <w:rsid w:val="00383131"/>
    <w:rsid w:val="003B4C86"/>
    <w:rsid w:val="003B681C"/>
    <w:rsid w:val="003D3B5A"/>
    <w:rsid w:val="003D4101"/>
    <w:rsid w:val="003D4A28"/>
    <w:rsid w:val="003F2358"/>
    <w:rsid w:val="00461E2B"/>
    <w:rsid w:val="004C5DB8"/>
    <w:rsid w:val="005A05D0"/>
    <w:rsid w:val="00624BBF"/>
    <w:rsid w:val="00692D49"/>
    <w:rsid w:val="006C67BB"/>
    <w:rsid w:val="007128C1"/>
    <w:rsid w:val="007258FB"/>
    <w:rsid w:val="00751091"/>
    <w:rsid w:val="00790BBB"/>
    <w:rsid w:val="007F0598"/>
    <w:rsid w:val="008045A9"/>
    <w:rsid w:val="008602F8"/>
    <w:rsid w:val="008626DC"/>
    <w:rsid w:val="0087792E"/>
    <w:rsid w:val="00883DE7"/>
    <w:rsid w:val="00896C69"/>
    <w:rsid w:val="009637B6"/>
    <w:rsid w:val="0099314B"/>
    <w:rsid w:val="009A2A07"/>
    <w:rsid w:val="009E5CD9"/>
    <w:rsid w:val="009F0165"/>
    <w:rsid w:val="009F626B"/>
    <w:rsid w:val="00B07526"/>
    <w:rsid w:val="00B40FC3"/>
    <w:rsid w:val="00B668A9"/>
    <w:rsid w:val="00B803DE"/>
    <w:rsid w:val="00BE16C2"/>
    <w:rsid w:val="00C14E01"/>
    <w:rsid w:val="00C575A1"/>
    <w:rsid w:val="00C9203C"/>
    <w:rsid w:val="00C9335B"/>
    <w:rsid w:val="00C958B6"/>
    <w:rsid w:val="00D17A7A"/>
    <w:rsid w:val="00DC3D6B"/>
    <w:rsid w:val="00E16CF7"/>
    <w:rsid w:val="00E326C2"/>
    <w:rsid w:val="00E77161"/>
    <w:rsid w:val="00E85955"/>
    <w:rsid w:val="00EB168B"/>
    <w:rsid w:val="00F01DD8"/>
    <w:rsid w:val="00FA2574"/>
    <w:rsid w:val="00FE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2019-03-04T05:11:00Z</cp:lastPrinted>
  <dcterms:created xsi:type="dcterms:W3CDTF">2019-02-07T02:06:00Z</dcterms:created>
  <dcterms:modified xsi:type="dcterms:W3CDTF">2019-03-04T05:11:00Z</dcterms:modified>
</cp:coreProperties>
</file>