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E946B7" w:rsidRDefault="00E946B7" w:rsidP="00E946B7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4E27B9">
              <w:rPr>
                <w:b w:val="0"/>
                <w:sz w:val="20"/>
              </w:rPr>
              <w:t>внесен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E946B7" w:rsidRDefault="00E946B7" w:rsidP="00E946B7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E946B7" w:rsidP="00E946B7">
            <w:pPr>
              <w:ind w:left="6381"/>
              <w:rPr>
                <w:b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4E27B9">
            <w:pPr>
              <w:ind w:left="-109"/>
              <w:jc w:val="both"/>
              <w:rPr>
                <w:sz w:val="24"/>
              </w:rPr>
            </w:pPr>
          </w:p>
        </w:tc>
      </w:tr>
      <w:tr w:rsidR="000B3FB2" w:rsidRPr="004E27B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4E27B9" w:rsidP="00F14CBB">
            <w:pPr>
              <w:ind w:left="-108"/>
              <w:jc w:val="both"/>
            </w:pPr>
            <w:r w:rsidRPr="004E27B9">
              <w:rPr>
                <w:szCs w:val="28"/>
              </w:rPr>
              <w:t xml:space="preserve">О внесении изменений в постановление Законодательного Собрания Приморского края </w:t>
            </w:r>
            <w:r>
              <w:rPr>
                <w:szCs w:val="28"/>
              </w:rPr>
              <w:br/>
            </w:r>
            <w:r w:rsidRPr="004E27B9">
              <w:rPr>
                <w:szCs w:val="28"/>
              </w:rPr>
              <w:t>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</w:tc>
      </w:tr>
    </w:tbl>
    <w:p w:rsidR="000B3FB2" w:rsidRDefault="000B3FB2"/>
    <w:p w:rsidR="004E27B9" w:rsidRPr="004E27B9" w:rsidRDefault="004E27B9" w:rsidP="004E27B9">
      <w:pPr>
        <w:ind w:firstLine="709"/>
        <w:jc w:val="both"/>
      </w:pPr>
      <w:r w:rsidRPr="004E27B9">
        <w:t>Законодательное Собрание Приморского края</w:t>
      </w:r>
    </w:p>
    <w:p w:rsidR="004E27B9" w:rsidRPr="004E27B9" w:rsidRDefault="004E27B9" w:rsidP="004E27B9"/>
    <w:p w:rsidR="004E27B9" w:rsidRPr="004E27B9" w:rsidRDefault="004E27B9" w:rsidP="004E27B9">
      <w:r w:rsidRPr="004E27B9">
        <w:t>ПОСТАНОВЛЯЕТ:</w:t>
      </w:r>
    </w:p>
    <w:p w:rsidR="004E27B9" w:rsidRPr="004E27B9" w:rsidRDefault="004E27B9" w:rsidP="004E27B9"/>
    <w:p w:rsidR="004E27B9" w:rsidRPr="004E27B9" w:rsidRDefault="004E27B9" w:rsidP="004E27B9">
      <w:pPr>
        <w:ind w:firstLine="709"/>
        <w:jc w:val="both"/>
        <w:rPr>
          <w:szCs w:val="28"/>
        </w:rPr>
      </w:pPr>
      <w:r w:rsidRPr="004E27B9">
        <w:t xml:space="preserve">1.Внести в постановление Законодательного Собрания Приморского края от 31.01.2013 </w:t>
      </w:r>
      <w:r w:rsidRPr="004E27B9">
        <w:rPr>
          <w:szCs w:val="28"/>
        </w:rPr>
        <w:t xml:space="preserve">№ 537 "О Почетной грамоте Законодательного Собрания Приморского края и Благодарности Законодательного Собрания Приморского края" (Ведомости Законодательного Собрания Приморского края, 2013, № 37, стр. 21, № 56, стр. 122; 2014, № 79, стр. 49, № 87, стр. 67, </w:t>
      </w:r>
      <w:r w:rsidRPr="004E27B9">
        <w:rPr>
          <w:szCs w:val="28"/>
        </w:rPr>
        <w:br/>
        <w:t>№ 97, стр. 57; 2016, № 10, стр. 98</w:t>
      </w:r>
      <w:r>
        <w:rPr>
          <w:szCs w:val="28"/>
        </w:rPr>
        <w:t>; 2017, № 43, стр. 33</w:t>
      </w:r>
      <w:r w:rsidRPr="004E27B9">
        <w:rPr>
          <w:szCs w:val="28"/>
        </w:rPr>
        <w:t>) следующие изменения:</w:t>
      </w:r>
    </w:p>
    <w:p w:rsidR="004E27B9" w:rsidRPr="004E27B9" w:rsidRDefault="004E27B9" w:rsidP="004E27B9">
      <w:pPr>
        <w:ind w:firstLine="709"/>
        <w:jc w:val="both"/>
        <w:rPr>
          <w:szCs w:val="28"/>
        </w:rPr>
      </w:pPr>
      <w:r w:rsidRPr="004E27B9">
        <w:rPr>
          <w:szCs w:val="28"/>
        </w:rPr>
        <w:t>1)в Положении о Почетной грамоте Законодательного Собрания Приморского края:</w:t>
      </w:r>
    </w:p>
    <w:p w:rsidR="004E27B9" w:rsidRDefault="004E27B9" w:rsidP="009C06BA">
      <w:r>
        <w:tab/>
        <w:t>а)раздел 5 изложить в следующей редакции:</w:t>
      </w:r>
    </w:p>
    <w:p w:rsidR="00931FD6" w:rsidRDefault="004E27B9" w:rsidP="00B418D6">
      <w:pPr>
        <w:ind w:firstLine="709"/>
        <w:jc w:val="both"/>
      </w:pPr>
      <w:r>
        <w:t>"5.Для рассмотрения вопроса о награждении Почетной грамотой инициатор награждения не позднее чем за 10 рабочих дней до предполагаемой даты ее вручения направляет на имя председателя Законодательного Собрания ходатайство, наградной лист</w:t>
      </w:r>
      <w:r w:rsidR="00393D8C">
        <w:t xml:space="preserve">, письменное согласие гражданина, представляемого к награждению, на обработку его персональных данных </w:t>
      </w:r>
      <w:r>
        <w:t>по формам, установленным приложениями 1-</w:t>
      </w:r>
      <w:r w:rsidR="00393D8C">
        <w:t>4</w:t>
      </w:r>
      <w:r>
        <w:t xml:space="preserve"> к настоящему Положению</w:t>
      </w:r>
      <w:r w:rsidR="00393D8C">
        <w:t>.</w:t>
      </w:r>
      <w:r>
        <w:t>";</w:t>
      </w:r>
    </w:p>
    <w:p w:rsidR="00D55D5E" w:rsidRDefault="00D55D5E" w:rsidP="00D55D5E">
      <w:pPr>
        <w:ind w:firstLine="709"/>
        <w:jc w:val="both"/>
      </w:pPr>
      <w:r>
        <w:t>б)в приложении 2 к Положению</w:t>
      </w:r>
      <w:r w:rsidR="00193E21">
        <w:t>:</w:t>
      </w:r>
      <w:r>
        <w:t xml:space="preserve"> </w:t>
      </w:r>
    </w:p>
    <w:p w:rsidR="00D55D5E" w:rsidRDefault="00D55D5E" w:rsidP="00D55D5E">
      <w:pPr>
        <w:ind w:firstLine="709"/>
        <w:jc w:val="both"/>
      </w:pPr>
      <w:r>
        <w:t>пункт 5 изложить в следующей редакции:</w:t>
      </w:r>
    </w:p>
    <w:p w:rsidR="00193E21" w:rsidRDefault="00D55D5E" w:rsidP="00D55D5E">
      <w:pPr>
        <w:ind w:firstLine="709"/>
        <w:jc w:val="both"/>
        <w:rPr>
          <w:sz w:val="24"/>
          <w:szCs w:val="24"/>
        </w:rPr>
      </w:pPr>
      <w:r>
        <w:t>"5.Документ, удостоверяющий личность</w:t>
      </w:r>
      <w:r w:rsidR="007B4D07">
        <w:t>__________________________</w:t>
      </w:r>
      <w:r>
        <w:t xml:space="preserve"> </w:t>
      </w:r>
      <w:r w:rsidR="00193E21">
        <w:t xml:space="preserve">     </w:t>
      </w:r>
      <w:r w:rsidR="007B4D07">
        <w:t xml:space="preserve">      </w:t>
      </w:r>
      <w:r w:rsidR="00A77B17">
        <w:rPr>
          <w:sz w:val="24"/>
          <w:szCs w:val="24"/>
        </w:rPr>
        <w:t xml:space="preserve">                                             </w:t>
      </w:r>
      <w:r w:rsidR="00193E21">
        <w:rPr>
          <w:sz w:val="24"/>
          <w:szCs w:val="24"/>
        </w:rPr>
        <w:t xml:space="preserve"> </w:t>
      </w:r>
    </w:p>
    <w:p w:rsidR="00A77B17" w:rsidRPr="0079030E" w:rsidRDefault="00193E21" w:rsidP="00D55D5E">
      <w:pPr>
        <w:ind w:firstLine="709"/>
        <w:jc w:val="both"/>
        <w:rPr>
          <w:sz w:val="20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="00A77B17" w:rsidRPr="0079030E">
        <w:rPr>
          <w:sz w:val="20"/>
        </w:rPr>
        <w:t>(вид документа)</w:t>
      </w:r>
    </w:p>
    <w:p w:rsidR="00D55D5E" w:rsidRDefault="00A77B17" w:rsidP="00D55D5E">
      <w:pPr>
        <w:jc w:val="both"/>
      </w:pPr>
      <w:r>
        <w:t>серия_____________№__________</w:t>
      </w:r>
      <w:r w:rsidR="00193E21">
        <w:t xml:space="preserve">, </w:t>
      </w:r>
      <w:r>
        <w:t>кем и когда выдан_________________</w:t>
      </w:r>
      <w:r w:rsidR="00193E21">
        <w:t>_</w:t>
      </w:r>
      <w:r>
        <w:t>_";</w:t>
      </w:r>
    </w:p>
    <w:p w:rsidR="00D55D5E" w:rsidRDefault="00D55D5E" w:rsidP="00D55D5E">
      <w:pPr>
        <w:ind w:firstLine="709"/>
        <w:jc w:val="both"/>
      </w:pPr>
      <w:r>
        <w:t>пункт 6 изложить в следующей редакции:</w:t>
      </w:r>
    </w:p>
    <w:p w:rsidR="00193E21" w:rsidRDefault="00193E21" w:rsidP="00D55D5E">
      <w:pPr>
        <w:ind w:firstLine="709"/>
        <w:jc w:val="both"/>
      </w:pPr>
    </w:p>
    <w:p w:rsidR="00193E21" w:rsidRDefault="00D55D5E" w:rsidP="007B4D07">
      <w:pPr>
        <w:ind w:firstLine="709"/>
        <w:jc w:val="both"/>
      </w:pPr>
      <w:r>
        <w:lastRenderedPageBreak/>
        <w:t>"6.Образование</w:t>
      </w:r>
      <w:r w:rsidR="007B4D07">
        <w:t xml:space="preserve">________________________________________________                                  </w:t>
      </w:r>
    </w:p>
    <w:p w:rsidR="00D55D5E" w:rsidRPr="0079030E" w:rsidRDefault="00193E21" w:rsidP="0079030E">
      <w:pPr>
        <w:ind w:firstLine="709"/>
        <w:rPr>
          <w:sz w:val="20"/>
        </w:rPr>
      </w:pPr>
      <w:r>
        <w:rPr>
          <w:sz w:val="24"/>
          <w:szCs w:val="24"/>
        </w:rPr>
        <w:t xml:space="preserve">                               </w:t>
      </w:r>
      <w:r w:rsidR="00D55D5E" w:rsidRPr="0079030E">
        <w:rPr>
          <w:sz w:val="20"/>
        </w:rPr>
        <w:t>(указыва</w:t>
      </w:r>
      <w:r w:rsidRPr="0079030E">
        <w:rPr>
          <w:sz w:val="20"/>
        </w:rPr>
        <w:t>ю</w:t>
      </w:r>
      <w:r w:rsidR="00D55D5E" w:rsidRPr="0079030E">
        <w:rPr>
          <w:sz w:val="20"/>
        </w:rPr>
        <w:t xml:space="preserve">тся </w:t>
      </w:r>
      <w:r w:rsidRPr="0079030E">
        <w:rPr>
          <w:sz w:val="20"/>
        </w:rPr>
        <w:t xml:space="preserve">сведения об </w:t>
      </w:r>
      <w:r w:rsidR="00D55D5E" w:rsidRPr="0079030E">
        <w:rPr>
          <w:sz w:val="20"/>
        </w:rPr>
        <w:t>образовани</w:t>
      </w:r>
      <w:r w:rsidRPr="0079030E">
        <w:rPr>
          <w:sz w:val="20"/>
        </w:rPr>
        <w:t>и</w:t>
      </w:r>
      <w:r w:rsidR="00D55D5E" w:rsidRPr="0079030E">
        <w:rPr>
          <w:sz w:val="20"/>
        </w:rPr>
        <w:t xml:space="preserve"> в соответствии с </w:t>
      </w:r>
      <w:r w:rsidR="0079030E" w:rsidRPr="0079030E">
        <w:rPr>
          <w:sz w:val="20"/>
        </w:rPr>
        <w:t>документом</w:t>
      </w:r>
    </w:p>
    <w:p w:rsidR="00D55D5E" w:rsidRPr="004646BF" w:rsidRDefault="00D55D5E" w:rsidP="00D55D5E">
      <w:pPr>
        <w:jc w:val="both"/>
        <w:rPr>
          <w:szCs w:val="28"/>
        </w:rPr>
      </w:pPr>
      <w:r w:rsidRPr="004646BF">
        <w:rPr>
          <w:szCs w:val="28"/>
        </w:rPr>
        <w:t>_________________________________________________________________</w:t>
      </w:r>
      <w:r w:rsidR="00975B01">
        <w:rPr>
          <w:szCs w:val="28"/>
        </w:rPr>
        <w:t>";</w:t>
      </w:r>
    </w:p>
    <w:p w:rsidR="00D55D5E" w:rsidRPr="004646BF" w:rsidRDefault="00D55D5E" w:rsidP="0079030E">
      <w:pPr>
        <w:jc w:val="center"/>
        <w:rPr>
          <w:sz w:val="20"/>
        </w:rPr>
      </w:pPr>
      <w:r w:rsidRPr="004646BF">
        <w:rPr>
          <w:sz w:val="20"/>
        </w:rPr>
        <w:t>об образовании, наименование образовательной организации, год окончания)</w:t>
      </w:r>
    </w:p>
    <w:p w:rsidR="00D55D5E" w:rsidRDefault="00D55D5E" w:rsidP="00D55D5E">
      <w:pPr>
        <w:ind w:firstLine="709"/>
        <w:jc w:val="both"/>
      </w:pPr>
      <w:r>
        <w:t>пункт 11 изложить в следующей редакции:</w:t>
      </w:r>
    </w:p>
    <w:p w:rsidR="00D55D5E" w:rsidRDefault="00D55D5E" w:rsidP="00D55D5E">
      <w:pPr>
        <w:ind w:firstLine="709"/>
        <w:jc w:val="both"/>
      </w:pPr>
      <w:r>
        <w:t xml:space="preserve">"11.Краткая характеристика награждаемого с указанием заслуг &lt;***&gt; </w:t>
      </w:r>
    </w:p>
    <w:p w:rsidR="003F3801" w:rsidRDefault="003F3801" w:rsidP="003F3801">
      <w:pPr>
        <w:jc w:val="both"/>
      </w:pPr>
      <w:r>
        <w:t>_________________________________________________________________</w:t>
      </w:r>
      <w:r w:rsidR="00D26257">
        <w:t>____________________________________________________________________________________________________________________________________</w:t>
      </w:r>
      <w:r>
        <w:t>";</w:t>
      </w:r>
    </w:p>
    <w:p w:rsidR="00A42F56" w:rsidRDefault="004E27B9" w:rsidP="00A42F56">
      <w:pPr>
        <w:jc w:val="both"/>
      </w:pPr>
      <w:r>
        <w:tab/>
      </w:r>
      <w:r w:rsidR="00A77B17">
        <w:t>в</w:t>
      </w:r>
      <w:r w:rsidR="00A42F56">
        <w:t>)дополнить приложением 4 следующего содержания:</w:t>
      </w:r>
    </w:p>
    <w:p w:rsidR="00A42F56" w:rsidRDefault="00A42F56" w:rsidP="00193E21">
      <w:pPr>
        <w:ind w:left="5670"/>
      </w:pPr>
      <w:r>
        <w:t>"Приложение 4</w:t>
      </w:r>
    </w:p>
    <w:p w:rsidR="00A42F56" w:rsidRDefault="00FE4BD5" w:rsidP="00193E21">
      <w:pPr>
        <w:ind w:left="5670"/>
      </w:pPr>
      <w:r>
        <w:t>к Положению о</w:t>
      </w:r>
    </w:p>
    <w:p w:rsidR="00137DB0" w:rsidRDefault="00137DB0" w:rsidP="00193E21">
      <w:pPr>
        <w:ind w:left="5670"/>
      </w:pPr>
      <w:r>
        <w:t xml:space="preserve">Почетной грамоте </w:t>
      </w:r>
    </w:p>
    <w:p w:rsidR="00137DB0" w:rsidRDefault="00137DB0" w:rsidP="00193E21">
      <w:pPr>
        <w:ind w:left="5670"/>
      </w:pPr>
      <w:r>
        <w:t>Законодательного Собрания</w:t>
      </w:r>
    </w:p>
    <w:p w:rsidR="00137DB0" w:rsidRDefault="00137DB0" w:rsidP="00193E21">
      <w:pPr>
        <w:ind w:left="5670"/>
      </w:pPr>
      <w:r>
        <w:t>Приморского края</w:t>
      </w:r>
    </w:p>
    <w:p w:rsidR="00931FD6" w:rsidRDefault="00C30CD9" w:rsidP="00C30CD9">
      <w:pPr>
        <w:jc w:val="center"/>
      </w:pPr>
      <w:r>
        <w:t>Согласие</w:t>
      </w:r>
    </w:p>
    <w:p w:rsidR="00C30CD9" w:rsidRDefault="00C30CD9" w:rsidP="00C30CD9">
      <w:pPr>
        <w:jc w:val="center"/>
      </w:pPr>
      <w:r>
        <w:t xml:space="preserve">на обработку персональных данных гражданина, представляемого к награждению Почетной грамотой Законодательного Собрания </w:t>
      </w:r>
      <w:r>
        <w:br/>
        <w:t>Приморского края</w:t>
      </w:r>
    </w:p>
    <w:p w:rsidR="00C30CD9" w:rsidRDefault="00C30CD9"/>
    <w:p w:rsidR="00193E21" w:rsidRDefault="00C30CD9" w:rsidP="009D6277">
      <w:pPr>
        <w:ind w:firstLine="709"/>
        <w:jc w:val="both"/>
        <w:rPr>
          <w:sz w:val="24"/>
          <w:szCs w:val="24"/>
        </w:rPr>
      </w:pPr>
      <w:r>
        <w:t>Я</w:t>
      </w:r>
      <w:r w:rsidR="004646BF">
        <w:t xml:space="preserve">, </w:t>
      </w:r>
      <w:r w:rsidR="00D06D62">
        <w:t>________</w:t>
      </w:r>
      <w:r w:rsidR="00B02996">
        <w:t>________________________________________________</w:t>
      </w:r>
      <w:r w:rsidR="009D6277">
        <w:t>_</w:t>
      </w:r>
      <w:r w:rsidR="00B02996">
        <w:t>_</w:t>
      </w:r>
      <w:r w:rsidR="00193E21">
        <w:t>,</w:t>
      </w:r>
    </w:p>
    <w:p w:rsidR="00C30CD9" w:rsidRPr="0079030E" w:rsidRDefault="00193E21" w:rsidP="00193E21">
      <w:pPr>
        <w:ind w:firstLine="709"/>
        <w:rPr>
          <w:sz w:val="20"/>
        </w:rPr>
      </w:pPr>
      <w:r w:rsidRPr="0079030E">
        <w:rPr>
          <w:sz w:val="20"/>
        </w:rPr>
        <w:t xml:space="preserve">                                                            </w:t>
      </w:r>
      <w:r w:rsidR="00B02996" w:rsidRPr="0079030E">
        <w:rPr>
          <w:sz w:val="20"/>
        </w:rPr>
        <w:t>(</w:t>
      </w:r>
      <w:r w:rsidR="00601B87" w:rsidRPr="0079030E">
        <w:rPr>
          <w:sz w:val="20"/>
        </w:rPr>
        <w:t>ф</w:t>
      </w:r>
      <w:r w:rsidR="00C30CD9" w:rsidRPr="0079030E">
        <w:rPr>
          <w:sz w:val="20"/>
        </w:rPr>
        <w:t>амилия, имя, отчество</w:t>
      </w:r>
      <w:r w:rsidR="00B02996" w:rsidRPr="0079030E">
        <w:rPr>
          <w:sz w:val="20"/>
        </w:rPr>
        <w:t>)</w:t>
      </w:r>
    </w:p>
    <w:p w:rsidR="00C30CD9" w:rsidRDefault="00C30CD9" w:rsidP="00C30CD9">
      <w:pPr>
        <w:jc w:val="both"/>
      </w:pPr>
      <w:r>
        <w:t xml:space="preserve">зарегистрированный(ая) по адресу: </w:t>
      </w:r>
      <w:r w:rsidR="00601B87">
        <w:t>___________________________________</w:t>
      </w:r>
      <w:r w:rsidR="009D6277">
        <w:t>_</w:t>
      </w:r>
    </w:p>
    <w:p w:rsidR="00601B87" w:rsidRDefault="00601B87" w:rsidP="00601B87">
      <w:pPr>
        <w:jc w:val="both"/>
      </w:pPr>
      <w:r>
        <w:t>__________________________________________________________________</w:t>
      </w:r>
      <w:r w:rsidR="009D6277">
        <w:t>,</w:t>
      </w:r>
    </w:p>
    <w:p w:rsidR="00A77B17" w:rsidRDefault="00A77B17" w:rsidP="00601B87">
      <w:pPr>
        <w:jc w:val="both"/>
      </w:pPr>
      <w:r>
        <w:t>документ, удостоверяющий личность _________________________________</w:t>
      </w:r>
      <w:r w:rsidR="009D6277">
        <w:t>,</w:t>
      </w:r>
    </w:p>
    <w:p w:rsidR="00C34424" w:rsidRPr="0079030E" w:rsidRDefault="00C34424" w:rsidP="00601B87">
      <w:pPr>
        <w:jc w:val="both"/>
        <w:rPr>
          <w:sz w:val="20"/>
        </w:rPr>
      </w:pP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79030E">
        <w:rPr>
          <w:sz w:val="20"/>
        </w:rPr>
        <w:t>(вид документа)</w:t>
      </w:r>
    </w:p>
    <w:p w:rsidR="00C30CD9" w:rsidRDefault="00A77B17" w:rsidP="00601B87">
      <w:pPr>
        <w:jc w:val="both"/>
      </w:pPr>
      <w:r>
        <w:t>серия</w:t>
      </w:r>
      <w:r w:rsidR="00601B87">
        <w:t>____________</w:t>
      </w:r>
      <w:r>
        <w:t>№___</w:t>
      </w:r>
      <w:r w:rsidR="00601B87">
        <w:t>__________</w:t>
      </w:r>
      <w:r>
        <w:t>_</w:t>
      </w:r>
      <w:r w:rsidR="009D6277">
        <w:t>,</w:t>
      </w:r>
      <w:r w:rsidR="00C34424">
        <w:t xml:space="preserve"> </w:t>
      </w:r>
      <w:r>
        <w:t>кем и когда выдан</w:t>
      </w:r>
      <w:r w:rsidR="00601B87">
        <w:t>_______________</w:t>
      </w:r>
      <w:r>
        <w:t>_</w:t>
      </w:r>
      <w:r w:rsidR="00601B87">
        <w:t>_</w:t>
      </w:r>
    </w:p>
    <w:p w:rsidR="00A77B17" w:rsidRDefault="00A77B17" w:rsidP="00601B87">
      <w:pPr>
        <w:jc w:val="both"/>
      </w:pPr>
      <w:r>
        <w:t>__________________________________________________________________</w:t>
      </w:r>
      <w:r w:rsidR="009D6277">
        <w:t>,</w:t>
      </w:r>
    </w:p>
    <w:p w:rsidR="00605646" w:rsidRDefault="00C30CD9" w:rsidP="00C30CD9">
      <w:pPr>
        <w:jc w:val="both"/>
      </w:pPr>
      <w:r>
        <w:t>свободно, свое</w:t>
      </w:r>
      <w:r w:rsidR="00B418D6">
        <w:t>й</w:t>
      </w:r>
      <w:r>
        <w:t xml:space="preserve"> волей и в своем интересе </w:t>
      </w:r>
      <w:r w:rsidR="00601B87">
        <w:t>д</w:t>
      </w:r>
      <w:r>
        <w:t>аю согласие уполномоченным должностным лицам Законодательного Собрания Приморского края, зарегистрированного по адресу: 690110, г. Владивосток, ул.</w:t>
      </w:r>
      <w:r w:rsidR="00605646">
        <w:t xml:space="preserve"> </w:t>
      </w:r>
      <w:r>
        <w:t xml:space="preserve">Светланская, </w:t>
      </w:r>
      <w:r w:rsidR="00605646">
        <w:br/>
        <w:t>д. 22,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 w:rsidR="009D6277" w:rsidRDefault="00605646" w:rsidP="00C30CD9">
      <w:pPr>
        <w:jc w:val="both"/>
      </w:pPr>
      <w:r>
        <w:tab/>
        <w:t>фамилия, имя, отчество</w:t>
      </w:r>
      <w:r w:rsidR="009D6277">
        <w:t>;</w:t>
      </w:r>
      <w:r>
        <w:t xml:space="preserve"> </w:t>
      </w:r>
    </w:p>
    <w:p w:rsidR="00C30CD9" w:rsidRDefault="00605646" w:rsidP="009D6277">
      <w:pPr>
        <w:ind w:firstLine="709"/>
        <w:jc w:val="both"/>
      </w:pPr>
      <w:r>
        <w:t>дата и место рождения;</w:t>
      </w:r>
    </w:p>
    <w:p w:rsidR="009D6277" w:rsidRDefault="009D6277" w:rsidP="009D6277">
      <w:pPr>
        <w:ind w:firstLine="709"/>
        <w:jc w:val="both"/>
      </w:pPr>
      <w:r>
        <w:t>паспортные данные;</w:t>
      </w:r>
    </w:p>
    <w:p w:rsidR="009D6277" w:rsidRDefault="009D6277" w:rsidP="009D6277">
      <w:pPr>
        <w:ind w:firstLine="709"/>
        <w:jc w:val="both"/>
      </w:pPr>
      <w:r>
        <w:t>сведения об образовании;</w:t>
      </w:r>
    </w:p>
    <w:p w:rsidR="00F660E3" w:rsidRDefault="00605646" w:rsidP="00C30CD9">
      <w:pPr>
        <w:jc w:val="both"/>
      </w:pPr>
      <w:r>
        <w:tab/>
      </w:r>
      <w:r w:rsidR="00F660E3">
        <w:t xml:space="preserve">ученая степень, звание; </w:t>
      </w:r>
    </w:p>
    <w:p w:rsidR="009D6277" w:rsidRDefault="009D6277" w:rsidP="00C30CD9">
      <w:pPr>
        <w:jc w:val="both"/>
      </w:pPr>
      <w:r>
        <w:tab/>
        <w:t>должность, место работы (службы);</w:t>
      </w:r>
    </w:p>
    <w:p w:rsidR="009D6277" w:rsidRDefault="009D6277" w:rsidP="00C30CD9">
      <w:pPr>
        <w:jc w:val="both"/>
      </w:pPr>
      <w:r>
        <w:tab/>
        <w:t>общий стаж работы (службы)</w:t>
      </w:r>
      <w:r w:rsidR="00596462">
        <w:t>, стаж работы в отрасли (организации)</w:t>
      </w:r>
      <w:r>
        <w:t>;</w:t>
      </w:r>
    </w:p>
    <w:p w:rsidR="00605646" w:rsidRDefault="00F660E3" w:rsidP="00C30CD9">
      <w:pPr>
        <w:jc w:val="both"/>
      </w:pPr>
      <w:r>
        <w:tab/>
        <w:t xml:space="preserve">выполняемая работа с начала трудовой деятельности (включая предпринимательскую и иную деятельность), военная служба;  </w:t>
      </w:r>
    </w:p>
    <w:p w:rsidR="00C30CD9" w:rsidRDefault="00F660E3" w:rsidP="00F660E3">
      <w:pPr>
        <w:jc w:val="both"/>
      </w:pPr>
      <w:r>
        <w:tab/>
        <w:t xml:space="preserve">классный чин федеральной </w:t>
      </w:r>
      <w:r w:rsidR="009D6277">
        <w:t xml:space="preserve">государственной </w:t>
      </w:r>
      <w:r>
        <w:t>гражданской службы и (или) государственной гражданской службы Приморского края или иного субъекта, и (или) муниципальной службы, дипломатический ранг, воинское и (или) специальное звание, классный чин правоохранительной службы (кем и когда присвоены);</w:t>
      </w:r>
    </w:p>
    <w:p w:rsidR="00F660E3" w:rsidRDefault="00F660E3" w:rsidP="00F660E3">
      <w:pPr>
        <w:jc w:val="both"/>
      </w:pPr>
      <w:r>
        <w:tab/>
        <w:t>государственные награды, иные награды и знаки отличия</w:t>
      </w:r>
      <w:r w:rsidR="009D6277">
        <w:t xml:space="preserve">, формы поощрения </w:t>
      </w:r>
      <w:r>
        <w:t>(кем награжден(а) и когда)</w:t>
      </w:r>
      <w:r w:rsidR="009D6277">
        <w:t>.</w:t>
      </w:r>
    </w:p>
    <w:p w:rsidR="00C926D8" w:rsidRDefault="00F660E3" w:rsidP="00F660E3">
      <w:pPr>
        <w:jc w:val="both"/>
      </w:pPr>
      <w:r>
        <w:tab/>
        <w:t>Вышеуказанные персональные данные предоставляю для обра</w:t>
      </w:r>
      <w:r w:rsidR="005F4656">
        <w:t>б</w:t>
      </w:r>
      <w:r>
        <w:t xml:space="preserve">отки в целях обеспечения соблюдения </w:t>
      </w:r>
      <w:r w:rsidR="005F4656">
        <w:t xml:space="preserve">в отношении меня </w:t>
      </w:r>
      <w:r w:rsidR="003F3801">
        <w:t xml:space="preserve">федерального </w:t>
      </w:r>
      <w:r w:rsidR="005F4656">
        <w:t xml:space="preserve">законодательства и законодательства Приморского края в сфере отношений, связанных </w:t>
      </w:r>
      <w:r w:rsidR="005F4656" w:rsidRPr="005F4656">
        <w:t>с награждением Почетной грамотой</w:t>
      </w:r>
      <w:r w:rsidR="005F4656">
        <w:t xml:space="preserve"> Законодательного Собрания Приморского края, </w:t>
      </w:r>
      <w:r w:rsidR="005F4656" w:rsidRPr="005F4656">
        <w:t xml:space="preserve">для реализации полномочий, возложенных на </w:t>
      </w:r>
      <w:r w:rsidR="005F4656">
        <w:t>Законодательное Собрание Приморского края действующим законодательством.</w:t>
      </w:r>
      <w:r w:rsidR="00C926D8">
        <w:t xml:space="preserve"> </w:t>
      </w:r>
    </w:p>
    <w:p w:rsidR="0035160D" w:rsidRDefault="005F4656" w:rsidP="00124C69">
      <w:pPr>
        <w:jc w:val="both"/>
      </w:pPr>
      <w:r>
        <w:tab/>
      </w:r>
      <w:r w:rsidR="00124C69">
        <w:rPr>
          <w:lang w:val="en-US"/>
        </w:rPr>
        <w:t>C</w:t>
      </w:r>
      <w:r w:rsidR="001A7CF6" w:rsidRPr="005F4656">
        <w:t xml:space="preserve">огласие </w:t>
      </w:r>
      <w:r w:rsidR="001A7CF6">
        <w:t xml:space="preserve">на обработку персональных данных </w:t>
      </w:r>
      <w:r w:rsidR="001A7CF6" w:rsidRPr="005F4656">
        <w:t>действует с</w:t>
      </w:r>
      <w:r w:rsidR="009D6277">
        <w:t>о</w:t>
      </w:r>
      <w:r w:rsidR="001A7CF6" w:rsidRPr="005F4656">
        <w:t xml:space="preserve"> </w:t>
      </w:r>
      <w:r w:rsidR="009D6277">
        <w:t>дня</w:t>
      </w:r>
      <w:r w:rsidR="001A7CF6" w:rsidRPr="005F4656">
        <w:t xml:space="preserve"> </w:t>
      </w:r>
      <w:r w:rsidR="00124C69">
        <w:t>подписания настоящего согласия</w:t>
      </w:r>
      <w:r w:rsidR="001A7CF6" w:rsidRPr="005F4656">
        <w:t xml:space="preserve"> </w:t>
      </w:r>
      <w:r w:rsidR="0035160D">
        <w:t xml:space="preserve">и до дня </w:t>
      </w:r>
      <w:r w:rsidR="00264C72">
        <w:t xml:space="preserve">его </w:t>
      </w:r>
      <w:r w:rsidR="0035160D">
        <w:t>отзыва</w:t>
      </w:r>
      <w:r w:rsidR="009D6277">
        <w:t xml:space="preserve">. </w:t>
      </w:r>
    </w:p>
    <w:p w:rsidR="009D6277" w:rsidRDefault="009D6277" w:rsidP="00124C69">
      <w:pPr>
        <w:jc w:val="both"/>
      </w:pPr>
      <w:r>
        <w:tab/>
      </w:r>
      <w:r w:rsidR="00D73B35">
        <w:t xml:space="preserve">Согласие на обработку персональных данных может быть отозвано мною путем направления письменного заявления. </w:t>
      </w:r>
    </w:p>
    <w:p w:rsidR="0035160D" w:rsidRDefault="00124C69" w:rsidP="001A7CF6">
      <w:pPr>
        <w:ind w:firstLine="709"/>
        <w:jc w:val="both"/>
      </w:pPr>
      <w:r>
        <w:t>В</w:t>
      </w:r>
      <w:r w:rsidR="00BC13E6">
        <w:t xml:space="preserve"> случае отзыва согласия на обработку персональных данных Законодательное Собрание Приморского края вправе продолжить обработку персональных данных без согласия при наличии оснований, указанных в пунктах 2-11 части 1 статьи 6, части 2 статьи 10 и части 2 статьи 11 Федерального закона от 27 июля 2006 года № 152-ФЗ "О персональных данных"</w:t>
      </w:r>
      <w:r w:rsidR="00AF5AF6">
        <w:t>.</w:t>
      </w:r>
    </w:p>
    <w:p w:rsidR="00744A60" w:rsidRDefault="00744A60" w:rsidP="001A7CF6">
      <w:pPr>
        <w:ind w:firstLine="709"/>
        <w:jc w:val="both"/>
      </w:pPr>
    </w:p>
    <w:p w:rsidR="00744A60" w:rsidRDefault="00744A60" w:rsidP="00744A60">
      <w:pPr>
        <w:jc w:val="both"/>
      </w:pPr>
      <w:r w:rsidRPr="00BC13E6">
        <w:t>Дата начала обработки персональных данных:</w:t>
      </w:r>
    </w:p>
    <w:p w:rsidR="00744A60" w:rsidRDefault="00601B87" w:rsidP="00744A60">
      <w:pPr>
        <w:jc w:val="both"/>
      </w:pPr>
      <w:r>
        <w:t>_____________________                                               ____________________</w:t>
      </w:r>
      <w:r w:rsidR="00B439C8">
        <w:t>";</w:t>
      </w:r>
    </w:p>
    <w:p w:rsidR="00744A60" w:rsidRPr="00CD2791" w:rsidRDefault="00601B87" w:rsidP="00744A60">
      <w:pPr>
        <w:jc w:val="both"/>
        <w:rPr>
          <w:sz w:val="20"/>
        </w:rPr>
      </w:pPr>
      <w:r w:rsidRPr="00C34424">
        <w:rPr>
          <w:sz w:val="24"/>
          <w:szCs w:val="24"/>
        </w:rPr>
        <w:t xml:space="preserve">                </w:t>
      </w:r>
      <w:r w:rsidRPr="00CD2791">
        <w:rPr>
          <w:sz w:val="20"/>
        </w:rPr>
        <w:t>(</w:t>
      </w:r>
      <w:r w:rsidR="00744A60" w:rsidRPr="00CD2791">
        <w:rPr>
          <w:sz w:val="20"/>
        </w:rPr>
        <w:t>дата</w:t>
      </w:r>
      <w:r w:rsidRPr="00CD2791">
        <w:rPr>
          <w:sz w:val="20"/>
        </w:rPr>
        <w:t>)</w:t>
      </w:r>
      <w:r w:rsidR="00744A60" w:rsidRPr="00CD2791">
        <w:rPr>
          <w:sz w:val="20"/>
        </w:rPr>
        <w:tab/>
      </w:r>
      <w:r w:rsidR="00744A60" w:rsidRPr="00CD2791">
        <w:rPr>
          <w:sz w:val="20"/>
        </w:rPr>
        <w:tab/>
      </w:r>
      <w:r w:rsidR="00744A60" w:rsidRPr="00CD2791">
        <w:rPr>
          <w:sz w:val="20"/>
        </w:rPr>
        <w:tab/>
      </w:r>
      <w:r w:rsidR="00744A60" w:rsidRPr="00CD2791">
        <w:rPr>
          <w:sz w:val="20"/>
        </w:rPr>
        <w:tab/>
      </w:r>
      <w:r w:rsidR="00744A60" w:rsidRPr="00CD2791">
        <w:rPr>
          <w:sz w:val="20"/>
        </w:rPr>
        <w:tab/>
      </w:r>
      <w:r w:rsidRPr="00CD2791">
        <w:rPr>
          <w:sz w:val="20"/>
        </w:rPr>
        <w:t xml:space="preserve">                        </w:t>
      </w:r>
      <w:r w:rsidR="008932B4">
        <w:rPr>
          <w:sz w:val="20"/>
        </w:rPr>
        <w:t xml:space="preserve">            </w:t>
      </w:r>
      <w:bookmarkStart w:id="0" w:name="_GoBack"/>
      <w:bookmarkEnd w:id="0"/>
      <w:r w:rsidRPr="00CD2791">
        <w:rPr>
          <w:sz w:val="20"/>
        </w:rPr>
        <w:t xml:space="preserve">         (</w:t>
      </w:r>
      <w:r w:rsidR="00744A60" w:rsidRPr="00CD2791">
        <w:rPr>
          <w:sz w:val="20"/>
        </w:rPr>
        <w:t>подпись</w:t>
      </w:r>
      <w:r w:rsidRPr="00CD2791">
        <w:rPr>
          <w:sz w:val="20"/>
        </w:rPr>
        <w:t>)</w:t>
      </w:r>
    </w:p>
    <w:p w:rsidR="00C30CD9" w:rsidRDefault="00B418D6" w:rsidP="00B418D6">
      <w:pPr>
        <w:ind w:firstLine="709"/>
        <w:jc w:val="both"/>
      </w:pPr>
      <w:r>
        <w:t>2)</w:t>
      </w:r>
      <w:r w:rsidRPr="00B418D6">
        <w:t>в Положении о Благодарности Законодательного Собрания Приморского края:</w:t>
      </w:r>
    </w:p>
    <w:p w:rsidR="00B418D6" w:rsidRDefault="00B418D6" w:rsidP="00B418D6">
      <w:pPr>
        <w:ind w:firstLine="709"/>
        <w:jc w:val="both"/>
      </w:pPr>
      <w:r>
        <w:t>а)раздел 6 изложить в следующей редакции:</w:t>
      </w:r>
    </w:p>
    <w:p w:rsidR="00B418D6" w:rsidRDefault="00B418D6" w:rsidP="00B418D6">
      <w:pPr>
        <w:ind w:firstLine="709"/>
        <w:jc w:val="both"/>
      </w:pPr>
      <w:r>
        <w:t>"6.</w:t>
      </w:r>
      <w:r w:rsidRPr="00B418D6">
        <w:t>Для рассмотрения вопроса о награждении Благодарностью инициатор награждения не позднее чем за 10 рабочих дней до предполагаемой даты ее вручения направляет на имя председателя Законодательного Собрания ходатайство</w:t>
      </w:r>
      <w:r>
        <w:t xml:space="preserve">, </w:t>
      </w:r>
      <w:r w:rsidRPr="00B418D6">
        <w:t>наградной лист</w:t>
      </w:r>
      <w:r w:rsidR="00393D8C">
        <w:t>, письменное согласие гражданина, представляемого к награждению, на обработку его персональных данных</w:t>
      </w:r>
      <w:r w:rsidR="00393D8C" w:rsidRPr="00B418D6">
        <w:t xml:space="preserve"> </w:t>
      </w:r>
      <w:r w:rsidRPr="00B418D6">
        <w:t>по формам, установленным приложениями 1-</w:t>
      </w:r>
      <w:r w:rsidR="00393D8C">
        <w:t>4</w:t>
      </w:r>
      <w:r w:rsidRPr="00B418D6">
        <w:t xml:space="preserve"> к настоящему Положению</w:t>
      </w:r>
      <w:r w:rsidR="00393D8C">
        <w:t>.</w:t>
      </w:r>
      <w:r>
        <w:t>";</w:t>
      </w:r>
    </w:p>
    <w:p w:rsidR="003F3801" w:rsidRDefault="00134B90" w:rsidP="00134B90">
      <w:pPr>
        <w:ind w:firstLine="709"/>
        <w:jc w:val="both"/>
      </w:pPr>
      <w:r>
        <w:t>б)в приложении 2 к Положению</w:t>
      </w:r>
      <w:r w:rsidR="003F3801">
        <w:t>:</w:t>
      </w:r>
      <w:r>
        <w:t xml:space="preserve"> </w:t>
      </w:r>
    </w:p>
    <w:p w:rsidR="00134B90" w:rsidRDefault="00134B90" w:rsidP="00134B90">
      <w:pPr>
        <w:ind w:firstLine="709"/>
        <w:jc w:val="both"/>
      </w:pPr>
      <w:r>
        <w:t>пункт 5 изложить в следующей редакции:</w:t>
      </w:r>
    </w:p>
    <w:p w:rsidR="00134B90" w:rsidRDefault="00134B90" w:rsidP="00134B90">
      <w:pPr>
        <w:ind w:firstLine="709"/>
        <w:jc w:val="both"/>
      </w:pPr>
      <w:r>
        <w:t>"5.Документ, удостоверяющий личность __________________________</w:t>
      </w:r>
    </w:p>
    <w:p w:rsidR="00134B90" w:rsidRPr="00CD2791" w:rsidRDefault="00134B90" w:rsidP="00134B90">
      <w:pPr>
        <w:ind w:firstLine="709"/>
        <w:jc w:val="both"/>
        <w:rPr>
          <w:sz w:val="20"/>
        </w:rPr>
      </w:pPr>
      <w:r>
        <w:rPr>
          <w:sz w:val="24"/>
          <w:szCs w:val="24"/>
        </w:rPr>
        <w:t xml:space="preserve">                                                                                                     </w:t>
      </w:r>
      <w:r w:rsidRPr="00CD2791">
        <w:rPr>
          <w:sz w:val="20"/>
        </w:rPr>
        <w:t>(вид документа)</w:t>
      </w:r>
    </w:p>
    <w:p w:rsidR="00134B90" w:rsidRDefault="00F13893" w:rsidP="00134B90">
      <w:pPr>
        <w:jc w:val="both"/>
      </w:pPr>
      <w:r>
        <w:t>с</w:t>
      </w:r>
      <w:r w:rsidR="00134B90">
        <w:t>ерия</w:t>
      </w:r>
      <w:r>
        <w:t>_________№__________</w:t>
      </w:r>
      <w:r w:rsidR="003F3801">
        <w:t xml:space="preserve">, </w:t>
      </w:r>
      <w:r w:rsidR="007B4D07">
        <w:t>к</w:t>
      </w:r>
      <w:r w:rsidR="00134B90">
        <w:t>ем и когда выдан</w:t>
      </w:r>
      <w:r>
        <w:t>___</w:t>
      </w:r>
      <w:r w:rsidR="00134B90">
        <w:t>____________________";</w:t>
      </w:r>
    </w:p>
    <w:p w:rsidR="00134B90" w:rsidRDefault="00134B90" w:rsidP="00134B90">
      <w:pPr>
        <w:ind w:firstLine="709"/>
        <w:jc w:val="both"/>
      </w:pPr>
      <w:r>
        <w:t>пункт 6 изложить в следующей редакции:</w:t>
      </w:r>
    </w:p>
    <w:p w:rsidR="006106A0" w:rsidRDefault="006106A0" w:rsidP="00AF5AF6">
      <w:pPr>
        <w:ind w:firstLine="709"/>
        <w:jc w:val="both"/>
      </w:pPr>
    </w:p>
    <w:p w:rsidR="006106A0" w:rsidRDefault="006106A0" w:rsidP="00AF5AF6">
      <w:pPr>
        <w:ind w:firstLine="709"/>
        <w:jc w:val="both"/>
      </w:pPr>
    </w:p>
    <w:p w:rsidR="006106A0" w:rsidRDefault="006106A0" w:rsidP="00AF5AF6">
      <w:pPr>
        <w:ind w:firstLine="709"/>
        <w:jc w:val="both"/>
      </w:pPr>
    </w:p>
    <w:p w:rsidR="00AF5AF6" w:rsidRDefault="00134B90" w:rsidP="00AF5AF6">
      <w:pPr>
        <w:ind w:firstLine="709"/>
        <w:jc w:val="both"/>
      </w:pPr>
      <w:r>
        <w:t xml:space="preserve">"6.Образование </w:t>
      </w:r>
      <w:r w:rsidR="00AF5AF6">
        <w:t>_______________________________________________</w:t>
      </w:r>
    </w:p>
    <w:p w:rsidR="00134B90" w:rsidRDefault="006106A0" w:rsidP="006106A0">
      <w:pPr>
        <w:ind w:firstLine="709"/>
        <w:jc w:val="center"/>
        <w:rPr>
          <w:sz w:val="24"/>
          <w:szCs w:val="24"/>
        </w:rPr>
      </w:pPr>
      <w:r>
        <w:rPr>
          <w:sz w:val="20"/>
        </w:rPr>
        <w:t xml:space="preserve">                                       </w:t>
      </w:r>
      <w:r w:rsidR="00134B90" w:rsidRPr="00CD2791">
        <w:rPr>
          <w:sz w:val="20"/>
        </w:rPr>
        <w:t>(указыва</w:t>
      </w:r>
      <w:r w:rsidR="003F3801" w:rsidRPr="00CD2791">
        <w:rPr>
          <w:sz w:val="20"/>
        </w:rPr>
        <w:t>ю</w:t>
      </w:r>
      <w:r w:rsidR="00134B90" w:rsidRPr="00CD2791">
        <w:rPr>
          <w:sz w:val="20"/>
        </w:rPr>
        <w:t xml:space="preserve">тся </w:t>
      </w:r>
      <w:r w:rsidR="003F3801" w:rsidRPr="00CD2791">
        <w:rPr>
          <w:sz w:val="20"/>
        </w:rPr>
        <w:t xml:space="preserve">сведения об </w:t>
      </w:r>
      <w:r w:rsidR="00134B90" w:rsidRPr="00CD2791">
        <w:rPr>
          <w:sz w:val="20"/>
        </w:rPr>
        <w:t>образовани</w:t>
      </w:r>
      <w:r w:rsidR="003F3801" w:rsidRPr="00CD2791">
        <w:rPr>
          <w:sz w:val="20"/>
        </w:rPr>
        <w:t>и</w:t>
      </w:r>
      <w:r w:rsidR="00134B90" w:rsidRPr="00CD2791">
        <w:rPr>
          <w:sz w:val="20"/>
        </w:rPr>
        <w:t xml:space="preserve"> в соответствии с</w:t>
      </w:r>
      <w:r w:rsidR="00134B90">
        <w:rPr>
          <w:sz w:val="24"/>
          <w:szCs w:val="24"/>
        </w:rPr>
        <w:t xml:space="preserve"> </w:t>
      </w:r>
      <w:r w:rsidR="00CD2791" w:rsidRPr="00CD2791">
        <w:rPr>
          <w:sz w:val="20"/>
        </w:rPr>
        <w:t>документом</w:t>
      </w:r>
      <w:r w:rsidR="00CD2791">
        <w:rPr>
          <w:szCs w:val="28"/>
        </w:rPr>
        <w:t xml:space="preserve"> </w:t>
      </w:r>
      <w:r w:rsidR="00134B90">
        <w:rPr>
          <w:szCs w:val="28"/>
        </w:rPr>
        <w:t>_____________________________________________________________</w:t>
      </w:r>
      <w:r w:rsidR="00F13893">
        <w:rPr>
          <w:szCs w:val="28"/>
        </w:rPr>
        <w:t>____</w:t>
      </w:r>
      <w:r w:rsidR="003A6BCC">
        <w:rPr>
          <w:szCs w:val="28"/>
        </w:rPr>
        <w:t>";</w:t>
      </w:r>
      <w:r w:rsidR="00F13893">
        <w:rPr>
          <w:szCs w:val="28"/>
        </w:rPr>
        <w:t xml:space="preserve">  </w:t>
      </w:r>
      <w:r w:rsidR="00F13893" w:rsidRPr="00CD2791">
        <w:rPr>
          <w:sz w:val="20"/>
        </w:rPr>
        <w:t>об</w:t>
      </w:r>
      <w:r w:rsidR="00134B90" w:rsidRPr="00CD2791">
        <w:rPr>
          <w:sz w:val="20"/>
        </w:rPr>
        <w:t xml:space="preserve"> образовании, наименование образовательной организации, год окончания)</w:t>
      </w:r>
    </w:p>
    <w:p w:rsidR="00C34424" w:rsidRDefault="00C34424" w:rsidP="00C34424">
      <w:pPr>
        <w:ind w:firstLine="709"/>
        <w:jc w:val="both"/>
      </w:pPr>
      <w:r>
        <w:t>пункт 11 изложить в следующей редакции:</w:t>
      </w:r>
    </w:p>
    <w:p w:rsidR="00C34424" w:rsidRDefault="00C34424" w:rsidP="00C34424">
      <w:pPr>
        <w:ind w:firstLine="709"/>
        <w:jc w:val="both"/>
      </w:pPr>
      <w:r>
        <w:t xml:space="preserve">"11.Краткая характеристика награждаемого с указанием заслуг &lt;***&gt; </w:t>
      </w:r>
    </w:p>
    <w:p w:rsidR="00D26257" w:rsidRDefault="00D26257" w:rsidP="00D26257">
      <w:pPr>
        <w:jc w:val="both"/>
      </w:pPr>
      <w:r>
        <w:t>_________________________________________________________________</w:t>
      </w:r>
      <w:r w:rsidR="00CD2791">
        <w:t>_</w:t>
      </w:r>
    </w:p>
    <w:p w:rsidR="00D26257" w:rsidRDefault="00D26257" w:rsidP="00D26257">
      <w:pPr>
        <w:jc w:val="both"/>
      </w:pPr>
      <w:r>
        <w:t>___________________________________________________________________________________________________________________________________";</w:t>
      </w:r>
    </w:p>
    <w:p w:rsidR="00B418D6" w:rsidRPr="00B418D6" w:rsidRDefault="00C34424" w:rsidP="00B418D6">
      <w:pPr>
        <w:ind w:firstLine="709"/>
        <w:jc w:val="both"/>
      </w:pPr>
      <w:r>
        <w:t>в</w:t>
      </w:r>
      <w:r w:rsidR="00B418D6">
        <w:t>)</w:t>
      </w:r>
      <w:r w:rsidR="00B418D6" w:rsidRPr="00B418D6">
        <w:t>дополнить приложением 4 следующего содержания:</w:t>
      </w:r>
    </w:p>
    <w:p w:rsidR="00B418D6" w:rsidRPr="00B418D6" w:rsidRDefault="00B418D6" w:rsidP="003B436F">
      <w:pPr>
        <w:ind w:left="5670"/>
      </w:pPr>
      <w:r w:rsidRPr="00B418D6">
        <w:t>"Приложение 4</w:t>
      </w:r>
    </w:p>
    <w:p w:rsidR="00B418D6" w:rsidRPr="00B418D6" w:rsidRDefault="00B418D6" w:rsidP="003B436F">
      <w:pPr>
        <w:ind w:left="5670"/>
      </w:pPr>
      <w:r w:rsidRPr="00B418D6">
        <w:t>к Положению о</w:t>
      </w:r>
    </w:p>
    <w:p w:rsidR="00B418D6" w:rsidRPr="00B418D6" w:rsidRDefault="00B418D6" w:rsidP="003B436F">
      <w:pPr>
        <w:ind w:left="5670"/>
      </w:pPr>
      <w:r>
        <w:t>Благодарности</w:t>
      </w:r>
    </w:p>
    <w:p w:rsidR="00B418D6" w:rsidRPr="00B418D6" w:rsidRDefault="00B418D6" w:rsidP="003B436F">
      <w:pPr>
        <w:ind w:left="5670"/>
      </w:pPr>
      <w:r w:rsidRPr="00B418D6">
        <w:t>Законодательного Собрания</w:t>
      </w:r>
    </w:p>
    <w:p w:rsidR="00B418D6" w:rsidRPr="00B418D6" w:rsidRDefault="00B418D6" w:rsidP="003B436F">
      <w:pPr>
        <w:ind w:left="5670"/>
      </w:pPr>
      <w:r w:rsidRPr="00B418D6">
        <w:t>Приморского края</w:t>
      </w:r>
    </w:p>
    <w:p w:rsidR="00D47FC1" w:rsidRDefault="00D47FC1" w:rsidP="003B436F">
      <w:pPr>
        <w:ind w:left="5670"/>
      </w:pPr>
    </w:p>
    <w:p w:rsidR="00B418D6" w:rsidRPr="00B418D6" w:rsidRDefault="00B418D6" w:rsidP="00B418D6">
      <w:pPr>
        <w:ind w:firstLine="709"/>
        <w:jc w:val="center"/>
      </w:pPr>
      <w:r w:rsidRPr="00B418D6">
        <w:t>Согласие</w:t>
      </w:r>
    </w:p>
    <w:p w:rsidR="00B418D6" w:rsidRPr="00B418D6" w:rsidRDefault="00B418D6" w:rsidP="00D47FC1">
      <w:pPr>
        <w:ind w:firstLine="709"/>
        <w:jc w:val="center"/>
      </w:pPr>
      <w:r w:rsidRPr="00B418D6">
        <w:t xml:space="preserve">на обработку персональных данных гражданина, представляемого к награждению </w:t>
      </w:r>
      <w:r w:rsidR="00D47FC1">
        <w:t>Благодарностью</w:t>
      </w:r>
      <w:r w:rsidRPr="00B418D6">
        <w:t xml:space="preserve"> Законодательного Собрания </w:t>
      </w:r>
      <w:r w:rsidRPr="00B418D6">
        <w:br/>
        <w:t>Приморского края</w:t>
      </w:r>
    </w:p>
    <w:p w:rsidR="00B418D6" w:rsidRPr="00B418D6" w:rsidRDefault="00B418D6" w:rsidP="00B418D6">
      <w:pPr>
        <w:ind w:firstLine="709"/>
        <w:jc w:val="both"/>
      </w:pPr>
    </w:p>
    <w:p w:rsidR="003107DA" w:rsidRDefault="003107DA" w:rsidP="003107DA">
      <w:pPr>
        <w:ind w:firstLine="709"/>
        <w:jc w:val="both"/>
        <w:rPr>
          <w:sz w:val="24"/>
          <w:szCs w:val="24"/>
        </w:rPr>
      </w:pPr>
      <w:r>
        <w:t>Я</w:t>
      </w:r>
      <w:r w:rsidR="00481A69">
        <w:t xml:space="preserve">, </w:t>
      </w:r>
      <w:r>
        <w:t>__________________________________________________________,</w:t>
      </w:r>
    </w:p>
    <w:p w:rsidR="003107DA" w:rsidRPr="00CD2791" w:rsidRDefault="003107DA" w:rsidP="003107DA">
      <w:pPr>
        <w:ind w:firstLine="709"/>
        <w:rPr>
          <w:sz w:val="20"/>
        </w:rPr>
      </w:pPr>
      <w:r w:rsidRPr="00CD2791">
        <w:rPr>
          <w:sz w:val="20"/>
        </w:rPr>
        <w:t xml:space="preserve">                                                            (фамилия, имя, отчество)</w:t>
      </w:r>
    </w:p>
    <w:p w:rsidR="003107DA" w:rsidRDefault="003107DA" w:rsidP="003107DA">
      <w:pPr>
        <w:jc w:val="both"/>
      </w:pPr>
      <w:r>
        <w:t>зарегистрированный(ая) по адресу: ____________________________________</w:t>
      </w:r>
    </w:p>
    <w:p w:rsidR="003107DA" w:rsidRDefault="003107DA" w:rsidP="003107DA">
      <w:pPr>
        <w:jc w:val="both"/>
      </w:pPr>
      <w:r>
        <w:t>__________________________________________________________________,</w:t>
      </w:r>
    </w:p>
    <w:p w:rsidR="003107DA" w:rsidRDefault="003107DA" w:rsidP="003107DA">
      <w:pPr>
        <w:jc w:val="both"/>
      </w:pPr>
      <w:r>
        <w:t>документ, удостоверяющий личность _________________________________,</w:t>
      </w:r>
    </w:p>
    <w:p w:rsidR="003107DA" w:rsidRPr="00CD2791" w:rsidRDefault="003107DA" w:rsidP="003107DA">
      <w:pPr>
        <w:jc w:val="both"/>
        <w:rPr>
          <w:sz w:val="20"/>
        </w:rPr>
      </w:pP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34424">
        <w:rPr>
          <w:sz w:val="24"/>
          <w:szCs w:val="24"/>
        </w:rPr>
        <w:tab/>
      </w:r>
      <w:r w:rsidRPr="00CD2791">
        <w:rPr>
          <w:sz w:val="20"/>
        </w:rPr>
        <w:t>(вид документа)</w:t>
      </w:r>
    </w:p>
    <w:p w:rsidR="003107DA" w:rsidRDefault="003107DA" w:rsidP="003107DA">
      <w:pPr>
        <w:jc w:val="both"/>
      </w:pPr>
      <w:r>
        <w:t>серия____________№______________, кем и когда выдан_________________</w:t>
      </w:r>
    </w:p>
    <w:p w:rsidR="003107DA" w:rsidRDefault="003107DA" w:rsidP="003107DA">
      <w:pPr>
        <w:jc w:val="both"/>
      </w:pPr>
      <w:r>
        <w:t>__________________________________________________________________,</w:t>
      </w:r>
    </w:p>
    <w:p w:rsidR="003107DA" w:rsidRDefault="003107DA" w:rsidP="003107DA">
      <w:pPr>
        <w:jc w:val="both"/>
      </w:pPr>
      <w:r>
        <w:t xml:space="preserve">свободно, своей волей и в своем интересе даю согласие уполномоченным должностным лицам Законодательного Собрания Приморского края, зарегистрированного по адресу: 690110, г. Владивосток, ул. Светланская, </w:t>
      </w:r>
      <w:r>
        <w:br/>
        <w:t>д. 22,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 w:rsidR="003107DA" w:rsidRDefault="003107DA" w:rsidP="003107DA">
      <w:pPr>
        <w:jc w:val="both"/>
      </w:pPr>
      <w:r>
        <w:tab/>
        <w:t xml:space="preserve">фамилия, имя, отчество; </w:t>
      </w:r>
    </w:p>
    <w:p w:rsidR="003107DA" w:rsidRDefault="003107DA" w:rsidP="003107DA">
      <w:pPr>
        <w:ind w:firstLine="709"/>
        <w:jc w:val="both"/>
      </w:pPr>
      <w:r>
        <w:t>дата и место рождения;</w:t>
      </w:r>
    </w:p>
    <w:p w:rsidR="003107DA" w:rsidRDefault="003107DA" w:rsidP="003107DA">
      <w:pPr>
        <w:ind w:firstLine="709"/>
        <w:jc w:val="both"/>
      </w:pPr>
      <w:r>
        <w:t>паспортные данные;</w:t>
      </w:r>
    </w:p>
    <w:p w:rsidR="003107DA" w:rsidRDefault="003107DA" w:rsidP="003107DA">
      <w:pPr>
        <w:ind w:firstLine="709"/>
        <w:jc w:val="both"/>
      </w:pPr>
      <w:r>
        <w:t>сведения об образовании;</w:t>
      </w:r>
    </w:p>
    <w:p w:rsidR="003107DA" w:rsidRDefault="003107DA" w:rsidP="003107DA">
      <w:pPr>
        <w:jc w:val="both"/>
      </w:pPr>
      <w:r>
        <w:tab/>
        <w:t xml:space="preserve">ученая степень, звание; </w:t>
      </w:r>
    </w:p>
    <w:p w:rsidR="003107DA" w:rsidRDefault="003107DA" w:rsidP="003107DA">
      <w:pPr>
        <w:jc w:val="both"/>
      </w:pPr>
      <w:r>
        <w:tab/>
        <w:t>должность, место работы (службы);</w:t>
      </w:r>
    </w:p>
    <w:p w:rsidR="003107DA" w:rsidRDefault="003107DA" w:rsidP="003107DA">
      <w:pPr>
        <w:jc w:val="both"/>
      </w:pPr>
      <w:r>
        <w:tab/>
        <w:t>общий стаж работы (службы)</w:t>
      </w:r>
      <w:r w:rsidR="007A4E8A">
        <w:t xml:space="preserve">, </w:t>
      </w:r>
      <w:r w:rsidR="007A4E8A" w:rsidRPr="007A4E8A">
        <w:t>стаж работы в отрасли (организации)</w:t>
      </w:r>
      <w:r w:rsidR="007A4E8A">
        <w:t>;</w:t>
      </w:r>
    </w:p>
    <w:p w:rsidR="003107DA" w:rsidRDefault="003107DA" w:rsidP="003107DA">
      <w:pPr>
        <w:jc w:val="both"/>
      </w:pPr>
      <w:r>
        <w:tab/>
        <w:t xml:space="preserve">выполняемая работа с начала трудовой деятельности (включая предпринимательскую и иную деятельность), военная служба;  </w:t>
      </w:r>
    </w:p>
    <w:p w:rsidR="003107DA" w:rsidRDefault="003107DA" w:rsidP="003107DA">
      <w:pPr>
        <w:jc w:val="both"/>
      </w:pPr>
      <w:r>
        <w:tab/>
        <w:t>классный чин федеральной государственной гражданской службы и (или) государственной гражданской службы Приморского края или иного субъекта, и (или) муниципальной службы, дипломатический ранг, воинское и (или) специальное звание, классный чин правоохранительной службы (кем и когда присвоены);</w:t>
      </w:r>
    </w:p>
    <w:p w:rsidR="003107DA" w:rsidRDefault="003107DA" w:rsidP="003107DA">
      <w:pPr>
        <w:jc w:val="both"/>
      </w:pPr>
      <w:r>
        <w:tab/>
        <w:t>государственные награды, иные награды и знаки отличия, формы поощрения (кем награжден(а) и когда).</w:t>
      </w:r>
    </w:p>
    <w:p w:rsidR="003107DA" w:rsidRDefault="003107DA" w:rsidP="003107DA">
      <w:pPr>
        <w:jc w:val="both"/>
      </w:pPr>
      <w:r>
        <w:tab/>
        <w:t xml:space="preserve">Вышеуказанные персональные данные предоставляю для обработки в целях обеспечения соблюдения в отношении меня федерального законодательства и законодательства Приморского края в сфере отношений, связанных </w:t>
      </w:r>
      <w:r w:rsidRPr="005F4656">
        <w:t xml:space="preserve">с награждением </w:t>
      </w:r>
      <w:r w:rsidR="00F90C73">
        <w:t>Благодарностью</w:t>
      </w:r>
      <w:r>
        <w:t xml:space="preserve"> Законодательного Собрания Приморского края, </w:t>
      </w:r>
      <w:r w:rsidRPr="005F4656">
        <w:t xml:space="preserve">для реализации полномочий, возложенных на </w:t>
      </w:r>
      <w:r>
        <w:t xml:space="preserve">Законодательное Собрание Приморского края действующим законодательством. </w:t>
      </w:r>
    </w:p>
    <w:p w:rsidR="003107DA" w:rsidRDefault="003107DA" w:rsidP="003107DA">
      <w:pPr>
        <w:jc w:val="both"/>
      </w:pPr>
      <w:r>
        <w:tab/>
      </w:r>
      <w:r>
        <w:rPr>
          <w:lang w:val="en-US"/>
        </w:rPr>
        <w:t>C</w:t>
      </w:r>
      <w:r w:rsidRPr="005F4656">
        <w:t xml:space="preserve">огласие </w:t>
      </w:r>
      <w:r>
        <w:t xml:space="preserve">на обработку персональных данных </w:t>
      </w:r>
      <w:r w:rsidRPr="005F4656">
        <w:t>действует с</w:t>
      </w:r>
      <w:r>
        <w:t>о</w:t>
      </w:r>
      <w:r w:rsidRPr="005F4656">
        <w:t xml:space="preserve"> </w:t>
      </w:r>
      <w:r>
        <w:t>дня</w:t>
      </w:r>
      <w:r w:rsidRPr="005F4656">
        <w:t xml:space="preserve"> </w:t>
      </w:r>
      <w:r>
        <w:t>подписания настоящего согласия</w:t>
      </w:r>
      <w:r w:rsidRPr="005F4656">
        <w:t xml:space="preserve"> </w:t>
      </w:r>
      <w:r>
        <w:t>и до дня</w:t>
      </w:r>
      <w:r w:rsidR="001421C6">
        <w:t xml:space="preserve"> его</w:t>
      </w:r>
      <w:r>
        <w:t xml:space="preserve"> отзыва. </w:t>
      </w:r>
    </w:p>
    <w:p w:rsidR="003107DA" w:rsidRDefault="003107DA" w:rsidP="003107DA">
      <w:pPr>
        <w:jc w:val="both"/>
      </w:pPr>
      <w:r>
        <w:tab/>
        <w:t xml:space="preserve">Согласие на обработку персональных данных может быть отозвано мною </w:t>
      </w:r>
      <w:r w:rsidR="001421C6">
        <w:t xml:space="preserve">путем </w:t>
      </w:r>
      <w:r>
        <w:t xml:space="preserve">направления письменного заявления. </w:t>
      </w:r>
    </w:p>
    <w:p w:rsidR="003107DA" w:rsidRDefault="003107DA" w:rsidP="003107DA">
      <w:pPr>
        <w:ind w:firstLine="709"/>
        <w:jc w:val="both"/>
      </w:pPr>
      <w:r>
        <w:t>В случае отзыва согласия на обработку персональных данных Законодательное Собрание Приморского края вправе продолжить обработку персональных данных без согласия при наличии оснований, указанных в пунктах 2-11 части 1 статьи 6, части 2 статьи 10 и части 2 статьи 11 Федерального закона от 27 июля 2006 года № 152-ФЗ "О персональных данных".</w:t>
      </w:r>
    </w:p>
    <w:p w:rsidR="003107DA" w:rsidRDefault="003107DA" w:rsidP="003107DA">
      <w:pPr>
        <w:ind w:firstLine="709"/>
        <w:jc w:val="both"/>
      </w:pPr>
    </w:p>
    <w:p w:rsidR="003107DA" w:rsidRDefault="003107DA" w:rsidP="003107DA">
      <w:pPr>
        <w:jc w:val="both"/>
      </w:pPr>
      <w:r w:rsidRPr="00BC13E6">
        <w:t>Дата начала обработки персональных данных:</w:t>
      </w:r>
    </w:p>
    <w:p w:rsidR="003107DA" w:rsidRDefault="003107DA" w:rsidP="003107DA">
      <w:pPr>
        <w:jc w:val="both"/>
      </w:pPr>
      <w:r>
        <w:t>_____________________                                               ____________________</w:t>
      </w:r>
      <w:r w:rsidR="00BA7B45">
        <w:t>".</w:t>
      </w:r>
    </w:p>
    <w:p w:rsidR="003107DA" w:rsidRPr="00C34424" w:rsidRDefault="003107DA" w:rsidP="003107DA">
      <w:pPr>
        <w:jc w:val="both"/>
        <w:rPr>
          <w:sz w:val="24"/>
          <w:szCs w:val="24"/>
        </w:rPr>
      </w:pPr>
      <w:r w:rsidRPr="00CD2791">
        <w:rPr>
          <w:sz w:val="20"/>
        </w:rPr>
        <w:t xml:space="preserve">                (дата)</w:t>
      </w:r>
      <w:r w:rsidRPr="00CD2791">
        <w:rPr>
          <w:sz w:val="20"/>
        </w:rPr>
        <w:tab/>
      </w:r>
      <w:r w:rsidRPr="00CD2791">
        <w:rPr>
          <w:sz w:val="20"/>
        </w:rPr>
        <w:tab/>
      </w:r>
      <w:r w:rsidRPr="00CD2791">
        <w:rPr>
          <w:sz w:val="20"/>
        </w:rPr>
        <w:tab/>
      </w:r>
      <w:r w:rsidRPr="00CD2791">
        <w:rPr>
          <w:sz w:val="20"/>
        </w:rPr>
        <w:tab/>
      </w:r>
      <w:r w:rsidRPr="00CD2791">
        <w:rPr>
          <w:sz w:val="20"/>
        </w:rPr>
        <w:tab/>
        <w:t xml:space="preserve">                        </w:t>
      </w:r>
      <w:r w:rsidR="00CD2791">
        <w:rPr>
          <w:sz w:val="20"/>
        </w:rPr>
        <w:t xml:space="preserve">                              </w:t>
      </w:r>
      <w:r w:rsidRPr="00CD2791">
        <w:rPr>
          <w:sz w:val="20"/>
        </w:rPr>
        <w:t xml:space="preserve">         (подпись)</w:t>
      </w:r>
    </w:p>
    <w:p w:rsidR="00BC234F" w:rsidRDefault="00BC234F" w:rsidP="005E2C2B">
      <w:pPr>
        <w:ind w:firstLine="709"/>
        <w:jc w:val="both"/>
      </w:pPr>
    </w:p>
    <w:p w:rsidR="00BC234F" w:rsidRPr="00BC234F" w:rsidRDefault="00BC234F" w:rsidP="00BC234F">
      <w:pPr>
        <w:ind w:firstLine="709"/>
        <w:jc w:val="both"/>
      </w:pPr>
      <w:r w:rsidRPr="00BC234F">
        <w:t>2.Настоящее постановление вступает в силу со дня его принятия.</w:t>
      </w:r>
    </w:p>
    <w:p w:rsidR="00BC234F" w:rsidRPr="00BC234F" w:rsidRDefault="00BC234F" w:rsidP="00BC234F">
      <w:pPr>
        <w:ind w:firstLine="709"/>
        <w:jc w:val="both"/>
      </w:pPr>
    </w:p>
    <w:p w:rsidR="00BC234F" w:rsidRPr="00BC234F" w:rsidRDefault="00BC234F" w:rsidP="00BC234F">
      <w:pPr>
        <w:ind w:firstLine="709"/>
        <w:jc w:val="both"/>
      </w:pPr>
    </w:p>
    <w:p w:rsidR="00BC234F" w:rsidRPr="00BC234F" w:rsidRDefault="00BC234F" w:rsidP="00BC234F">
      <w:pPr>
        <w:ind w:firstLine="709"/>
        <w:jc w:val="both"/>
      </w:pPr>
    </w:p>
    <w:p w:rsidR="00BC234F" w:rsidRPr="00BC234F" w:rsidRDefault="00BC234F" w:rsidP="00BC234F">
      <w:pPr>
        <w:jc w:val="both"/>
      </w:pPr>
      <w:r w:rsidRPr="00BC234F">
        <w:t>Председатель</w:t>
      </w:r>
    </w:p>
    <w:p w:rsidR="00BC234F" w:rsidRPr="00BC234F" w:rsidRDefault="00BC234F" w:rsidP="00BC234F">
      <w:pPr>
        <w:jc w:val="both"/>
      </w:pPr>
      <w:r w:rsidRPr="00BC234F">
        <w:t xml:space="preserve">Законодательного Собрания </w:t>
      </w:r>
      <w:r w:rsidRPr="00BC234F">
        <w:tab/>
      </w:r>
      <w:r w:rsidRPr="00BC234F">
        <w:tab/>
      </w:r>
      <w:r w:rsidRPr="00BC234F">
        <w:tab/>
      </w:r>
      <w:r w:rsidRPr="00BC234F">
        <w:tab/>
      </w:r>
      <w:r w:rsidRPr="00BC234F">
        <w:tab/>
      </w:r>
      <w:r w:rsidRPr="00BC234F">
        <w:tab/>
        <w:t xml:space="preserve">             А.И. Ролик</w:t>
      </w:r>
    </w:p>
    <w:p w:rsidR="00BC234F" w:rsidRPr="00B418D6" w:rsidRDefault="00BC234F" w:rsidP="005E2C2B">
      <w:pPr>
        <w:ind w:firstLine="709"/>
        <w:jc w:val="both"/>
      </w:pPr>
    </w:p>
    <w:p w:rsidR="00B418D6" w:rsidRDefault="00B418D6" w:rsidP="00B418D6">
      <w:pPr>
        <w:ind w:firstLine="709"/>
        <w:jc w:val="both"/>
      </w:pPr>
    </w:p>
    <w:p w:rsidR="00931FD6" w:rsidRDefault="00931FD6" w:rsidP="00137DB0">
      <w:pPr>
        <w:jc w:val="center"/>
      </w:pPr>
    </w:p>
    <w:sectPr w:rsidR="00931FD6" w:rsidSect="00FE4BD5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B09" w:rsidRDefault="00B44B09">
      <w:r>
        <w:separator/>
      </w:r>
    </w:p>
  </w:endnote>
  <w:endnote w:type="continuationSeparator" w:id="0">
    <w:p w:rsidR="00B44B09" w:rsidRDefault="00B44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B09" w:rsidRDefault="00B44B09">
      <w:r>
        <w:separator/>
      </w:r>
    </w:p>
  </w:footnote>
  <w:footnote w:type="continuationSeparator" w:id="0">
    <w:p w:rsidR="00B44B09" w:rsidRDefault="00B44B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BD5" w:rsidRDefault="00FE4BD5" w:rsidP="00137DB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C5425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381A"/>
    <w:rsid w:val="00057575"/>
    <w:rsid w:val="0007488C"/>
    <w:rsid w:val="000B3FB2"/>
    <w:rsid w:val="000D628E"/>
    <w:rsid w:val="000E5228"/>
    <w:rsid w:val="00122113"/>
    <w:rsid w:val="00123119"/>
    <w:rsid w:val="00124C69"/>
    <w:rsid w:val="00134B90"/>
    <w:rsid w:val="00137DB0"/>
    <w:rsid w:val="001421C6"/>
    <w:rsid w:val="00155F7F"/>
    <w:rsid w:val="00156FE9"/>
    <w:rsid w:val="00193E21"/>
    <w:rsid w:val="001A7CF6"/>
    <w:rsid w:val="001D381A"/>
    <w:rsid w:val="002367F8"/>
    <w:rsid w:val="00264C72"/>
    <w:rsid w:val="003107DA"/>
    <w:rsid w:val="003325F4"/>
    <w:rsid w:val="0035160D"/>
    <w:rsid w:val="0037612D"/>
    <w:rsid w:val="00392E21"/>
    <w:rsid w:val="00393D8C"/>
    <w:rsid w:val="0039503A"/>
    <w:rsid w:val="003A6BCC"/>
    <w:rsid w:val="003B436F"/>
    <w:rsid w:val="003F3801"/>
    <w:rsid w:val="004646BF"/>
    <w:rsid w:val="004743DC"/>
    <w:rsid w:val="00481A69"/>
    <w:rsid w:val="004B69FA"/>
    <w:rsid w:val="004D1A01"/>
    <w:rsid w:val="004E27B9"/>
    <w:rsid w:val="00596462"/>
    <w:rsid w:val="005A6019"/>
    <w:rsid w:val="005E2C2B"/>
    <w:rsid w:val="005E6130"/>
    <w:rsid w:val="005F4656"/>
    <w:rsid w:val="00601B87"/>
    <w:rsid w:val="00605646"/>
    <w:rsid w:val="006106A0"/>
    <w:rsid w:val="00695A4A"/>
    <w:rsid w:val="006D45ED"/>
    <w:rsid w:val="006E650F"/>
    <w:rsid w:val="006F548E"/>
    <w:rsid w:val="00726997"/>
    <w:rsid w:val="00732E89"/>
    <w:rsid w:val="00744A60"/>
    <w:rsid w:val="0079030E"/>
    <w:rsid w:val="007A4E8A"/>
    <w:rsid w:val="007B48E7"/>
    <w:rsid w:val="007B4D07"/>
    <w:rsid w:val="007B5289"/>
    <w:rsid w:val="00835A0E"/>
    <w:rsid w:val="008818A7"/>
    <w:rsid w:val="008932B4"/>
    <w:rsid w:val="00922AED"/>
    <w:rsid w:val="00924B45"/>
    <w:rsid w:val="00931FD6"/>
    <w:rsid w:val="009372FF"/>
    <w:rsid w:val="0094344A"/>
    <w:rsid w:val="00975B01"/>
    <w:rsid w:val="009959AC"/>
    <w:rsid w:val="0099656D"/>
    <w:rsid w:val="009A75AB"/>
    <w:rsid w:val="009C06BA"/>
    <w:rsid w:val="009D6277"/>
    <w:rsid w:val="00A13794"/>
    <w:rsid w:val="00A26C60"/>
    <w:rsid w:val="00A348B8"/>
    <w:rsid w:val="00A42F56"/>
    <w:rsid w:val="00A77B17"/>
    <w:rsid w:val="00A93332"/>
    <w:rsid w:val="00AE5EE6"/>
    <w:rsid w:val="00AF5AF6"/>
    <w:rsid w:val="00B02996"/>
    <w:rsid w:val="00B05B94"/>
    <w:rsid w:val="00B418D6"/>
    <w:rsid w:val="00B439C8"/>
    <w:rsid w:val="00B44B09"/>
    <w:rsid w:val="00BA58C7"/>
    <w:rsid w:val="00BA7B45"/>
    <w:rsid w:val="00BC13E6"/>
    <w:rsid w:val="00BC234F"/>
    <w:rsid w:val="00C20E8F"/>
    <w:rsid w:val="00C30CD9"/>
    <w:rsid w:val="00C34424"/>
    <w:rsid w:val="00C926D8"/>
    <w:rsid w:val="00CA7E54"/>
    <w:rsid w:val="00CB4EC6"/>
    <w:rsid w:val="00CC5425"/>
    <w:rsid w:val="00CD2791"/>
    <w:rsid w:val="00CD5EBA"/>
    <w:rsid w:val="00CE19DF"/>
    <w:rsid w:val="00D02716"/>
    <w:rsid w:val="00D06D62"/>
    <w:rsid w:val="00D26257"/>
    <w:rsid w:val="00D47FC1"/>
    <w:rsid w:val="00D55D5E"/>
    <w:rsid w:val="00D573C6"/>
    <w:rsid w:val="00D73B35"/>
    <w:rsid w:val="00DF01B2"/>
    <w:rsid w:val="00E93A7F"/>
    <w:rsid w:val="00E946B7"/>
    <w:rsid w:val="00EF502B"/>
    <w:rsid w:val="00F13893"/>
    <w:rsid w:val="00F14CBB"/>
    <w:rsid w:val="00F660E3"/>
    <w:rsid w:val="00F75CDD"/>
    <w:rsid w:val="00F90C73"/>
    <w:rsid w:val="00FB11D4"/>
    <w:rsid w:val="00FE3C8D"/>
    <w:rsid w:val="00FE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3708CB"/>
  <w15:chartTrackingRefBased/>
  <w15:docId w15:val="{17F6EAFB-754F-41E2-A8B8-26F6B2A8C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424"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6">
    <w:name w:val="Нижний колонтитул Знак"/>
    <w:link w:val="a5"/>
    <w:uiPriority w:val="99"/>
    <w:rsid w:val="00FE4BD5"/>
    <w:rPr>
      <w:sz w:val="28"/>
    </w:rPr>
  </w:style>
  <w:style w:type="character" w:customStyle="1" w:styleId="a4">
    <w:name w:val="Верхний колонтитул Знак"/>
    <w:link w:val="a3"/>
    <w:uiPriority w:val="99"/>
    <w:rsid w:val="00FE4BD5"/>
    <w:rPr>
      <w:sz w:val="28"/>
    </w:rPr>
  </w:style>
  <w:style w:type="paragraph" w:customStyle="1" w:styleId="ConsPlusNonformat">
    <w:name w:val="ConsPlusNonformat"/>
    <w:rsid w:val="00D55D5E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vvakumova_g_f\Desktop\&#1054;&#1042;&#1048;%20&#1055;&#1086;&#1095;&#1077;&#1090;&#1085;&#1072;&#1103;%20&#1075;&#1088;&#1072;&#1084;&#1086;&#1090;&#1072;\&#1055;&#1086;&#1089;&#1090;&#1072;&#1085;&#1086;&#1074;&#1083;&#1077;&#1085;&#1080;&#1077;%20&#1087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7EB4C-12A8-4805-9942-BD1A22AE7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проект</Template>
  <TotalTime>316</TotalTime>
  <Pages>5</Pages>
  <Words>1619</Words>
  <Characters>9234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Аввакумова Галина Федоровна</dc:creator>
  <cp:keywords/>
  <cp:lastModifiedBy>Аввакумова Галина Федоровна</cp:lastModifiedBy>
  <cp:revision>47</cp:revision>
  <cp:lastPrinted>2019-03-19T23:15:00Z</cp:lastPrinted>
  <dcterms:created xsi:type="dcterms:W3CDTF">2019-02-05T03:57:00Z</dcterms:created>
  <dcterms:modified xsi:type="dcterms:W3CDTF">2019-03-19T23:31:00Z</dcterms:modified>
</cp:coreProperties>
</file>