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451517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5C2B0A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5C2B0A">
              <w:rPr>
                <w:sz w:val="24"/>
              </w:rPr>
              <w:t>2</w:t>
            </w:r>
            <w:r>
              <w:rPr>
                <w:sz w:val="24"/>
              </w:rPr>
              <w:t>.0</w:t>
            </w:r>
            <w:r w:rsidR="0078632E">
              <w:rPr>
                <w:sz w:val="24"/>
              </w:rPr>
              <w:t>3</w:t>
            </w:r>
            <w:r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78632E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8632E" w:rsidRPr="00F452F5" w:rsidRDefault="0078632E" w:rsidP="0078632E">
            <w:pPr>
              <w:pStyle w:val="a6"/>
              <w:rPr>
                <w:szCs w:val="28"/>
              </w:rPr>
            </w:pPr>
            <w:r>
              <w:t>О законодательной инициативе</w:t>
            </w:r>
            <w:r w:rsidRPr="00F75168">
              <w:t xml:space="preserve"> </w:t>
            </w:r>
            <w:r>
              <w:t xml:space="preserve">Законодательного Собрания Красноярского края </w:t>
            </w:r>
            <w:r w:rsidRPr="007B0C21">
              <w:t>по внесению в Государственную Думу</w:t>
            </w:r>
            <w:r>
              <w:t xml:space="preserve"> Ф</w:t>
            </w:r>
            <w:r w:rsidRPr="007B0C21">
              <w:t>едерального Собрания Российской Федерации проекта федерального закона "</w:t>
            </w:r>
            <w:r>
              <w:t>О внесении изменения</w:t>
            </w:r>
            <w:r w:rsidRPr="00BC03AD">
              <w:t xml:space="preserve"> в </w:t>
            </w:r>
            <w:r>
              <w:br/>
              <w:t xml:space="preserve">Федеральный закон </w:t>
            </w:r>
            <w:r w:rsidRPr="007B0C21">
              <w:t>"</w:t>
            </w:r>
            <w:r w:rsidRPr="00BC03AD">
              <w:t xml:space="preserve">О </w:t>
            </w:r>
            <w:proofErr w:type="spellStart"/>
            <w:r>
              <w:t>микрофинансовой</w:t>
            </w:r>
            <w:proofErr w:type="spellEnd"/>
            <w:r>
              <w:t xml:space="preserve"> деятельности и </w:t>
            </w:r>
            <w:proofErr w:type="spellStart"/>
            <w:r>
              <w:t>микрофинансовых</w:t>
            </w:r>
            <w:proofErr w:type="spellEnd"/>
            <w:r>
              <w:t xml:space="preserve"> организациях"</w:t>
            </w:r>
          </w:p>
        </w:tc>
      </w:tr>
    </w:tbl>
    <w:p w:rsidR="00833C1D" w:rsidRDefault="00833C1D" w:rsidP="00833C1D">
      <w:pPr>
        <w:jc w:val="right"/>
      </w:pPr>
    </w:p>
    <w:p w:rsidR="00833C1D" w:rsidRDefault="0078632E" w:rsidP="0078632E">
      <w:pPr>
        <w:pStyle w:val="a3"/>
        <w:spacing w:line="228" w:lineRule="auto"/>
        <w:ind w:firstLine="709"/>
        <w:jc w:val="both"/>
      </w:pPr>
      <w:r w:rsidRPr="00DD7299">
        <w:rPr>
          <w:szCs w:val="28"/>
        </w:rPr>
        <w:t>Рассмотрев и обсудив</w:t>
      </w:r>
      <w:r>
        <w:rPr>
          <w:szCs w:val="28"/>
        </w:rPr>
        <w:t xml:space="preserve"> </w:t>
      </w:r>
      <w:r w:rsidRPr="00F75168">
        <w:t xml:space="preserve">законодательную инициативу </w:t>
      </w:r>
      <w:r>
        <w:t>Законодательного Собрания Красноярского края</w:t>
      </w:r>
      <w:r w:rsidRPr="00564C3D">
        <w:t xml:space="preserve"> по внесению в Государственную Думу Федерального Собрания Российской Федерации проекта федерального закона "</w:t>
      </w:r>
      <w:r>
        <w:t>О внесении изменения</w:t>
      </w:r>
      <w:r w:rsidRPr="00BC03AD">
        <w:t xml:space="preserve"> в </w:t>
      </w:r>
      <w:r>
        <w:t xml:space="preserve">Федеральный закон </w:t>
      </w:r>
      <w:r w:rsidRPr="007B0C21">
        <w:t>"</w:t>
      </w:r>
      <w:r w:rsidRPr="00BC03AD">
        <w:t xml:space="preserve">О </w:t>
      </w:r>
      <w:proofErr w:type="spellStart"/>
      <w:r>
        <w:t>микрофинансовой</w:t>
      </w:r>
      <w:proofErr w:type="spellEnd"/>
      <w:r>
        <w:t xml:space="preserve"> деятельности и </w:t>
      </w:r>
      <w:proofErr w:type="spellStart"/>
      <w:r>
        <w:t>микрофинансовых</w:t>
      </w:r>
      <w:proofErr w:type="spellEnd"/>
      <w:r>
        <w:t xml:space="preserve"> организациях"</w:t>
      </w:r>
      <w:r w:rsidRPr="00871C42">
        <w:rPr>
          <w:szCs w:val="28"/>
        </w:rPr>
        <w:t>,</w:t>
      </w:r>
      <w:r w:rsidRPr="000953E9">
        <w:rPr>
          <w:szCs w:val="28"/>
        </w:rPr>
        <w:t xml:space="preserve"> </w:t>
      </w:r>
      <w:r w:rsidR="00833C1D">
        <w:t>комитет</w:t>
      </w:r>
    </w:p>
    <w:p w:rsidR="00833C1D" w:rsidRDefault="00833C1D" w:rsidP="00833C1D">
      <w:pPr>
        <w:jc w:val="both"/>
      </w:pPr>
    </w:p>
    <w:p w:rsidR="00833C1D" w:rsidRDefault="00833C1D" w:rsidP="00833C1D">
      <w:pPr>
        <w:jc w:val="both"/>
      </w:pPr>
      <w:r>
        <w:t>РЕШИЛ:</w:t>
      </w:r>
    </w:p>
    <w:p w:rsidR="00833C1D" w:rsidRDefault="00833C1D" w:rsidP="00833C1D">
      <w:pPr>
        <w:jc w:val="both"/>
      </w:pPr>
    </w:p>
    <w:p w:rsidR="00833C1D" w:rsidRDefault="00833C1D" w:rsidP="00833C1D">
      <w:pPr>
        <w:jc w:val="both"/>
        <w:rPr>
          <w:szCs w:val="28"/>
        </w:rPr>
      </w:pPr>
      <w:r>
        <w:tab/>
      </w:r>
      <w:proofErr w:type="spellStart"/>
      <w:r>
        <w:t>1.</w:t>
      </w:r>
      <w:r w:rsidR="0078632E" w:rsidRPr="000953E9">
        <w:rPr>
          <w:szCs w:val="28"/>
        </w:rPr>
        <w:t>Принять</w:t>
      </w:r>
      <w:proofErr w:type="spellEnd"/>
      <w:r w:rsidR="0078632E" w:rsidRPr="000953E9">
        <w:rPr>
          <w:szCs w:val="28"/>
        </w:rPr>
        <w:t xml:space="preserve"> к сведению</w:t>
      </w:r>
      <w:r w:rsidR="0078632E">
        <w:rPr>
          <w:szCs w:val="28"/>
        </w:rPr>
        <w:t xml:space="preserve"> </w:t>
      </w:r>
      <w:r w:rsidR="0078632E" w:rsidRPr="00F75168">
        <w:t xml:space="preserve">законодательную инициативу </w:t>
      </w:r>
      <w:r w:rsidR="0078632E">
        <w:t>Законодательного Собрания Красноярского края</w:t>
      </w:r>
      <w:r w:rsidR="0078632E" w:rsidRPr="00564C3D">
        <w:t xml:space="preserve"> по внесению в Государственную Думу Федерального Собрания Российской Федерации проекта федерального закона "</w:t>
      </w:r>
      <w:r w:rsidR="0078632E">
        <w:t>О внесении измен</w:t>
      </w:r>
      <w:bookmarkStart w:id="0" w:name="_GoBack"/>
      <w:bookmarkEnd w:id="0"/>
      <w:r w:rsidR="0078632E">
        <w:t>ения</w:t>
      </w:r>
      <w:r w:rsidR="0078632E" w:rsidRPr="00BC03AD">
        <w:t xml:space="preserve"> в </w:t>
      </w:r>
      <w:r w:rsidR="0078632E">
        <w:t xml:space="preserve">Федеральный закон </w:t>
      </w:r>
      <w:r w:rsidR="0078632E" w:rsidRPr="007B0C21">
        <w:t>"</w:t>
      </w:r>
      <w:r w:rsidR="0078632E" w:rsidRPr="00BC03AD">
        <w:t xml:space="preserve">О </w:t>
      </w:r>
      <w:proofErr w:type="spellStart"/>
      <w:r w:rsidR="0078632E">
        <w:t>микрофинансовой</w:t>
      </w:r>
      <w:proofErr w:type="spellEnd"/>
      <w:r w:rsidR="0078632E">
        <w:t xml:space="preserve"> деятельности и </w:t>
      </w:r>
      <w:proofErr w:type="spellStart"/>
      <w:r w:rsidR="0078632E">
        <w:t>микрофинансовых</w:t>
      </w:r>
      <w:proofErr w:type="spellEnd"/>
      <w:r w:rsidR="0078632E">
        <w:t xml:space="preserve"> организациях"</w:t>
      </w:r>
      <w:r w:rsidR="0078632E" w:rsidRPr="007B43DF">
        <w:rPr>
          <w:szCs w:val="28"/>
        </w:rPr>
        <w:t>.</w:t>
      </w:r>
    </w:p>
    <w:p w:rsidR="0078632E" w:rsidRDefault="0078632E" w:rsidP="00833C1D">
      <w:pPr>
        <w:jc w:val="both"/>
      </w:pPr>
    </w:p>
    <w:p w:rsidR="0078632E" w:rsidRPr="00F452F5" w:rsidRDefault="0078632E" w:rsidP="0078632E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441032">
        <w:rPr>
          <w:szCs w:val="28"/>
        </w:rPr>
        <w:t>2.</w:t>
      </w:r>
      <w:r>
        <w:rPr>
          <w:szCs w:val="28"/>
        </w:rPr>
        <w:t>Не вносить вышеуказанную</w:t>
      </w:r>
      <w:r w:rsidRPr="0083689F">
        <w:rPr>
          <w:szCs w:val="28"/>
        </w:rPr>
        <w:t xml:space="preserve"> </w:t>
      </w:r>
      <w:r>
        <w:rPr>
          <w:szCs w:val="28"/>
        </w:rPr>
        <w:t>законодательную инициативу</w:t>
      </w:r>
      <w:r w:rsidRPr="0083689F">
        <w:rPr>
          <w:szCs w:val="28"/>
        </w:rPr>
        <w:t xml:space="preserve"> на рассмотрение Законодательного Собрания.</w:t>
      </w:r>
    </w:p>
    <w:p w:rsidR="00833C1D" w:rsidRDefault="00833C1D" w:rsidP="00833C1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33C1D" w:rsidRDefault="00833C1D" w:rsidP="00833C1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33C1D" w:rsidRDefault="00833C1D" w:rsidP="00833C1D">
      <w:pPr>
        <w:ind w:firstLine="720"/>
        <w:jc w:val="both"/>
      </w:pPr>
    </w:p>
    <w:p w:rsidR="00833C1D" w:rsidRDefault="00833C1D" w:rsidP="00833C1D">
      <w:pPr>
        <w:pStyle w:val="a3"/>
        <w:tabs>
          <w:tab w:val="clear" w:pos="4153"/>
          <w:tab w:val="clear" w:pos="8306"/>
        </w:tabs>
      </w:pPr>
      <w:r>
        <w:t xml:space="preserve">Председатель комитета                                                                          Г.Ц. Ахоян 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A96215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16A" w:rsidRDefault="003F516A">
      <w:r>
        <w:separator/>
      </w:r>
    </w:p>
  </w:endnote>
  <w:endnote w:type="continuationSeparator" w:id="0">
    <w:p w:rsidR="003F516A" w:rsidRDefault="003F5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16A" w:rsidRDefault="003F516A">
      <w:r>
        <w:separator/>
      </w:r>
    </w:p>
  </w:footnote>
  <w:footnote w:type="continuationSeparator" w:id="0">
    <w:p w:rsidR="003F516A" w:rsidRDefault="003F5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8632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3F516A"/>
    <w:rsid w:val="00461E2B"/>
    <w:rsid w:val="005C2B0A"/>
    <w:rsid w:val="006828DB"/>
    <w:rsid w:val="00692D49"/>
    <w:rsid w:val="007128C1"/>
    <w:rsid w:val="007258FB"/>
    <w:rsid w:val="00751091"/>
    <w:rsid w:val="0078632E"/>
    <w:rsid w:val="007F0598"/>
    <w:rsid w:val="00833C1D"/>
    <w:rsid w:val="008602F8"/>
    <w:rsid w:val="0087792E"/>
    <w:rsid w:val="0099314B"/>
    <w:rsid w:val="009E5CD9"/>
    <w:rsid w:val="009F0165"/>
    <w:rsid w:val="009F626B"/>
    <w:rsid w:val="00A96215"/>
    <w:rsid w:val="00B668A9"/>
    <w:rsid w:val="00B803DE"/>
    <w:rsid w:val="00BE16C2"/>
    <w:rsid w:val="00C9335B"/>
    <w:rsid w:val="00C958B6"/>
    <w:rsid w:val="00C95F61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33C1D"/>
    <w:rPr>
      <w:sz w:val="28"/>
    </w:rPr>
  </w:style>
  <w:style w:type="paragraph" w:styleId="a6">
    <w:name w:val="Body Text"/>
    <w:basedOn w:val="a"/>
    <w:link w:val="a7"/>
    <w:rsid w:val="0078632E"/>
    <w:pPr>
      <w:jc w:val="both"/>
    </w:pPr>
    <w:rPr>
      <w:szCs w:val="24"/>
    </w:rPr>
  </w:style>
  <w:style w:type="character" w:customStyle="1" w:styleId="a7">
    <w:name w:val="Основной текст Знак"/>
    <w:basedOn w:val="a0"/>
    <w:link w:val="a6"/>
    <w:rsid w:val="0078632E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33C1D"/>
    <w:rPr>
      <w:sz w:val="28"/>
    </w:rPr>
  </w:style>
  <w:style w:type="paragraph" w:styleId="a6">
    <w:name w:val="Body Text"/>
    <w:basedOn w:val="a"/>
    <w:link w:val="a7"/>
    <w:rsid w:val="0078632E"/>
    <w:pPr>
      <w:jc w:val="both"/>
    </w:pPr>
    <w:rPr>
      <w:szCs w:val="24"/>
    </w:rPr>
  </w:style>
  <w:style w:type="character" w:customStyle="1" w:styleId="a7">
    <w:name w:val="Основной текст Знак"/>
    <w:basedOn w:val="a0"/>
    <w:link w:val="a6"/>
    <w:rsid w:val="0078632E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128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5</cp:revision>
  <cp:lastPrinted>2007-12-18T10:25:00Z</cp:lastPrinted>
  <dcterms:created xsi:type="dcterms:W3CDTF">2019-03-11T04:45:00Z</dcterms:created>
  <dcterms:modified xsi:type="dcterms:W3CDTF">2019-03-19T05:39:00Z</dcterms:modified>
</cp:coreProperties>
</file>