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AB1312" w14:paraId="59457D2B" w14:textId="77777777" w:rsidTr="00670BD4">
        <w:tc>
          <w:tcPr>
            <w:tcW w:w="3190" w:type="dxa"/>
          </w:tcPr>
          <w:p w14:paraId="12617DC6" w14:textId="77777777"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14:paraId="4122D704" w14:textId="77777777"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14:paraId="709F963B" w14:textId="77777777" w:rsidR="00676061" w:rsidRPr="00AB1312" w:rsidRDefault="00676061" w:rsidP="00922C99">
            <w:pPr>
              <w:jc w:val="both"/>
              <w:rPr>
                <w:sz w:val="20"/>
              </w:rPr>
            </w:pPr>
            <w:r w:rsidRPr="00AB1312">
              <w:rPr>
                <w:sz w:val="20"/>
              </w:rPr>
              <w:t xml:space="preserve">Проект </w:t>
            </w:r>
            <w:r w:rsidR="00F4167A" w:rsidRPr="00AB1312">
              <w:rPr>
                <w:sz w:val="20"/>
              </w:rPr>
              <w:t>внесен</w:t>
            </w:r>
            <w:r w:rsidRPr="00AB1312">
              <w:rPr>
                <w:sz w:val="20"/>
              </w:rPr>
              <w:t xml:space="preserve"> </w:t>
            </w:r>
            <w:r w:rsidR="00922C99" w:rsidRPr="00AB1312">
              <w:rPr>
                <w:sz w:val="20"/>
              </w:rPr>
              <w:t>Губернатором Приморского края</w:t>
            </w:r>
          </w:p>
          <w:p w14:paraId="35535736" w14:textId="77777777" w:rsidR="006240FD" w:rsidRPr="00AB1312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RPr="00AB1312" w14:paraId="09E37886" w14:textId="77777777">
        <w:tc>
          <w:tcPr>
            <w:tcW w:w="9570" w:type="dxa"/>
            <w:gridSpan w:val="3"/>
          </w:tcPr>
          <w:p w14:paraId="7A50D40A" w14:textId="77777777" w:rsidR="00BE0544" w:rsidRPr="00AB1312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AB1312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14:paraId="76936DF0" w14:textId="26BC4B02" w:rsidR="00987A97" w:rsidRPr="00AB1312" w:rsidRDefault="002E4C2E" w:rsidP="00E262E4">
      <w:pPr>
        <w:jc w:val="center"/>
        <w:rPr>
          <w:b/>
        </w:rPr>
      </w:pPr>
      <w:r w:rsidRPr="00AB1312">
        <w:rPr>
          <w:b/>
        </w:rPr>
        <w:t xml:space="preserve">О ВНЕСЕНИИ ИЗМЕНЕНИЙ В ЗАКОН ПРИМОРСКОГО КРАЯ </w:t>
      </w:r>
      <w:r w:rsidR="00530F5B" w:rsidRPr="00AB1312">
        <w:rPr>
          <w:b/>
        </w:rPr>
        <w:t>"</w:t>
      </w:r>
      <w:r w:rsidR="00987A97" w:rsidRPr="00AB1312">
        <w:rPr>
          <w:b/>
        </w:rPr>
        <w:t>КОД</w:t>
      </w:r>
      <w:r w:rsidR="00CD3DE7" w:rsidRPr="00AB1312">
        <w:rPr>
          <w:b/>
        </w:rPr>
        <w:t>Е</w:t>
      </w:r>
      <w:r w:rsidR="009C01A7" w:rsidRPr="00AB1312">
        <w:rPr>
          <w:b/>
        </w:rPr>
        <w:t>КС</w:t>
      </w:r>
      <w:r w:rsidR="00987A97" w:rsidRPr="00AB1312">
        <w:rPr>
          <w:b/>
        </w:rPr>
        <w:t xml:space="preserve"> ЭТИКИ И СЛУЖЕБНОГО ПОВЕДЕНИЯ </w:t>
      </w:r>
      <w:r w:rsidR="00E262E4" w:rsidRPr="00AB1312">
        <w:rPr>
          <w:b/>
        </w:rPr>
        <w:t xml:space="preserve">ГОСУДАРСТВЕННЫХ ГРАЖДАНСКИХ </w:t>
      </w:r>
    </w:p>
    <w:p w14:paraId="10ED9869" w14:textId="77777777" w:rsidR="00A2479F" w:rsidRPr="00AB1312" w:rsidRDefault="00E262E4" w:rsidP="00E262E4">
      <w:pPr>
        <w:jc w:val="center"/>
        <w:rPr>
          <w:b/>
        </w:rPr>
      </w:pPr>
      <w:r w:rsidRPr="00AB1312">
        <w:rPr>
          <w:b/>
        </w:rPr>
        <w:t>СЛУЖАЩИХ</w:t>
      </w:r>
      <w:r w:rsidRPr="00AB1312">
        <w:rPr>
          <w:szCs w:val="28"/>
        </w:rPr>
        <w:t xml:space="preserve"> </w:t>
      </w:r>
      <w:r w:rsidR="00A2479F" w:rsidRPr="00AB1312">
        <w:rPr>
          <w:b/>
        </w:rPr>
        <w:t>ПРИМОРСКОГО КРАЯ"</w:t>
      </w:r>
    </w:p>
    <w:p w14:paraId="05FCB051" w14:textId="77777777" w:rsidR="00395F05" w:rsidRPr="00AB1312" w:rsidRDefault="00395F05" w:rsidP="007151F5">
      <w:pPr>
        <w:ind w:firstLine="709"/>
        <w:jc w:val="both"/>
        <w:rPr>
          <w:b/>
          <w:szCs w:val="28"/>
        </w:rPr>
      </w:pPr>
    </w:p>
    <w:p w14:paraId="4A04C16E" w14:textId="77777777" w:rsidR="002E4C2E" w:rsidRPr="00AB1312" w:rsidRDefault="002E4C2E" w:rsidP="004B3B10">
      <w:pPr>
        <w:ind w:firstLine="709"/>
        <w:jc w:val="both"/>
        <w:rPr>
          <w:szCs w:val="28"/>
        </w:rPr>
      </w:pPr>
      <w:proofErr w:type="gramStart"/>
      <w:r w:rsidRPr="00AB1312">
        <w:rPr>
          <w:szCs w:val="28"/>
        </w:rPr>
        <w:t>Принят</w:t>
      </w:r>
      <w:proofErr w:type="gramEnd"/>
      <w:r w:rsidRPr="00AB1312">
        <w:rPr>
          <w:szCs w:val="28"/>
        </w:rPr>
        <w:t xml:space="preserve"> Законодательным Собранием Приморского края </w:t>
      </w:r>
    </w:p>
    <w:p w14:paraId="337D8708" w14:textId="77777777" w:rsidR="002E4C2E" w:rsidRPr="00AB1312" w:rsidRDefault="002E4C2E" w:rsidP="004B3B10">
      <w:pPr>
        <w:ind w:firstLine="709"/>
        <w:jc w:val="both"/>
        <w:rPr>
          <w:szCs w:val="28"/>
        </w:rPr>
      </w:pPr>
    </w:p>
    <w:p w14:paraId="71B21139" w14:textId="77777777" w:rsidR="002E4C2E" w:rsidRPr="00AB1312" w:rsidRDefault="002E4C2E" w:rsidP="004B3B10">
      <w:pPr>
        <w:ind w:firstLine="709"/>
        <w:jc w:val="both"/>
        <w:rPr>
          <w:szCs w:val="28"/>
        </w:rPr>
      </w:pPr>
      <w:r w:rsidRPr="00AB1312">
        <w:rPr>
          <w:szCs w:val="28"/>
        </w:rPr>
        <w:t>СТАТЬЯ 1.</w:t>
      </w:r>
    </w:p>
    <w:p w14:paraId="574BB74F" w14:textId="262C0A4C" w:rsidR="002E4C2E" w:rsidRPr="00AB1312" w:rsidRDefault="002E4C2E" w:rsidP="004B3B10">
      <w:pPr>
        <w:ind w:firstLine="709"/>
        <w:jc w:val="both"/>
        <w:rPr>
          <w:szCs w:val="28"/>
        </w:rPr>
      </w:pPr>
      <w:r w:rsidRPr="00AB1312">
        <w:rPr>
          <w:szCs w:val="28"/>
        </w:rPr>
        <w:t>Внес</w:t>
      </w:r>
      <w:r w:rsidR="004B3E82" w:rsidRPr="00AB1312">
        <w:rPr>
          <w:szCs w:val="28"/>
        </w:rPr>
        <w:t xml:space="preserve">ти в Закон Приморского края от </w:t>
      </w:r>
      <w:r w:rsidRPr="00AB1312">
        <w:rPr>
          <w:szCs w:val="28"/>
        </w:rPr>
        <w:t xml:space="preserve">7 сентября 2011 года № 808-КЗ </w:t>
      </w:r>
      <w:r w:rsidRPr="00AB1312">
        <w:rPr>
          <w:szCs w:val="28"/>
        </w:rPr>
        <w:br/>
        <w:t>"Кодекс этики и служебного поведения государственных гражданских служащих Приморского края" (Ведомости Законодательного Собрания Приморского края, 2011, № 199, стр. 2) изменения</w:t>
      </w:r>
      <w:r w:rsidR="004B3B10" w:rsidRPr="00AB1312">
        <w:rPr>
          <w:szCs w:val="28"/>
        </w:rPr>
        <w:t>,</w:t>
      </w:r>
      <w:r w:rsidRPr="00AB1312">
        <w:rPr>
          <w:szCs w:val="28"/>
        </w:rPr>
        <w:t xml:space="preserve"> изложи</w:t>
      </w:r>
      <w:r w:rsidR="004B3B10" w:rsidRPr="00AB1312">
        <w:rPr>
          <w:szCs w:val="28"/>
        </w:rPr>
        <w:t>в</w:t>
      </w:r>
      <w:r w:rsidRPr="00AB1312">
        <w:rPr>
          <w:szCs w:val="28"/>
        </w:rPr>
        <w:t xml:space="preserve"> его в </w:t>
      </w:r>
      <w:r w:rsidR="00B83E06" w:rsidRPr="00AB1312">
        <w:rPr>
          <w:szCs w:val="28"/>
        </w:rPr>
        <w:t xml:space="preserve">следующей </w:t>
      </w:r>
      <w:r w:rsidRPr="00AB1312">
        <w:rPr>
          <w:szCs w:val="28"/>
        </w:rPr>
        <w:t>редакции:</w:t>
      </w:r>
    </w:p>
    <w:p w14:paraId="323548D9" w14:textId="77777777" w:rsidR="00040919" w:rsidRPr="00AB1312" w:rsidRDefault="00040919" w:rsidP="004B3B10">
      <w:pPr>
        <w:ind w:firstLine="709"/>
        <w:jc w:val="both"/>
        <w:rPr>
          <w:szCs w:val="28"/>
        </w:rPr>
      </w:pPr>
    </w:p>
    <w:p w14:paraId="0EFF28C5" w14:textId="0AABC5F7" w:rsidR="00023F3B" w:rsidRPr="00AB1312" w:rsidRDefault="00023F3B" w:rsidP="0077519C">
      <w:pPr>
        <w:jc w:val="center"/>
        <w:rPr>
          <w:b/>
          <w:spacing w:val="84"/>
          <w:sz w:val="32"/>
        </w:rPr>
      </w:pPr>
      <w:r w:rsidRPr="00AB1312">
        <w:rPr>
          <w:szCs w:val="28"/>
        </w:rPr>
        <w:t>"</w:t>
      </w:r>
      <w:r w:rsidRPr="00AB1312">
        <w:rPr>
          <w:b/>
          <w:spacing w:val="84"/>
          <w:sz w:val="32"/>
        </w:rPr>
        <w:t>ЗАКОН ПРИМОРСКОГО КРАЯ</w:t>
      </w:r>
    </w:p>
    <w:p w14:paraId="7AD6485A" w14:textId="77777777" w:rsidR="00023F3B" w:rsidRPr="00AB1312" w:rsidRDefault="00023F3B" w:rsidP="004B3B10">
      <w:pPr>
        <w:ind w:firstLine="709"/>
        <w:jc w:val="both"/>
        <w:rPr>
          <w:b/>
          <w:spacing w:val="84"/>
          <w:szCs w:val="28"/>
        </w:rPr>
      </w:pPr>
    </w:p>
    <w:p w14:paraId="0C963FE3" w14:textId="3A5DA782" w:rsidR="00023F3B" w:rsidRPr="00AB1312" w:rsidRDefault="00023F3B" w:rsidP="00023F3B">
      <w:pPr>
        <w:jc w:val="center"/>
        <w:rPr>
          <w:b/>
        </w:rPr>
      </w:pPr>
      <w:r w:rsidRPr="00AB1312">
        <w:rPr>
          <w:b/>
        </w:rPr>
        <w:t xml:space="preserve">КОДЕКС ЭТИКИ И СЛУЖЕБНОГО ПОВЕДЕНИЯ </w:t>
      </w:r>
      <w:proofErr w:type="gramStart"/>
      <w:r w:rsidRPr="00AB1312">
        <w:rPr>
          <w:b/>
        </w:rPr>
        <w:t>ГОСУДАРСТВЕННЫХ</w:t>
      </w:r>
      <w:proofErr w:type="gramEnd"/>
      <w:r w:rsidRPr="00AB1312">
        <w:rPr>
          <w:b/>
        </w:rPr>
        <w:t xml:space="preserve"> ГРАЖДАНСКИХ</w:t>
      </w:r>
    </w:p>
    <w:p w14:paraId="09A2AAAC" w14:textId="7B1DA5BA" w:rsidR="00023F3B" w:rsidRPr="00AB1312" w:rsidRDefault="00023F3B" w:rsidP="00023F3B">
      <w:pPr>
        <w:jc w:val="center"/>
        <w:rPr>
          <w:b/>
        </w:rPr>
      </w:pPr>
      <w:r w:rsidRPr="00AB1312">
        <w:rPr>
          <w:b/>
        </w:rPr>
        <w:t>СЛУЖАЩИХ</w:t>
      </w:r>
      <w:r w:rsidRPr="00AB1312">
        <w:rPr>
          <w:szCs w:val="28"/>
        </w:rPr>
        <w:t xml:space="preserve"> </w:t>
      </w:r>
      <w:r w:rsidRPr="00AB1312">
        <w:rPr>
          <w:b/>
        </w:rPr>
        <w:t>ПРИМОРСКОГО КРАЯ</w:t>
      </w:r>
    </w:p>
    <w:p w14:paraId="35EFE997" w14:textId="77777777" w:rsidR="00023F3B" w:rsidRPr="00AB1312" w:rsidRDefault="00023F3B" w:rsidP="00023F3B">
      <w:pPr>
        <w:jc w:val="center"/>
        <w:rPr>
          <w:szCs w:val="28"/>
        </w:rPr>
      </w:pPr>
    </w:p>
    <w:p w14:paraId="0EC4386E" w14:textId="690655BF" w:rsidR="004F48B6" w:rsidRPr="00AB1312" w:rsidRDefault="006A1EAA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СТАТЬЯ 1</w:t>
      </w:r>
      <w:r w:rsidR="004B3B10" w:rsidRPr="00AB1312">
        <w:rPr>
          <w:szCs w:val="28"/>
        </w:rPr>
        <w:t xml:space="preserve">. </w:t>
      </w:r>
      <w:r w:rsidR="004F48B6" w:rsidRPr="00AB1312">
        <w:rPr>
          <w:szCs w:val="28"/>
        </w:rPr>
        <w:t xml:space="preserve">ПРЕДМЕТ РЕГУЛИРОВАНИЯ </w:t>
      </w:r>
      <w:r w:rsidR="0077519C">
        <w:rPr>
          <w:szCs w:val="28"/>
        </w:rPr>
        <w:t xml:space="preserve">НАСТОЯЩЕГО </w:t>
      </w:r>
      <w:r w:rsidR="004F48B6" w:rsidRPr="00AB1312">
        <w:rPr>
          <w:szCs w:val="28"/>
        </w:rPr>
        <w:t xml:space="preserve">ЗАКОНА </w:t>
      </w:r>
    </w:p>
    <w:p w14:paraId="6AD781C7" w14:textId="77777777" w:rsidR="004B3B10" w:rsidRPr="00AB1312" w:rsidRDefault="004B3B10" w:rsidP="004B3B10">
      <w:pPr>
        <w:shd w:val="clear" w:color="auto" w:fill="FFFFFF"/>
        <w:ind w:firstLine="709"/>
        <w:jc w:val="both"/>
        <w:rPr>
          <w:szCs w:val="28"/>
        </w:rPr>
      </w:pPr>
    </w:p>
    <w:p w14:paraId="18B58890" w14:textId="42E890E4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Настоящий Закон </w:t>
      </w:r>
      <w:r w:rsidR="004F48B6" w:rsidRPr="00AB1312">
        <w:rPr>
          <w:szCs w:val="28"/>
        </w:rPr>
        <w:t xml:space="preserve">устанавливает </w:t>
      </w:r>
      <w:r w:rsidRPr="00AB1312">
        <w:rPr>
          <w:szCs w:val="28"/>
        </w:rPr>
        <w:t>общи</w:t>
      </w:r>
      <w:r w:rsidR="004F48B6" w:rsidRPr="00AB1312">
        <w:rPr>
          <w:szCs w:val="28"/>
        </w:rPr>
        <w:t>е</w:t>
      </w:r>
      <w:r w:rsidRPr="00AB1312">
        <w:rPr>
          <w:szCs w:val="28"/>
        </w:rPr>
        <w:t xml:space="preserve"> принцип</w:t>
      </w:r>
      <w:r w:rsidR="004F48B6" w:rsidRPr="00AB1312">
        <w:rPr>
          <w:szCs w:val="28"/>
        </w:rPr>
        <w:t>ы</w:t>
      </w:r>
      <w:r w:rsidRPr="00AB1312">
        <w:rPr>
          <w:szCs w:val="28"/>
        </w:rPr>
        <w:t xml:space="preserve"> </w:t>
      </w:r>
      <w:proofErr w:type="gramStart"/>
      <w:r w:rsidRPr="00AB1312">
        <w:rPr>
          <w:szCs w:val="28"/>
        </w:rPr>
        <w:t>профессиональной</w:t>
      </w:r>
      <w:proofErr w:type="gramEnd"/>
      <w:r w:rsidRPr="00AB1312">
        <w:rPr>
          <w:szCs w:val="28"/>
        </w:rPr>
        <w:t xml:space="preserve"> </w:t>
      </w:r>
      <w:proofErr w:type="gramStart"/>
      <w:r w:rsidRPr="00AB1312">
        <w:rPr>
          <w:szCs w:val="28"/>
        </w:rPr>
        <w:t>этики и основны</w:t>
      </w:r>
      <w:r w:rsidR="004F48B6" w:rsidRPr="00AB1312">
        <w:rPr>
          <w:szCs w:val="28"/>
        </w:rPr>
        <w:t>е</w:t>
      </w:r>
      <w:r w:rsidRPr="00AB1312">
        <w:rPr>
          <w:szCs w:val="28"/>
        </w:rPr>
        <w:t xml:space="preserve"> правил</w:t>
      </w:r>
      <w:r w:rsidR="00023F3B" w:rsidRPr="00AB1312">
        <w:rPr>
          <w:szCs w:val="28"/>
        </w:rPr>
        <w:t>а</w:t>
      </w:r>
      <w:r w:rsidRPr="00AB1312">
        <w:rPr>
          <w:szCs w:val="28"/>
        </w:rPr>
        <w:t xml:space="preserve"> служебного поведения и поведения во внеслужебное время лиц, замещающих должности государственной гражданской службы Приморского края (далее </w:t>
      </w:r>
      <w:r w:rsidR="00023F3B" w:rsidRPr="00AB1312">
        <w:rPr>
          <w:szCs w:val="28"/>
        </w:rPr>
        <w:t>-</w:t>
      </w:r>
      <w:r w:rsidRPr="00AB1312">
        <w:rPr>
          <w:szCs w:val="28"/>
        </w:rPr>
        <w:t xml:space="preserve"> гражданский служащий) </w:t>
      </w:r>
      <w:r w:rsidR="004F48B6" w:rsidRPr="00AB1312">
        <w:rPr>
          <w:szCs w:val="28"/>
        </w:rPr>
        <w:t>в целях достойного выполнения ими своей профессиональной деятельности</w:t>
      </w:r>
      <w:r w:rsidR="00023F3B" w:rsidRPr="00AB1312">
        <w:rPr>
          <w:szCs w:val="28"/>
        </w:rPr>
        <w:t xml:space="preserve"> на государственной гражданской службе Приморского края (далее </w:t>
      </w:r>
      <w:r w:rsidR="002F3CED" w:rsidRPr="00AB1312">
        <w:rPr>
          <w:szCs w:val="28"/>
        </w:rPr>
        <w:t>-</w:t>
      </w:r>
      <w:r w:rsidR="00023F3B" w:rsidRPr="00AB1312">
        <w:rPr>
          <w:szCs w:val="28"/>
        </w:rPr>
        <w:t xml:space="preserve"> гражданская служба)</w:t>
      </w:r>
      <w:r w:rsidR="004F48B6" w:rsidRPr="00AB1312">
        <w:rPr>
          <w:szCs w:val="28"/>
        </w:rPr>
        <w:t xml:space="preserve">, а также в целях содействия укреплению авторитета государственных органов Приморского края, формирования профессиональной культуры государственных органов </w:t>
      </w:r>
      <w:r w:rsidR="00023F3B" w:rsidRPr="00AB1312">
        <w:rPr>
          <w:szCs w:val="28"/>
        </w:rPr>
        <w:t xml:space="preserve">Приморского края </w:t>
      </w:r>
      <w:r w:rsidR="004F48B6" w:rsidRPr="00AB1312">
        <w:rPr>
          <w:szCs w:val="28"/>
        </w:rPr>
        <w:t>и повышения уровня</w:t>
      </w:r>
      <w:proofErr w:type="gramEnd"/>
      <w:r w:rsidR="004F48B6" w:rsidRPr="00AB1312">
        <w:rPr>
          <w:szCs w:val="28"/>
        </w:rPr>
        <w:t xml:space="preserve"> доверия населения к ним.  </w:t>
      </w:r>
    </w:p>
    <w:p w14:paraId="0744C36C" w14:textId="77777777" w:rsidR="004F48B6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</w:p>
    <w:p w14:paraId="600AFBEC" w14:textId="77777777" w:rsidR="002F3CED" w:rsidRPr="00AB1312" w:rsidRDefault="006A1EAA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СТАТЬЯ 2.</w:t>
      </w:r>
      <w:r w:rsidR="007F1104" w:rsidRPr="00AB1312">
        <w:rPr>
          <w:szCs w:val="28"/>
        </w:rPr>
        <w:t xml:space="preserve"> </w:t>
      </w:r>
      <w:r w:rsidR="002F3CED" w:rsidRPr="00AB1312">
        <w:rPr>
          <w:szCs w:val="28"/>
        </w:rPr>
        <w:t xml:space="preserve">ВЫСШАЯ </w:t>
      </w:r>
      <w:r w:rsidR="004F48B6" w:rsidRPr="00AB1312">
        <w:rPr>
          <w:szCs w:val="28"/>
        </w:rPr>
        <w:t xml:space="preserve">ЦЕЛЬ (МИССИЯ) </w:t>
      </w:r>
      <w:proofErr w:type="gramStart"/>
      <w:r w:rsidR="004F48B6" w:rsidRPr="00AB1312">
        <w:rPr>
          <w:szCs w:val="28"/>
        </w:rPr>
        <w:t>ГОСУДАРСТВЕННЫХ</w:t>
      </w:r>
      <w:proofErr w:type="gramEnd"/>
      <w:r w:rsidR="004F48B6" w:rsidRPr="00AB1312">
        <w:rPr>
          <w:szCs w:val="28"/>
        </w:rPr>
        <w:t xml:space="preserve"> </w:t>
      </w:r>
    </w:p>
    <w:p w14:paraId="491E72D1" w14:textId="77777777" w:rsidR="002F3CED" w:rsidRPr="00AB1312" w:rsidRDefault="004F48B6" w:rsidP="002F3CED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ОРГАНОВ </w:t>
      </w:r>
      <w:r w:rsidR="00023F3B" w:rsidRPr="00AB1312">
        <w:rPr>
          <w:szCs w:val="28"/>
        </w:rPr>
        <w:t xml:space="preserve">ПРИМОРСКОГО КРАЯ </w:t>
      </w:r>
      <w:r w:rsidRPr="00AB1312">
        <w:rPr>
          <w:szCs w:val="28"/>
        </w:rPr>
        <w:t xml:space="preserve">И ЦЕННОСТИ </w:t>
      </w:r>
    </w:p>
    <w:p w14:paraId="7409C82B" w14:textId="30279B50" w:rsidR="004F48B6" w:rsidRPr="00AB1312" w:rsidRDefault="004F48B6" w:rsidP="002F3CED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ГРАЖДАНСКИХ СЛУЖАЩИХ </w:t>
      </w:r>
    </w:p>
    <w:p w14:paraId="365113D4" w14:textId="77777777" w:rsidR="004F48B6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</w:p>
    <w:p w14:paraId="5F728FBE" w14:textId="501173AC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 xml:space="preserve">Высшей целью (миссией) государственных органов </w:t>
      </w:r>
      <w:r w:rsidR="002F3CED" w:rsidRPr="00AB1312">
        <w:rPr>
          <w:szCs w:val="28"/>
        </w:rPr>
        <w:t xml:space="preserve">Приморского края </w:t>
      </w:r>
      <w:r w:rsidR="00A22549" w:rsidRPr="00AB1312">
        <w:rPr>
          <w:szCs w:val="28"/>
        </w:rPr>
        <w:t>является развитие государственно-политической, социальной, экономической сфер Приморского края.</w:t>
      </w:r>
    </w:p>
    <w:p w14:paraId="49016329" w14:textId="24941C8D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 xml:space="preserve">К основным ценностям гражданских служащих относятся: </w:t>
      </w:r>
    </w:p>
    <w:p w14:paraId="5545EE64" w14:textId="61181A2C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уважение прав и свобод человека и гражданина;</w:t>
      </w:r>
    </w:p>
    <w:p w14:paraId="76D74BA4" w14:textId="74B0F8BA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2)</w:t>
      </w:r>
      <w:r w:rsidR="00A22549" w:rsidRPr="00AB1312">
        <w:rPr>
          <w:szCs w:val="28"/>
        </w:rPr>
        <w:t>законность, публичность и открытость деятельности государственных органов;</w:t>
      </w:r>
    </w:p>
    <w:p w14:paraId="3C7DC033" w14:textId="3BFA8F80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 xml:space="preserve">обеспечение защиты законных интересов граждан, организаций, общества, </w:t>
      </w:r>
      <w:r w:rsidR="002F3CED" w:rsidRPr="00AB1312">
        <w:rPr>
          <w:szCs w:val="28"/>
        </w:rPr>
        <w:t xml:space="preserve">создание </w:t>
      </w:r>
      <w:r w:rsidR="00A22549" w:rsidRPr="00AB1312">
        <w:rPr>
          <w:szCs w:val="28"/>
        </w:rPr>
        <w:t>условий для свободы развития каждого гражданина</w:t>
      </w:r>
      <w:r w:rsidR="00A868C4" w:rsidRPr="00AB1312">
        <w:rPr>
          <w:szCs w:val="28"/>
        </w:rPr>
        <w:t>;</w:t>
      </w:r>
    </w:p>
    <w:p w14:paraId="3F43347A" w14:textId="40048BF1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</w:t>
      </w:r>
      <w:r w:rsidR="00A22549" w:rsidRPr="00AB1312">
        <w:rPr>
          <w:szCs w:val="28"/>
        </w:rPr>
        <w:t>соблюдение норм профессиональной этики, деловых взаимоотношений и конструктивного сотрудничества.</w:t>
      </w:r>
    </w:p>
    <w:p w14:paraId="0BE6D248" w14:textId="77777777" w:rsidR="007F1104" w:rsidRPr="00AB1312" w:rsidRDefault="007F1104" w:rsidP="004B3B10">
      <w:pPr>
        <w:shd w:val="clear" w:color="auto" w:fill="FFFFFF"/>
        <w:ind w:firstLine="709"/>
        <w:jc w:val="both"/>
        <w:rPr>
          <w:szCs w:val="28"/>
        </w:rPr>
      </w:pPr>
    </w:p>
    <w:p w14:paraId="42CBFBAE" w14:textId="77777777" w:rsidR="007F1104" w:rsidRPr="00AB1312" w:rsidRDefault="00E66014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СТАТЬ</w:t>
      </w:r>
      <w:r w:rsidR="00062ACA" w:rsidRPr="00AB1312">
        <w:rPr>
          <w:szCs w:val="28"/>
        </w:rPr>
        <w:t>Я</w:t>
      </w:r>
      <w:r w:rsidRPr="00AB1312">
        <w:rPr>
          <w:szCs w:val="28"/>
        </w:rPr>
        <w:t xml:space="preserve"> </w:t>
      </w:r>
      <w:r w:rsidR="004F48B6" w:rsidRPr="00AB1312">
        <w:rPr>
          <w:szCs w:val="28"/>
        </w:rPr>
        <w:t>3</w:t>
      </w:r>
      <w:r w:rsidR="00114DBC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Pr="00AB1312">
        <w:rPr>
          <w:szCs w:val="28"/>
        </w:rPr>
        <w:t xml:space="preserve">ОСНОВНЫЕ ПРИНЦИПЫ СЛУЖЕБНОГО ПОВЕДЕНИЯ </w:t>
      </w:r>
    </w:p>
    <w:p w14:paraId="287F511D" w14:textId="23EDFCAB" w:rsidR="00E66014" w:rsidRPr="00AB1312" w:rsidRDefault="002F3CED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ГРАЖДАНСКИХ СЛУЖАЩИХ</w:t>
      </w:r>
    </w:p>
    <w:p w14:paraId="65FEF19F" w14:textId="77777777" w:rsidR="006C3B56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</w:p>
    <w:p w14:paraId="375788AC" w14:textId="7C02F95E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 xml:space="preserve">Основные принципы служебного поведения гражданских служащих являются основой поведения граждан Российской Федерации в связи с нахождением </w:t>
      </w:r>
      <w:r w:rsidR="002F3CED" w:rsidRPr="00AB1312">
        <w:rPr>
          <w:szCs w:val="28"/>
        </w:rPr>
        <w:t xml:space="preserve">их </w:t>
      </w:r>
      <w:r w:rsidR="00A22549" w:rsidRPr="00AB1312">
        <w:rPr>
          <w:szCs w:val="28"/>
        </w:rPr>
        <w:t>на гражданской службе.</w:t>
      </w:r>
    </w:p>
    <w:p w14:paraId="3422FEBC" w14:textId="075F5F02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>Основными принципами служебного поведения гражданских служащих являются:</w:t>
      </w:r>
    </w:p>
    <w:p w14:paraId="3D933A61" w14:textId="70AB654E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исполнение должностных обязанностей добросовестно и на высоком профессиональном уровне в целях эффективной работы государственного органа Приморского края;</w:t>
      </w:r>
    </w:p>
    <w:p w14:paraId="54336B09" w14:textId="780680C2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признание, соблюдение и защита прав и свобод человека и гражданина исходя из того, что этим определяется основной смысл и содержание деятельности государственного органа Приморского края;</w:t>
      </w:r>
    </w:p>
    <w:p w14:paraId="539E2344" w14:textId="3E3AD70D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>осуществление своей деятельности в пределах полномочий соответствующего государственного органа Приморского края;</w:t>
      </w:r>
    </w:p>
    <w:p w14:paraId="74BBD03A" w14:textId="54AD5408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</w:t>
      </w:r>
      <w:r w:rsidR="00A22549" w:rsidRPr="00AB1312">
        <w:rPr>
          <w:szCs w:val="28"/>
        </w:rPr>
        <w:t>отсутствие предпочтения каким-либо профессиональным или социальным группам и организациям, независимость от влияния отдельных граждан, профессиональных или социальных групп и организаций;</w:t>
      </w:r>
    </w:p>
    <w:p w14:paraId="643029D1" w14:textId="24BC3A56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</w:t>
      </w:r>
      <w:r w:rsidR="00A22549" w:rsidRPr="00AB1312">
        <w:rPr>
          <w:szCs w:val="28"/>
        </w:rPr>
        <w:t>исключение действий, связанных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26C134BB" w14:textId="56A391E0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6)</w:t>
      </w:r>
      <w:r w:rsidR="00A22549" w:rsidRPr="00AB1312">
        <w:rPr>
          <w:szCs w:val="28"/>
        </w:rPr>
        <w:t>уведомление представителя нанимателя, органов прокуратуры или других государственных органов обо всех случаях обращения к гражданскому служащему каких-либо лиц в целях склонения к совершению коррупционных правонарушений;</w:t>
      </w:r>
    </w:p>
    <w:p w14:paraId="5D10C2CC" w14:textId="557ED0F6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7)</w:t>
      </w:r>
      <w:r w:rsidR="00A22549" w:rsidRPr="00AB1312">
        <w:rPr>
          <w:szCs w:val="28"/>
        </w:rPr>
        <w:t>соблюдение установленных федеральным законодательством ограничений и запретов, исполнение обязанностей, связанных с прохождением гражданской службы;</w:t>
      </w:r>
    </w:p>
    <w:p w14:paraId="670DF648" w14:textId="51971E13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8)</w:t>
      </w:r>
      <w:r w:rsidR="00A22549" w:rsidRPr="00AB1312">
        <w:rPr>
          <w:szCs w:val="28"/>
        </w:rPr>
        <w:t>соблюдение нейтральности, исключающей возможность влияния на их служебную деятельность решений политических партий, иных общественных объединений;</w:t>
      </w:r>
    </w:p>
    <w:p w14:paraId="1DAE10C2" w14:textId="5AED9F55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9)</w:t>
      </w:r>
      <w:r w:rsidR="00A22549" w:rsidRPr="00AB1312">
        <w:rPr>
          <w:szCs w:val="28"/>
        </w:rPr>
        <w:t xml:space="preserve">соблюдение норм профессиональной этики и правил </w:t>
      </w:r>
      <w:r w:rsidR="0077519C">
        <w:rPr>
          <w:szCs w:val="28"/>
        </w:rPr>
        <w:t>служебного</w:t>
      </w:r>
      <w:r w:rsidR="00A22549" w:rsidRPr="00AB1312">
        <w:rPr>
          <w:szCs w:val="28"/>
        </w:rPr>
        <w:t xml:space="preserve"> поведения;</w:t>
      </w:r>
    </w:p>
    <w:p w14:paraId="39C5ABD5" w14:textId="1E228075" w:rsidR="00A22549" w:rsidRPr="00AB1312" w:rsidRDefault="006C3B5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10)</w:t>
      </w:r>
      <w:r w:rsidR="00A22549" w:rsidRPr="00AB1312">
        <w:rPr>
          <w:szCs w:val="28"/>
        </w:rPr>
        <w:t>проявление корректности и внимательности в обращении с гражданами и должностными лицами;</w:t>
      </w:r>
    </w:p>
    <w:p w14:paraId="6F5DDD8C" w14:textId="51EF5B64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11)</w:t>
      </w:r>
      <w:r w:rsidR="00A22549" w:rsidRPr="00AB1312">
        <w:rPr>
          <w:szCs w:val="28"/>
        </w:rPr>
        <w:t xml:space="preserve">проявление терпимости и уважения к обычаям и традициям народов России, </w:t>
      </w:r>
      <w:r w:rsidR="002F3CED" w:rsidRPr="00AB1312">
        <w:rPr>
          <w:szCs w:val="28"/>
        </w:rPr>
        <w:t xml:space="preserve">с </w:t>
      </w:r>
      <w:r w:rsidR="00A22549" w:rsidRPr="00AB1312">
        <w:rPr>
          <w:szCs w:val="28"/>
        </w:rPr>
        <w:t>учет</w:t>
      </w:r>
      <w:r w:rsidR="002F3CED" w:rsidRPr="00AB1312">
        <w:rPr>
          <w:szCs w:val="28"/>
        </w:rPr>
        <w:t>ом</w:t>
      </w:r>
      <w:r w:rsidR="00A22549" w:rsidRPr="00AB1312">
        <w:rPr>
          <w:szCs w:val="28"/>
        </w:rPr>
        <w:t xml:space="preserve"> культурных и иных особенностей различных этнических, </w:t>
      </w:r>
      <w:r w:rsidR="00A22549" w:rsidRPr="00AB1312">
        <w:rPr>
          <w:szCs w:val="28"/>
        </w:rPr>
        <w:lastRenderedPageBreak/>
        <w:t>социальных групп и конфессий, способствование межнациональному и межконфессиональному согласию;</w:t>
      </w:r>
    </w:p>
    <w:p w14:paraId="7F093586" w14:textId="363401E3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12)</w:t>
      </w:r>
      <w:r w:rsidR="00A22549" w:rsidRPr="00AB1312">
        <w:rPr>
          <w:szCs w:val="28"/>
        </w:rPr>
        <w:t xml:space="preserve">воздержание от поведения, которое могло бы вызвать сомнение в объективном </w:t>
      </w:r>
      <w:proofErr w:type="gramStart"/>
      <w:r w:rsidR="00A22549" w:rsidRPr="00AB1312">
        <w:rPr>
          <w:szCs w:val="28"/>
        </w:rPr>
        <w:t>исполнении</w:t>
      </w:r>
      <w:proofErr w:type="gramEnd"/>
      <w:r w:rsidR="00A22549" w:rsidRPr="00AB1312">
        <w:rPr>
          <w:szCs w:val="28"/>
        </w:rPr>
        <w:t xml:space="preserve"> гражданскими служащими должностных обязанностей, а также избежание конфликтных ситуаций, способных нанести ущерб их репутации или авторитету государственного органа Приморского края;</w:t>
      </w:r>
    </w:p>
    <w:p w14:paraId="1F5744A7" w14:textId="1F3B1853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13)</w:t>
      </w:r>
      <w:r w:rsidR="00A22549" w:rsidRPr="00AB1312">
        <w:rPr>
          <w:szCs w:val="28"/>
        </w:rPr>
        <w:t>принятие предусмотренных законодательством Российской Федерации мер по недопущению возникновения конфликтов интересов и урегулированию возникших конфликтов интересов;</w:t>
      </w:r>
    </w:p>
    <w:p w14:paraId="71F16E97" w14:textId="25A67497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14)</w:t>
      </w:r>
      <w:r w:rsidR="00A22549" w:rsidRPr="00AB1312">
        <w:rPr>
          <w:szCs w:val="28"/>
        </w:rPr>
        <w:t>недопущение случаев использования служебного положения для оказания влияния на деятельность государственных органов, организаций, должностных лиц, гражданских служащих и граждан при решении вопросов личного характера;</w:t>
      </w:r>
    </w:p>
    <w:p w14:paraId="562C9256" w14:textId="5D7D7779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15)</w:t>
      </w:r>
      <w:r w:rsidR="00A22549" w:rsidRPr="00AB1312">
        <w:rPr>
          <w:szCs w:val="28"/>
        </w:rPr>
        <w:t>воздержание от публичных высказываний, суждений и оценок в отношении деятельности государственных органов</w:t>
      </w:r>
      <w:bookmarkStart w:id="0" w:name="_GoBack"/>
      <w:bookmarkEnd w:id="0"/>
      <w:r w:rsidR="00A22549" w:rsidRPr="00AB1312">
        <w:rPr>
          <w:szCs w:val="28"/>
        </w:rPr>
        <w:t>, их руководителей, если это не входит в должностные обязанности гражданского служащего;</w:t>
      </w:r>
    </w:p>
    <w:p w14:paraId="06F6D446" w14:textId="5E51C441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16)</w:t>
      </w:r>
      <w:r w:rsidR="00A22549" w:rsidRPr="00AB1312">
        <w:rPr>
          <w:szCs w:val="28"/>
        </w:rPr>
        <w:t xml:space="preserve">соблюдение установленных в государственном </w:t>
      </w:r>
      <w:proofErr w:type="gramStart"/>
      <w:r w:rsidR="00A22549" w:rsidRPr="00AB1312">
        <w:rPr>
          <w:szCs w:val="28"/>
        </w:rPr>
        <w:t>органе</w:t>
      </w:r>
      <w:proofErr w:type="gramEnd"/>
      <w:r w:rsidR="00A22549" w:rsidRPr="00AB1312">
        <w:rPr>
          <w:szCs w:val="28"/>
        </w:rPr>
        <w:t xml:space="preserve"> Приморского края правил публичных выступлений и предоставления служебной информации;</w:t>
      </w:r>
    </w:p>
    <w:p w14:paraId="463A2B8A" w14:textId="77643320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17)</w:t>
      </w:r>
      <w:r w:rsidR="00A22549" w:rsidRPr="00AB1312">
        <w:rPr>
          <w:szCs w:val="28"/>
        </w:rPr>
        <w:t>уважительное отношение к деятельности представителей средств массовой информации по информированию общества о работе государственного органа Приморского края, а также оказание содействия в получении достоверной информации;</w:t>
      </w:r>
    </w:p>
    <w:p w14:paraId="40A52A1E" w14:textId="5732AD9F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18)</w:t>
      </w:r>
      <w:r w:rsidR="00A22549" w:rsidRPr="00AB1312">
        <w:rPr>
          <w:szCs w:val="28"/>
        </w:rPr>
        <w:t>воздержание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14:paraId="1B4DAAB3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5F43DABA" w14:textId="77777777" w:rsidR="007F1104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4</w:t>
      </w:r>
      <w:r w:rsidR="00E66014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 xml:space="preserve">ОСНОВНЫЕ ПРИНЦИПЫ ПОВЕДЕНИЯ </w:t>
      </w:r>
    </w:p>
    <w:p w14:paraId="6691E757" w14:textId="77777777" w:rsidR="002F3CED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ГРАЖДАНСКИХ СЛУЖАЩИХ </w:t>
      </w:r>
    </w:p>
    <w:p w14:paraId="0D9A5ACA" w14:textId="64A13976" w:rsidR="00E66014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ВО ВНЕСЛУЖЕБНОЕ ВРЕМЯ</w:t>
      </w:r>
    </w:p>
    <w:p w14:paraId="7599AEFA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23DAA47C" w14:textId="77777777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Основными принципами поведения гражданских служащих во внеслужебное время являются</w:t>
      </w:r>
      <w:r w:rsidR="00A22549" w:rsidRPr="00AB1312">
        <w:rPr>
          <w:szCs w:val="28"/>
        </w:rPr>
        <w:t>:</w:t>
      </w:r>
    </w:p>
    <w:p w14:paraId="15E4DFAC" w14:textId="2A9C3192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4F48B6" w:rsidRPr="00AB1312">
        <w:rPr>
          <w:szCs w:val="28"/>
        </w:rPr>
        <w:t xml:space="preserve">соблюдение </w:t>
      </w:r>
      <w:r w:rsidR="00A22549" w:rsidRPr="00AB1312">
        <w:rPr>
          <w:szCs w:val="28"/>
        </w:rPr>
        <w:t>общепринятых морально-этических норм,</w:t>
      </w:r>
      <w:r w:rsidR="004F48B6" w:rsidRPr="00AB1312">
        <w:rPr>
          <w:szCs w:val="28"/>
        </w:rPr>
        <w:t xml:space="preserve"> недопущение </w:t>
      </w:r>
      <w:r w:rsidR="00A22549" w:rsidRPr="00AB1312">
        <w:rPr>
          <w:szCs w:val="28"/>
        </w:rPr>
        <w:t>случаев антиобщественного поведения;</w:t>
      </w:r>
    </w:p>
    <w:p w14:paraId="08658CEC" w14:textId="1BD745BC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3671A1" w:rsidRPr="00AB1312">
        <w:rPr>
          <w:szCs w:val="28"/>
        </w:rPr>
        <w:t>не</w:t>
      </w:r>
      <w:r w:rsidR="00A22549" w:rsidRPr="00AB1312">
        <w:rPr>
          <w:szCs w:val="28"/>
        </w:rPr>
        <w:t>использова</w:t>
      </w:r>
      <w:r w:rsidR="003671A1" w:rsidRPr="00AB1312">
        <w:rPr>
          <w:szCs w:val="28"/>
        </w:rPr>
        <w:t>ние</w:t>
      </w:r>
      <w:r w:rsidR="00A22549" w:rsidRPr="00AB1312">
        <w:rPr>
          <w:szCs w:val="28"/>
        </w:rPr>
        <w:t xml:space="preserve"> свое</w:t>
      </w:r>
      <w:r w:rsidR="003671A1" w:rsidRPr="00AB1312">
        <w:rPr>
          <w:szCs w:val="28"/>
        </w:rPr>
        <w:t>го</w:t>
      </w:r>
      <w:r w:rsidR="00A22549" w:rsidRPr="00AB1312">
        <w:rPr>
          <w:szCs w:val="28"/>
        </w:rPr>
        <w:t xml:space="preserve"> должностно</w:t>
      </w:r>
      <w:r w:rsidR="00F24718" w:rsidRPr="00AB1312">
        <w:rPr>
          <w:szCs w:val="28"/>
        </w:rPr>
        <w:t>го</w:t>
      </w:r>
      <w:r w:rsidR="00A22549" w:rsidRPr="00AB1312">
        <w:rPr>
          <w:szCs w:val="28"/>
        </w:rPr>
        <w:t xml:space="preserve"> положени</w:t>
      </w:r>
      <w:r w:rsidR="00F24718" w:rsidRPr="00AB1312">
        <w:rPr>
          <w:szCs w:val="28"/>
        </w:rPr>
        <w:t>я</w:t>
      </w:r>
      <w:r w:rsidR="00A22549" w:rsidRPr="00AB1312">
        <w:rPr>
          <w:szCs w:val="28"/>
        </w:rPr>
        <w:t xml:space="preserve"> при получении государственных, муниципальных и иных видов услуг;</w:t>
      </w:r>
    </w:p>
    <w:p w14:paraId="3ADBFF7E" w14:textId="2C9B0408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3)</w:t>
      </w:r>
      <w:r w:rsidR="00A22549" w:rsidRPr="00AB1312">
        <w:rPr>
          <w:szCs w:val="28"/>
        </w:rPr>
        <w:t>недопу</w:t>
      </w:r>
      <w:r w:rsidR="003671A1" w:rsidRPr="00AB1312">
        <w:rPr>
          <w:szCs w:val="28"/>
        </w:rPr>
        <w:t>щение</w:t>
      </w:r>
      <w:r w:rsidR="00A22549" w:rsidRPr="00AB1312">
        <w:rPr>
          <w:szCs w:val="28"/>
        </w:rPr>
        <w:t xml:space="preserve"> публичного оправдания и пропаганды терроризма, экстремизма, оскорблений чувств верующих;</w:t>
      </w:r>
    </w:p>
    <w:p w14:paraId="24E562BC" w14:textId="51F66C5D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</w:t>
      </w:r>
      <w:r w:rsidR="00A22549" w:rsidRPr="00AB1312">
        <w:rPr>
          <w:szCs w:val="28"/>
        </w:rPr>
        <w:t>не</w:t>
      </w:r>
      <w:r w:rsidR="003671A1" w:rsidRPr="00AB1312">
        <w:rPr>
          <w:szCs w:val="28"/>
        </w:rPr>
        <w:t>д</w:t>
      </w:r>
      <w:r w:rsidR="00A22549" w:rsidRPr="00AB1312">
        <w:rPr>
          <w:szCs w:val="28"/>
        </w:rPr>
        <w:t>опу</w:t>
      </w:r>
      <w:r w:rsidR="003671A1" w:rsidRPr="00AB1312">
        <w:rPr>
          <w:szCs w:val="28"/>
        </w:rPr>
        <w:t>щение</w:t>
      </w:r>
      <w:r w:rsidR="00A22549" w:rsidRPr="00AB1312">
        <w:rPr>
          <w:szCs w:val="28"/>
        </w:rPr>
        <w:t xml:space="preserve"> в </w:t>
      </w:r>
      <w:proofErr w:type="gramStart"/>
      <w:r w:rsidR="00A22549" w:rsidRPr="00AB1312">
        <w:rPr>
          <w:szCs w:val="28"/>
        </w:rPr>
        <w:t>общении</w:t>
      </w:r>
      <w:proofErr w:type="gramEnd"/>
      <w:r w:rsidR="00A22549" w:rsidRPr="00AB1312">
        <w:rPr>
          <w:szCs w:val="28"/>
        </w:rPr>
        <w:t xml:space="preserve"> с гражданами угроз, оскорбительных выражений или реплик, действий, препятствующих общепринятому нормальному общению или провоцирующих противоправное поведение;</w:t>
      </w:r>
    </w:p>
    <w:p w14:paraId="0F099799" w14:textId="14EAC042" w:rsidR="00A22549" w:rsidRPr="00AB1312" w:rsidRDefault="00C46A3B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</w:t>
      </w:r>
      <w:r w:rsidR="00717628" w:rsidRPr="00AB1312">
        <w:rPr>
          <w:szCs w:val="28"/>
        </w:rPr>
        <w:t>не</w:t>
      </w:r>
      <w:r w:rsidR="00901A1F" w:rsidRPr="00AB1312">
        <w:rPr>
          <w:szCs w:val="28"/>
        </w:rPr>
        <w:t>распространени</w:t>
      </w:r>
      <w:r w:rsidR="00717628" w:rsidRPr="00AB1312">
        <w:rPr>
          <w:szCs w:val="28"/>
        </w:rPr>
        <w:t>е</w:t>
      </w:r>
      <w:r w:rsidR="00901A1F" w:rsidRPr="00AB1312">
        <w:rPr>
          <w:szCs w:val="28"/>
        </w:rPr>
        <w:t xml:space="preserve"> информации, отрицающей </w:t>
      </w:r>
      <w:r w:rsidR="00A22549" w:rsidRPr="00AB1312">
        <w:rPr>
          <w:szCs w:val="28"/>
        </w:rPr>
        <w:t>традиционны</w:t>
      </w:r>
      <w:r w:rsidR="00901A1F" w:rsidRPr="00AB1312">
        <w:rPr>
          <w:szCs w:val="28"/>
        </w:rPr>
        <w:t>е</w:t>
      </w:r>
      <w:r w:rsidR="00A22549" w:rsidRPr="00AB1312">
        <w:rPr>
          <w:szCs w:val="28"/>
        </w:rPr>
        <w:t xml:space="preserve"> семейны</w:t>
      </w:r>
      <w:r w:rsidR="00901A1F" w:rsidRPr="00AB1312">
        <w:rPr>
          <w:szCs w:val="28"/>
        </w:rPr>
        <w:t>е</w:t>
      </w:r>
      <w:r w:rsidR="00A22549" w:rsidRPr="00AB1312">
        <w:rPr>
          <w:szCs w:val="28"/>
        </w:rPr>
        <w:t xml:space="preserve"> ценност</w:t>
      </w:r>
      <w:r w:rsidR="00901A1F" w:rsidRPr="00AB1312">
        <w:rPr>
          <w:szCs w:val="28"/>
        </w:rPr>
        <w:t>и</w:t>
      </w:r>
      <w:r w:rsidR="00A22549" w:rsidRPr="00AB1312">
        <w:rPr>
          <w:szCs w:val="28"/>
        </w:rPr>
        <w:t>.</w:t>
      </w:r>
    </w:p>
    <w:p w14:paraId="7E097F20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70350B8F" w14:textId="77777777" w:rsidR="007F1104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5</w:t>
      </w:r>
      <w:r w:rsidR="00F464D5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 xml:space="preserve">ОБЩИЕ ПРАВИЛА ПО ИСПОЛЬЗОВАНИЮ </w:t>
      </w:r>
    </w:p>
    <w:p w14:paraId="4D5EF7D1" w14:textId="3E094F1B" w:rsidR="00E66014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СОЦИАЛЬНЫХ СЕТЕЙ</w:t>
      </w:r>
    </w:p>
    <w:p w14:paraId="062C96B4" w14:textId="77777777" w:rsidR="007F1104" w:rsidRPr="00AB1312" w:rsidRDefault="007F1104" w:rsidP="007F1104">
      <w:pPr>
        <w:shd w:val="clear" w:color="auto" w:fill="FFFFFF"/>
        <w:ind w:firstLine="2127"/>
        <w:jc w:val="both"/>
        <w:rPr>
          <w:szCs w:val="28"/>
        </w:rPr>
      </w:pPr>
    </w:p>
    <w:p w14:paraId="4F55FD3E" w14:textId="3F6ECC54" w:rsidR="00A22549" w:rsidRPr="00AB1312" w:rsidRDefault="004F48B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EF19E8" w:rsidRPr="00AB1312">
        <w:rPr>
          <w:szCs w:val="28"/>
        </w:rPr>
        <w:t>Гражданскому служащему п</w:t>
      </w:r>
      <w:r w:rsidR="00A22549" w:rsidRPr="00AB1312">
        <w:rPr>
          <w:szCs w:val="28"/>
        </w:rPr>
        <w:t xml:space="preserve">ри размещении информации в информационно-телекоммуникационной сети 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>Интернет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 xml:space="preserve"> (далее - сеть 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>Интернет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 xml:space="preserve">) в </w:t>
      </w:r>
      <w:r w:rsidR="00046CB3" w:rsidRPr="00AB1312">
        <w:rPr>
          <w:szCs w:val="28"/>
        </w:rPr>
        <w:t>личных целях</w:t>
      </w:r>
      <w:r w:rsidR="00A22549" w:rsidRPr="00AB1312">
        <w:rPr>
          <w:szCs w:val="28"/>
        </w:rPr>
        <w:t xml:space="preserve"> необходимо подходить к данному вопросу осознанно и ответственно. </w:t>
      </w:r>
    </w:p>
    <w:p w14:paraId="30E11814" w14:textId="42E6D5B4" w:rsidR="00A22549" w:rsidRPr="00AB1312" w:rsidRDefault="004F48B6" w:rsidP="004B3B10">
      <w:pPr>
        <w:shd w:val="clear" w:color="auto" w:fill="FFFFFF"/>
        <w:ind w:firstLine="709"/>
        <w:jc w:val="both"/>
        <w:rPr>
          <w:strike/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 xml:space="preserve">Недопустимо размещение в сети 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>Интернет</w:t>
      </w:r>
      <w:r w:rsidR="002F3CED" w:rsidRPr="00AB1312">
        <w:rPr>
          <w:szCs w:val="28"/>
        </w:rPr>
        <w:t>"</w:t>
      </w:r>
      <w:r w:rsidR="00A22549" w:rsidRPr="00AB1312">
        <w:rPr>
          <w:szCs w:val="28"/>
        </w:rPr>
        <w:t xml:space="preserve"> гражданским служащим изображений, текстовых, аудио</w:t>
      </w:r>
      <w:r w:rsidR="002F3CED" w:rsidRPr="00AB1312">
        <w:rPr>
          <w:szCs w:val="28"/>
        </w:rPr>
        <w:t>-</w:t>
      </w:r>
      <w:r w:rsidR="00A22549" w:rsidRPr="00AB1312">
        <w:rPr>
          <w:szCs w:val="28"/>
        </w:rPr>
        <w:t>, видеоматериалов, нарушающих общепринятые морально-этические нормы</w:t>
      </w:r>
      <w:r w:rsidR="000D4580" w:rsidRPr="00AB1312">
        <w:rPr>
          <w:szCs w:val="28"/>
        </w:rPr>
        <w:t>.</w:t>
      </w:r>
    </w:p>
    <w:p w14:paraId="466587F7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0A3E340E" w14:textId="77777777" w:rsidR="007F1104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6</w:t>
      </w:r>
      <w:r w:rsidR="00F464D5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 xml:space="preserve">ТРЕБОВАНИЯ К </w:t>
      </w:r>
      <w:proofErr w:type="gramStart"/>
      <w:r w:rsidR="00E66014" w:rsidRPr="00AB1312">
        <w:rPr>
          <w:szCs w:val="28"/>
        </w:rPr>
        <w:t>АНТИКОРРУПЦИОННОМУ</w:t>
      </w:r>
      <w:proofErr w:type="gramEnd"/>
      <w:r w:rsidR="00E66014" w:rsidRPr="00AB1312">
        <w:rPr>
          <w:szCs w:val="28"/>
        </w:rPr>
        <w:t xml:space="preserve"> </w:t>
      </w:r>
    </w:p>
    <w:p w14:paraId="401DDA42" w14:textId="0F5FC1A6" w:rsidR="00E66014" w:rsidRPr="00AB1312" w:rsidRDefault="00E66014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ПОВЕДЕНИЮ ГРАЖДАНСКИХ СЛУЖАЩИХ</w:t>
      </w:r>
    </w:p>
    <w:p w14:paraId="544AF369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5A68F064" w14:textId="475E2B75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>Гражданский служащий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</w:p>
    <w:p w14:paraId="06DAFFBA" w14:textId="0A74ADBD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22549" w:rsidRPr="00AB1312">
        <w:rPr>
          <w:szCs w:val="28"/>
        </w:rPr>
        <w:t>Гражданский служащий обязан представлять сведения о доходах, об имуществе и обязательствах имущественного характера в соответствии с законодательством Российской Федерации.</w:t>
      </w:r>
    </w:p>
    <w:p w14:paraId="1A913C6B" w14:textId="7D826441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3.</w:t>
      </w:r>
      <w:r w:rsidR="00A22549" w:rsidRPr="00AB1312">
        <w:rPr>
          <w:szCs w:val="28"/>
        </w:rPr>
        <w:t>Гражданский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14:paraId="50C7910A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Гражданский служащий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14:paraId="13140101" w14:textId="4CDA265F" w:rsidR="00A22549" w:rsidRPr="00AB1312" w:rsidRDefault="00F464D5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4.</w:t>
      </w:r>
      <w:r w:rsidR="00A22549" w:rsidRPr="00AB1312">
        <w:rPr>
          <w:szCs w:val="28"/>
        </w:rPr>
        <w:t xml:space="preserve">Гражданскому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  <w:proofErr w:type="gramStart"/>
      <w:r w:rsidR="00A22549" w:rsidRPr="00AB1312">
        <w:rPr>
          <w:szCs w:val="28"/>
        </w:rPr>
        <w:t xml:space="preserve">Подарки, полученные гражданским служащим в связи с протокольными мероприятиями, со служебными командировками и другими официальными мероприятиями, признаются собственностью Приморского края и передаются гражданским служащим по акту в государственный орган Приморского края, в котором он замещает должность государственной гражданской службы, за исключением случаев, предусмотренных </w:t>
      </w:r>
      <w:r w:rsidR="00A22549" w:rsidRPr="00AB1312">
        <w:rPr>
          <w:szCs w:val="28"/>
        </w:rPr>
        <w:lastRenderedPageBreak/>
        <w:t xml:space="preserve">Гражданским </w:t>
      </w:r>
      <w:hyperlink r:id="rId9" w:history="1">
        <w:r w:rsidR="00A22549" w:rsidRPr="00AB1312">
          <w:rPr>
            <w:rStyle w:val="ab"/>
            <w:color w:val="auto"/>
            <w:szCs w:val="28"/>
            <w:u w:val="none"/>
          </w:rPr>
          <w:t>кодексом</w:t>
        </w:r>
      </w:hyperlink>
      <w:r w:rsidR="00A22549" w:rsidRPr="00AB1312">
        <w:rPr>
          <w:szCs w:val="28"/>
        </w:rPr>
        <w:t xml:space="preserve"> Российской Федерации.</w:t>
      </w:r>
      <w:proofErr w:type="gramEnd"/>
      <w:r w:rsidR="00A22549" w:rsidRPr="00AB1312">
        <w:rPr>
          <w:szCs w:val="28"/>
        </w:rPr>
        <w:t xml:space="preserve">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 w14:paraId="01774B13" w14:textId="4C1D2394" w:rsidR="00A22549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</w:t>
      </w:r>
      <w:r w:rsidR="00F464D5" w:rsidRPr="00AB1312">
        <w:rPr>
          <w:szCs w:val="28"/>
        </w:rPr>
        <w:t>.</w:t>
      </w:r>
      <w:r w:rsidR="00A22549" w:rsidRPr="00AB1312">
        <w:rPr>
          <w:szCs w:val="28"/>
        </w:rPr>
        <w:t>Гражданскому служащему необходимо воздерживаться от действий и высказываний, выражающих согласие принять взятку или просьбу о даче взятки.</w:t>
      </w:r>
    </w:p>
    <w:p w14:paraId="5887C4DC" w14:textId="113C04DA" w:rsidR="00A22549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</w:t>
      </w:r>
      <w:r w:rsidR="00086F76" w:rsidRPr="00AB1312">
        <w:rPr>
          <w:szCs w:val="28"/>
        </w:rPr>
        <w:t>.</w:t>
      </w:r>
      <w:r w:rsidR="00A22549" w:rsidRPr="00AB1312">
        <w:rPr>
          <w:szCs w:val="28"/>
        </w:rPr>
        <w:t>Гражданский служащий, наделенный организационно-распорядительными полномочиями по отношению к другим гражданским служащим, призван:</w:t>
      </w:r>
    </w:p>
    <w:p w14:paraId="6B980529" w14:textId="095585E9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принимать меры по предотвращению и урегулированию конфликтов интересов;</w:t>
      </w:r>
    </w:p>
    <w:p w14:paraId="420AE803" w14:textId="3FC0A314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принимать меры по предупреждению коррупции;</w:t>
      </w:r>
    </w:p>
    <w:p w14:paraId="37738725" w14:textId="2F51B9F4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>не допускать случаев принуждения гражданских служащих к участию в деятельности политических партий, иных общественных объединений.</w:t>
      </w:r>
    </w:p>
    <w:p w14:paraId="661457ED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6A51AC75" w14:textId="77777777" w:rsidR="003F35D2" w:rsidRPr="00AB1312" w:rsidRDefault="00B83E06" w:rsidP="003F35D2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7</w:t>
      </w:r>
      <w:r w:rsidR="00086F76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E66014" w:rsidRPr="00AB1312">
        <w:rPr>
          <w:szCs w:val="28"/>
        </w:rPr>
        <w:t>ПРОФЕССИ</w:t>
      </w:r>
      <w:r w:rsidR="008F0F9B" w:rsidRPr="00AB1312">
        <w:rPr>
          <w:szCs w:val="28"/>
        </w:rPr>
        <w:t>О</w:t>
      </w:r>
      <w:r w:rsidR="00E66014" w:rsidRPr="00AB1312">
        <w:rPr>
          <w:szCs w:val="28"/>
        </w:rPr>
        <w:t>НАЛЬНАЯ ЭТИКА</w:t>
      </w:r>
      <w:r w:rsidR="00062ACA" w:rsidRPr="00AB1312">
        <w:rPr>
          <w:szCs w:val="28"/>
        </w:rPr>
        <w:t xml:space="preserve"> И ПРАВИЛА </w:t>
      </w:r>
    </w:p>
    <w:p w14:paraId="6EBD3464" w14:textId="255CAE16" w:rsidR="007F1104" w:rsidRPr="00AB1312" w:rsidRDefault="003F35D2" w:rsidP="003F35D2">
      <w:pPr>
        <w:shd w:val="clear" w:color="auto" w:fill="FFFFFF"/>
        <w:ind w:left="2127"/>
        <w:jc w:val="both"/>
        <w:rPr>
          <w:szCs w:val="28"/>
        </w:rPr>
      </w:pPr>
      <w:r w:rsidRPr="00AB1312">
        <w:rPr>
          <w:szCs w:val="28"/>
        </w:rPr>
        <w:t>СЛУЖЕБНОГО</w:t>
      </w:r>
      <w:r w:rsidR="00062ACA" w:rsidRPr="00AB1312">
        <w:rPr>
          <w:szCs w:val="28"/>
        </w:rPr>
        <w:t xml:space="preserve"> ПОВЕДЕНИЯ </w:t>
      </w:r>
      <w:proofErr w:type="gramStart"/>
      <w:r w:rsidR="00062ACA" w:rsidRPr="00AB1312">
        <w:rPr>
          <w:szCs w:val="28"/>
        </w:rPr>
        <w:t>ГРАЖДАНСКИХ</w:t>
      </w:r>
      <w:proofErr w:type="gramEnd"/>
      <w:r w:rsidR="00062ACA" w:rsidRPr="00AB1312">
        <w:rPr>
          <w:szCs w:val="28"/>
        </w:rPr>
        <w:t xml:space="preserve"> </w:t>
      </w:r>
    </w:p>
    <w:p w14:paraId="357E15DC" w14:textId="6B8FC0FC" w:rsidR="00A22549" w:rsidRPr="00AB1312" w:rsidRDefault="00062ACA" w:rsidP="007F1104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СЛУЖАЩИХ </w:t>
      </w:r>
    </w:p>
    <w:p w14:paraId="41196EF1" w14:textId="77777777" w:rsidR="00062ACA" w:rsidRPr="00AB1312" w:rsidRDefault="00062ACA" w:rsidP="004B3B10">
      <w:pPr>
        <w:shd w:val="clear" w:color="auto" w:fill="FFFFFF"/>
        <w:ind w:firstLine="709"/>
        <w:jc w:val="both"/>
        <w:rPr>
          <w:szCs w:val="28"/>
        </w:rPr>
      </w:pPr>
    </w:p>
    <w:p w14:paraId="07C1DB1C" w14:textId="1CE4533B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3F35D2" w:rsidRPr="00AB1312">
        <w:rPr>
          <w:szCs w:val="28"/>
        </w:rPr>
        <w:t>При исполнении должностных обязанностей</w:t>
      </w:r>
      <w:r w:rsidR="00A22549" w:rsidRPr="00AB1312">
        <w:rPr>
          <w:szCs w:val="28"/>
        </w:rPr>
        <w:t xml:space="preserve"> гражданскому служащему необходимо исходить из конституционных положений о том, что человек, его права и свободы </w:t>
      </w:r>
      <w:proofErr w:type="gramStart"/>
      <w:r w:rsidR="00A22549" w:rsidRPr="00AB1312">
        <w:rPr>
          <w:szCs w:val="28"/>
        </w:rPr>
        <w:t>являются высшей ценностью и каждый гражданин имеет</w:t>
      </w:r>
      <w:proofErr w:type="gramEnd"/>
      <w:r w:rsidR="00A22549" w:rsidRPr="00AB1312">
        <w:rPr>
          <w:szCs w:val="28"/>
        </w:rPr>
        <w:t xml:space="preserve"> право на неприкосновенность частной жизни, личную и семейную тайну, защиту чести, достоинства, своего доброго имени.</w:t>
      </w:r>
    </w:p>
    <w:p w14:paraId="32FF868E" w14:textId="22CCE46D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</w:t>
      </w:r>
      <w:r w:rsidR="00AB1312" w:rsidRPr="00AB1312">
        <w:rPr>
          <w:szCs w:val="28"/>
        </w:rPr>
        <w:t>При исполнении должностных обязанностей г</w:t>
      </w:r>
      <w:r w:rsidR="00A22549" w:rsidRPr="00AB1312">
        <w:rPr>
          <w:szCs w:val="28"/>
        </w:rPr>
        <w:t xml:space="preserve">ражданский служащий должен воздерживаться </w:t>
      </w:r>
      <w:proofErr w:type="gramStart"/>
      <w:r w:rsidR="00A22549" w:rsidRPr="00AB1312">
        <w:rPr>
          <w:szCs w:val="28"/>
        </w:rPr>
        <w:t>от</w:t>
      </w:r>
      <w:proofErr w:type="gramEnd"/>
      <w:r w:rsidR="00A22549" w:rsidRPr="00AB1312">
        <w:rPr>
          <w:szCs w:val="28"/>
        </w:rPr>
        <w:t>:</w:t>
      </w:r>
    </w:p>
    <w:p w14:paraId="0FD9D712" w14:textId="4951CC41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331C8D14" w14:textId="7569FC9F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>грубости, предъявления неправомерных, незаслуженных обвинений;</w:t>
      </w:r>
    </w:p>
    <w:p w14:paraId="695D134D" w14:textId="332BD9AE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</w:t>
      </w:r>
      <w:r w:rsidR="00A22549" w:rsidRPr="00AB1312">
        <w:rPr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14:paraId="32BA656A" w14:textId="4E3E6525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3.</w:t>
      </w:r>
      <w:r w:rsidR="00A22549" w:rsidRPr="00AB1312">
        <w:rPr>
          <w:szCs w:val="28"/>
        </w:rPr>
        <w:t xml:space="preserve">Гражданский служащий призван способствовать установлению в </w:t>
      </w:r>
      <w:proofErr w:type="gramStart"/>
      <w:r w:rsidR="00A22549" w:rsidRPr="00AB1312">
        <w:rPr>
          <w:szCs w:val="28"/>
        </w:rPr>
        <w:t>коллективе</w:t>
      </w:r>
      <w:proofErr w:type="gramEnd"/>
      <w:r w:rsidR="00A22549" w:rsidRPr="00AB1312">
        <w:rPr>
          <w:szCs w:val="28"/>
        </w:rPr>
        <w:t xml:space="preserve"> деловых взаимоотношений и конструктивного сотрудничества. При взаимодействии друг с другом гражданским служащим рекомендуется:</w:t>
      </w:r>
    </w:p>
    <w:p w14:paraId="33D15153" w14:textId="6FDA18BA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</w:t>
      </w:r>
      <w:r w:rsidR="00A22549" w:rsidRPr="00AB1312">
        <w:rPr>
          <w:szCs w:val="28"/>
        </w:rPr>
        <w:t>строить деловое общение на таких моральных качествах личности, как честность, долг, совесть, достоинство;</w:t>
      </w:r>
    </w:p>
    <w:p w14:paraId="0029B160" w14:textId="4640ADA1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</w:t>
      </w:r>
      <w:r w:rsidR="00A22549" w:rsidRPr="00AB1312">
        <w:rPr>
          <w:szCs w:val="28"/>
        </w:rPr>
        <w:t xml:space="preserve">оказывать иным гражданским служащим содействие в </w:t>
      </w:r>
      <w:proofErr w:type="gramStart"/>
      <w:r w:rsidR="00A22549" w:rsidRPr="00AB1312">
        <w:rPr>
          <w:szCs w:val="28"/>
        </w:rPr>
        <w:t>соблюдении</w:t>
      </w:r>
      <w:proofErr w:type="gramEnd"/>
      <w:r w:rsidR="00A22549" w:rsidRPr="00AB1312">
        <w:rPr>
          <w:szCs w:val="28"/>
        </w:rPr>
        <w:t xml:space="preserve"> установленных законодательством Российской Федерации запретов и ограничений;</w:t>
      </w:r>
    </w:p>
    <w:p w14:paraId="5A8669A5" w14:textId="2E09EFB9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3)</w:t>
      </w:r>
      <w:r w:rsidR="00A22549" w:rsidRPr="00AB1312">
        <w:rPr>
          <w:szCs w:val="28"/>
        </w:rPr>
        <w:t xml:space="preserve">содействовать недопущению нарушений норм </w:t>
      </w:r>
      <w:r w:rsidR="003F35D2" w:rsidRPr="00AB1312">
        <w:rPr>
          <w:szCs w:val="28"/>
        </w:rPr>
        <w:t>профессиональной</w:t>
      </w:r>
      <w:r w:rsidR="00A22549" w:rsidRPr="00AB1312">
        <w:rPr>
          <w:szCs w:val="28"/>
        </w:rPr>
        <w:t xml:space="preserve"> этики </w:t>
      </w:r>
      <w:r w:rsidR="003F35D2" w:rsidRPr="00AB1312">
        <w:rPr>
          <w:szCs w:val="28"/>
        </w:rPr>
        <w:t xml:space="preserve">и правил служебного поведения </w:t>
      </w:r>
      <w:r w:rsidR="00A22549" w:rsidRPr="00AB1312">
        <w:rPr>
          <w:szCs w:val="28"/>
        </w:rPr>
        <w:t>со стороны других гражданских служащих;</w:t>
      </w:r>
    </w:p>
    <w:p w14:paraId="718FBA81" w14:textId="0287E7C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4)проявлять уважение друг к другу, соблюдать субординацию;</w:t>
      </w:r>
    </w:p>
    <w:p w14:paraId="31F2CDBE" w14:textId="216ED76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5)не совершать действий, препятствующих </w:t>
      </w:r>
      <w:r w:rsidR="003F35D2" w:rsidRPr="00AB1312">
        <w:rPr>
          <w:szCs w:val="28"/>
        </w:rPr>
        <w:t>ис</w:t>
      </w:r>
      <w:r w:rsidRPr="00AB1312">
        <w:rPr>
          <w:szCs w:val="28"/>
        </w:rPr>
        <w:t>полнению коллегами их должностных обязанностей;</w:t>
      </w:r>
    </w:p>
    <w:p w14:paraId="4ACBB4A2" w14:textId="5677F80B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6)</w:t>
      </w:r>
      <w:r w:rsidR="00A22549" w:rsidRPr="00AB1312">
        <w:rPr>
          <w:szCs w:val="28"/>
        </w:rPr>
        <w:t>не допускать обсуждения личных и профессиональных каче</w:t>
      </w:r>
      <w:proofErr w:type="gramStart"/>
      <w:r w:rsidR="00A22549" w:rsidRPr="00AB1312">
        <w:rPr>
          <w:szCs w:val="28"/>
        </w:rPr>
        <w:t>ств гр</w:t>
      </w:r>
      <w:proofErr w:type="gramEnd"/>
      <w:r w:rsidR="00A22549" w:rsidRPr="00AB1312">
        <w:rPr>
          <w:szCs w:val="28"/>
        </w:rPr>
        <w:t>ажданских служащих в коллективе;</w:t>
      </w:r>
    </w:p>
    <w:p w14:paraId="03DD970D" w14:textId="509DFD50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7)проявлять сдер</w:t>
      </w:r>
      <w:r w:rsidR="004B32D9" w:rsidRPr="00AB1312">
        <w:rPr>
          <w:szCs w:val="28"/>
        </w:rPr>
        <w:t>жанность и стрессоустойчивость.</w:t>
      </w:r>
    </w:p>
    <w:p w14:paraId="66F88C49" w14:textId="16272C50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4.Гражданский служащий, наделенный организационно-распорядительными полномочиями по отношению к другим гражданским служащим, должен быть для них образцом профессионализма, безупречной репутации, способствовать формированию в государственном органе Приморского края либо его подразделении благоприятного для эффективной работы морально-психологического климата.</w:t>
      </w:r>
    </w:p>
    <w:p w14:paraId="682AC00F" w14:textId="77DBAA96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5.Внешний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соответствовать общепринятому деловому стилю, который отличают официальность, сдержанность, традиционность, аккуратность.</w:t>
      </w:r>
    </w:p>
    <w:p w14:paraId="4B16DCBC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344A5A11" w14:textId="77777777" w:rsidR="003F35D2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8</w:t>
      </w:r>
      <w:r w:rsidR="00062ACA"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="00062ACA" w:rsidRPr="00AB1312">
        <w:rPr>
          <w:szCs w:val="28"/>
        </w:rPr>
        <w:t xml:space="preserve">ОТВЕТСТВЕННОСТЬ ЗА НАРУШЕНИЕ </w:t>
      </w:r>
    </w:p>
    <w:p w14:paraId="471EF79B" w14:textId="5217BD90" w:rsidR="00062ACA" w:rsidRPr="00AB1312" w:rsidRDefault="00062ACA" w:rsidP="003F35D2">
      <w:pPr>
        <w:shd w:val="clear" w:color="auto" w:fill="FFFFFF"/>
        <w:ind w:left="2127"/>
        <w:jc w:val="both"/>
        <w:rPr>
          <w:szCs w:val="28"/>
        </w:rPr>
      </w:pPr>
      <w:r w:rsidRPr="00AB1312">
        <w:rPr>
          <w:szCs w:val="28"/>
        </w:rPr>
        <w:t>НАСТОЯЩЕГО ЗАКОНА</w:t>
      </w:r>
    </w:p>
    <w:p w14:paraId="0A0DD0F3" w14:textId="77777777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</w:p>
    <w:p w14:paraId="4F15B35F" w14:textId="24414507" w:rsidR="00A22549" w:rsidRPr="00AB1312" w:rsidRDefault="00086F7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</w:t>
      </w:r>
      <w:r w:rsidR="00A22549" w:rsidRPr="00AB1312">
        <w:rPr>
          <w:szCs w:val="28"/>
        </w:rPr>
        <w:t>Нарушение положений настоящего Закона в соответствии с действующим законодательством влечет применение к гражданскому служащему мер дисциплинарной ответственности.</w:t>
      </w:r>
    </w:p>
    <w:p w14:paraId="0E8F2D17" w14:textId="7701D1C4" w:rsidR="00A22549" w:rsidRPr="00AB1312" w:rsidRDefault="00A22549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2.Соблюдение гражданским служащим положений настоящего Закона учитывается при проведении аттестации, формировании кадрового резерва для выдвижения на вышестоящие должности, а также при наложении дисциплинарных взысканий.</w:t>
      </w:r>
    </w:p>
    <w:p w14:paraId="25C17C36" w14:textId="77777777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</w:p>
    <w:p w14:paraId="0AC6E795" w14:textId="70E59145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</w:t>
      </w:r>
      <w:r w:rsidR="004F48B6" w:rsidRPr="00AB1312">
        <w:rPr>
          <w:szCs w:val="28"/>
        </w:rPr>
        <w:t>9</w:t>
      </w:r>
      <w:r w:rsidRPr="00AB1312">
        <w:rPr>
          <w:szCs w:val="28"/>
        </w:rPr>
        <w:t>.</w:t>
      </w:r>
      <w:r w:rsidR="007F1104" w:rsidRPr="00AB1312">
        <w:rPr>
          <w:szCs w:val="28"/>
        </w:rPr>
        <w:t xml:space="preserve"> </w:t>
      </w:r>
      <w:r w:rsidRPr="00AB1312">
        <w:rPr>
          <w:szCs w:val="28"/>
        </w:rPr>
        <w:t>ВСТУПЛЕНИЕ В СИЛУ НАСТОЯЩЕГО ЗАКОНА</w:t>
      </w:r>
    </w:p>
    <w:p w14:paraId="0BAEE8F1" w14:textId="77777777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</w:p>
    <w:p w14:paraId="502B26AA" w14:textId="1F0A64F0" w:rsidR="00B83E06" w:rsidRPr="00AB1312" w:rsidRDefault="00B83E06" w:rsidP="004B3B10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Настоящий Закон вступает в силу со дня его официального опубликования</w:t>
      </w:r>
      <w:r w:rsidR="00EC620C" w:rsidRPr="00AB1312">
        <w:rPr>
          <w:szCs w:val="28"/>
        </w:rPr>
        <w:t>.</w:t>
      </w:r>
      <w:r w:rsidRPr="00AB1312">
        <w:rPr>
          <w:szCs w:val="28"/>
        </w:rPr>
        <w:t>".</w:t>
      </w:r>
    </w:p>
    <w:p w14:paraId="22771BAE" w14:textId="77777777" w:rsidR="00A22549" w:rsidRPr="00AB1312" w:rsidRDefault="00A22549" w:rsidP="00B83E06">
      <w:pPr>
        <w:shd w:val="clear" w:color="auto" w:fill="FFFFFF"/>
        <w:jc w:val="both"/>
        <w:rPr>
          <w:szCs w:val="28"/>
        </w:rPr>
      </w:pPr>
    </w:p>
    <w:p w14:paraId="7E18D574" w14:textId="13344C66" w:rsidR="00395F05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  <w:r w:rsidRPr="00AB1312">
        <w:rPr>
          <w:szCs w:val="28"/>
        </w:rPr>
        <w:t>СТАТЬЯ 2.</w:t>
      </w:r>
    </w:p>
    <w:p w14:paraId="19C1C60B" w14:textId="59ED512B" w:rsidR="00395F05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  <w:r w:rsidRPr="00AB1312">
        <w:rPr>
          <w:szCs w:val="28"/>
        </w:rPr>
        <w:t>Настоящий Закон вступает в силу со дня его официального опубликования.</w:t>
      </w:r>
    </w:p>
    <w:p w14:paraId="004FBDA2" w14:textId="77777777" w:rsidR="003F35D2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</w:p>
    <w:p w14:paraId="0E2AAF9E" w14:textId="77777777" w:rsidR="003F35D2" w:rsidRPr="00AB1312" w:rsidRDefault="003F35D2" w:rsidP="00395F05">
      <w:pPr>
        <w:shd w:val="clear" w:color="auto" w:fill="FFFFFF"/>
        <w:ind w:firstLine="720"/>
        <w:jc w:val="both"/>
        <w:rPr>
          <w:szCs w:val="28"/>
        </w:rPr>
      </w:pPr>
    </w:p>
    <w:p w14:paraId="14C0A8E8" w14:textId="77777777" w:rsidR="00395F05" w:rsidRPr="00941F19" w:rsidRDefault="00311658" w:rsidP="004E3252">
      <w:pPr>
        <w:jc w:val="both"/>
        <w:rPr>
          <w:szCs w:val="28"/>
        </w:rPr>
      </w:pPr>
      <w:r w:rsidRPr="00AB1312">
        <w:t>Губернатор края</w:t>
      </w:r>
      <w:r w:rsidRPr="00AB1312">
        <w:tab/>
      </w:r>
      <w:r w:rsidR="00491D65" w:rsidRPr="00AB1312">
        <w:t xml:space="preserve">                 </w:t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="00922C99" w:rsidRPr="00AB1312">
        <w:t xml:space="preserve">  </w:t>
      </w:r>
      <w:r w:rsidRPr="00AB1312">
        <w:t xml:space="preserve">   </w:t>
      </w:r>
      <w:r w:rsidR="00011E1D" w:rsidRPr="00AB1312">
        <w:t xml:space="preserve"> О.Н. Кожемяко</w:t>
      </w:r>
    </w:p>
    <w:sectPr w:rsidR="00395F05" w:rsidRPr="00941F19" w:rsidSect="0031165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DC867" w14:textId="77777777" w:rsidR="006D338D" w:rsidRDefault="006D338D">
      <w:r>
        <w:separator/>
      </w:r>
    </w:p>
  </w:endnote>
  <w:endnote w:type="continuationSeparator" w:id="0">
    <w:p w14:paraId="3E2746D8" w14:textId="77777777" w:rsidR="006D338D" w:rsidRDefault="006D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AB5FF" w14:textId="77777777" w:rsidR="006D338D" w:rsidRDefault="006D338D">
      <w:r>
        <w:separator/>
      </w:r>
    </w:p>
  </w:footnote>
  <w:footnote w:type="continuationSeparator" w:id="0">
    <w:p w14:paraId="796C1AC2" w14:textId="77777777" w:rsidR="006D338D" w:rsidRDefault="006D3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14:paraId="3F28B598" w14:textId="77777777" w:rsidR="00311658" w:rsidRDefault="00311658" w:rsidP="00D67A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17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6580B"/>
    <w:multiLevelType w:val="hybridMultilevel"/>
    <w:tmpl w:val="AA8430D4"/>
    <w:lvl w:ilvl="0" w:tplc="03F66B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9A4843"/>
    <w:multiLevelType w:val="hybridMultilevel"/>
    <w:tmpl w:val="AA8430D4"/>
    <w:lvl w:ilvl="0" w:tplc="03F66B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0E09"/>
    <w:rsid w:val="00011E1D"/>
    <w:rsid w:val="00012463"/>
    <w:rsid w:val="0001317B"/>
    <w:rsid w:val="00017370"/>
    <w:rsid w:val="00021F11"/>
    <w:rsid w:val="00023F3B"/>
    <w:rsid w:val="00024F65"/>
    <w:rsid w:val="0003291F"/>
    <w:rsid w:val="00034C19"/>
    <w:rsid w:val="00040919"/>
    <w:rsid w:val="00046CB3"/>
    <w:rsid w:val="000621CA"/>
    <w:rsid w:val="00062ACA"/>
    <w:rsid w:val="00065086"/>
    <w:rsid w:val="0007385F"/>
    <w:rsid w:val="0007550F"/>
    <w:rsid w:val="000835B4"/>
    <w:rsid w:val="00086F76"/>
    <w:rsid w:val="000929E3"/>
    <w:rsid w:val="000931F6"/>
    <w:rsid w:val="000A6F64"/>
    <w:rsid w:val="000B1A5D"/>
    <w:rsid w:val="000B1C1E"/>
    <w:rsid w:val="000B730F"/>
    <w:rsid w:val="000C3574"/>
    <w:rsid w:val="000C5C04"/>
    <w:rsid w:val="000D2FC4"/>
    <w:rsid w:val="000D4204"/>
    <w:rsid w:val="000D4580"/>
    <w:rsid w:val="000D71B7"/>
    <w:rsid w:val="000E2A61"/>
    <w:rsid w:val="000F26E3"/>
    <w:rsid w:val="000F4232"/>
    <w:rsid w:val="00100FA5"/>
    <w:rsid w:val="00102A04"/>
    <w:rsid w:val="00104872"/>
    <w:rsid w:val="00114DBC"/>
    <w:rsid w:val="00122B65"/>
    <w:rsid w:val="00124D4E"/>
    <w:rsid w:val="001260CB"/>
    <w:rsid w:val="00135176"/>
    <w:rsid w:val="00147990"/>
    <w:rsid w:val="00164FF5"/>
    <w:rsid w:val="00173FD3"/>
    <w:rsid w:val="001843FB"/>
    <w:rsid w:val="00195917"/>
    <w:rsid w:val="00196174"/>
    <w:rsid w:val="001A45F3"/>
    <w:rsid w:val="001B086F"/>
    <w:rsid w:val="001B55DC"/>
    <w:rsid w:val="001C4906"/>
    <w:rsid w:val="001D1D9A"/>
    <w:rsid w:val="001F1412"/>
    <w:rsid w:val="001F52BB"/>
    <w:rsid w:val="0020531B"/>
    <w:rsid w:val="00205B1C"/>
    <w:rsid w:val="00217DC2"/>
    <w:rsid w:val="00217FC2"/>
    <w:rsid w:val="002237A4"/>
    <w:rsid w:val="00234DDA"/>
    <w:rsid w:val="00235E06"/>
    <w:rsid w:val="00245A92"/>
    <w:rsid w:val="0025189E"/>
    <w:rsid w:val="00260372"/>
    <w:rsid w:val="00264CBB"/>
    <w:rsid w:val="00265843"/>
    <w:rsid w:val="0028580E"/>
    <w:rsid w:val="002A09AA"/>
    <w:rsid w:val="002A1E48"/>
    <w:rsid w:val="002B1693"/>
    <w:rsid w:val="002D6538"/>
    <w:rsid w:val="002E4C2E"/>
    <w:rsid w:val="002F12BB"/>
    <w:rsid w:val="002F3CED"/>
    <w:rsid w:val="002F7658"/>
    <w:rsid w:val="00303998"/>
    <w:rsid w:val="00311658"/>
    <w:rsid w:val="0031525D"/>
    <w:rsid w:val="00315325"/>
    <w:rsid w:val="00317413"/>
    <w:rsid w:val="00323B08"/>
    <w:rsid w:val="00324EF6"/>
    <w:rsid w:val="003372C6"/>
    <w:rsid w:val="00340B7B"/>
    <w:rsid w:val="00342582"/>
    <w:rsid w:val="00353ED9"/>
    <w:rsid w:val="003671A1"/>
    <w:rsid w:val="00376DBF"/>
    <w:rsid w:val="00377138"/>
    <w:rsid w:val="003771D0"/>
    <w:rsid w:val="00380EE1"/>
    <w:rsid w:val="00381EC0"/>
    <w:rsid w:val="003878ED"/>
    <w:rsid w:val="0039151B"/>
    <w:rsid w:val="003925E9"/>
    <w:rsid w:val="00395F05"/>
    <w:rsid w:val="003A4CAC"/>
    <w:rsid w:val="003A4DCD"/>
    <w:rsid w:val="003B26E7"/>
    <w:rsid w:val="003C3CCC"/>
    <w:rsid w:val="003C5164"/>
    <w:rsid w:val="003D1B78"/>
    <w:rsid w:val="003E0B85"/>
    <w:rsid w:val="003F1A15"/>
    <w:rsid w:val="003F35D2"/>
    <w:rsid w:val="003F3E18"/>
    <w:rsid w:val="003F48B5"/>
    <w:rsid w:val="003F4BFC"/>
    <w:rsid w:val="003F7C06"/>
    <w:rsid w:val="00403054"/>
    <w:rsid w:val="004069A4"/>
    <w:rsid w:val="00413861"/>
    <w:rsid w:val="0042025C"/>
    <w:rsid w:val="004252F8"/>
    <w:rsid w:val="00426C45"/>
    <w:rsid w:val="00427287"/>
    <w:rsid w:val="00427C83"/>
    <w:rsid w:val="004321B0"/>
    <w:rsid w:val="0045582E"/>
    <w:rsid w:val="0045686E"/>
    <w:rsid w:val="004626F9"/>
    <w:rsid w:val="00462D10"/>
    <w:rsid w:val="00465F96"/>
    <w:rsid w:val="00471F14"/>
    <w:rsid w:val="0047435B"/>
    <w:rsid w:val="00474994"/>
    <w:rsid w:val="00477242"/>
    <w:rsid w:val="004831CC"/>
    <w:rsid w:val="00484F05"/>
    <w:rsid w:val="00487B9D"/>
    <w:rsid w:val="00491D65"/>
    <w:rsid w:val="004A14DE"/>
    <w:rsid w:val="004A4FBC"/>
    <w:rsid w:val="004A648D"/>
    <w:rsid w:val="004A6ACA"/>
    <w:rsid w:val="004B32D9"/>
    <w:rsid w:val="004B3B10"/>
    <w:rsid w:val="004B3E82"/>
    <w:rsid w:val="004B7CF7"/>
    <w:rsid w:val="004C417C"/>
    <w:rsid w:val="004D2D0D"/>
    <w:rsid w:val="004D3F7C"/>
    <w:rsid w:val="004E117F"/>
    <w:rsid w:val="004E3252"/>
    <w:rsid w:val="004E53C0"/>
    <w:rsid w:val="004F2B08"/>
    <w:rsid w:val="004F48B6"/>
    <w:rsid w:val="005002AE"/>
    <w:rsid w:val="00503627"/>
    <w:rsid w:val="0050398D"/>
    <w:rsid w:val="0050481E"/>
    <w:rsid w:val="00515641"/>
    <w:rsid w:val="00523795"/>
    <w:rsid w:val="00525589"/>
    <w:rsid w:val="00527BF6"/>
    <w:rsid w:val="00530F5B"/>
    <w:rsid w:val="005462F0"/>
    <w:rsid w:val="00550784"/>
    <w:rsid w:val="00551766"/>
    <w:rsid w:val="0055293B"/>
    <w:rsid w:val="005617B6"/>
    <w:rsid w:val="00564DF7"/>
    <w:rsid w:val="005654CA"/>
    <w:rsid w:val="005709F0"/>
    <w:rsid w:val="005940F3"/>
    <w:rsid w:val="00597027"/>
    <w:rsid w:val="00597D93"/>
    <w:rsid w:val="00597E87"/>
    <w:rsid w:val="005A2270"/>
    <w:rsid w:val="005A2827"/>
    <w:rsid w:val="005B5B55"/>
    <w:rsid w:val="005B6555"/>
    <w:rsid w:val="005B66AA"/>
    <w:rsid w:val="005B6999"/>
    <w:rsid w:val="005D1ED1"/>
    <w:rsid w:val="005F2C13"/>
    <w:rsid w:val="005F3306"/>
    <w:rsid w:val="005F4A87"/>
    <w:rsid w:val="005F5B31"/>
    <w:rsid w:val="005F6BC6"/>
    <w:rsid w:val="0060443E"/>
    <w:rsid w:val="00613D8B"/>
    <w:rsid w:val="00615DF7"/>
    <w:rsid w:val="006226DA"/>
    <w:rsid w:val="006240FD"/>
    <w:rsid w:val="00624227"/>
    <w:rsid w:val="00624647"/>
    <w:rsid w:val="00643DC3"/>
    <w:rsid w:val="0064590D"/>
    <w:rsid w:val="00651887"/>
    <w:rsid w:val="006546ED"/>
    <w:rsid w:val="006565A6"/>
    <w:rsid w:val="0066530D"/>
    <w:rsid w:val="00667869"/>
    <w:rsid w:val="00667BAA"/>
    <w:rsid w:val="006727EE"/>
    <w:rsid w:val="00676061"/>
    <w:rsid w:val="00681250"/>
    <w:rsid w:val="00681744"/>
    <w:rsid w:val="006932BE"/>
    <w:rsid w:val="00693BCF"/>
    <w:rsid w:val="006A1EAA"/>
    <w:rsid w:val="006C3B56"/>
    <w:rsid w:val="006D019D"/>
    <w:rsid w:val="006D338D"/>
    <w:rsid w:val="006F2A3D"/>
    <w:rsid w:val="00705121"/>
    <w:rsid w:val="007064C5"/>
    <w:rsid w:val="007074FA"/>
    <w:rsid w:val="00712497"/>
    <w:rsid w:val="007151F5"/>
    <w:rsid w:val="00716C99"/>
    <w:rsid w:val="00717628"/>
    <w:rsid w:val="00723574"/>
    <w:rsid w:val="00731DDE"/>
    <w:rsid w:val="00733A26"/>
    <w:rsid w:val="00734BA2"/>
    <w:rsid w:val="007415B6"/>
    <w:rsid w:val="00744767"/>
    <w:rsid w:val="00767315"/>
    <w:rsid w:val="0077519C"/>
    <w:rsid w:val="00775661"/>
    <w:rsid w:val="007809EB"/>
    <w:rsid w:val="00790A69"/>
    <w:rsid w:val="0079690D"/>
    <w:rsid w:val="007A1808"/>
    <w:rsid w:val="007C484A"/>
    <w:rsid w:val="007E230C"/>
    <w:rsid w:val="007E4EBC"/>
    <w:rsid w:val="007E69B7"/>
    <w:rsid w:val="007F1104"/>
    <w:rsid w:val="007F25F0"/>
    <w:rsid w:val="007F53CF"/>
    <w:rsid w:val="007F6C12"/>
    <w:rsid w:val="00800C82"/>
    <w:rsid w:val="00821985"/>
    <w:rsid w:val="008254A8"/>
    <w:rsid w:val="008268AB"/>
    <w:rsid w:val="008615E4"/>
    <w:rsid w:val="00871A84"/>
    <w:rsid w:val="0087501C"/>
    <w:rsid w:val="00882855"/>
    <w:rsid w:val="008866EA"/>
    <w:rsid w:val="008A0209"/>
    <w:rsid w:val="008A2ECF"/>
    <w:rsid w:val="008A5CFC"/>
    <w:rsid w:val="008E2818"/>
    <w:rsid w:val="008E2B20"/>
    <w:rsid w:val="008E321A"/>
    <w:rsid w:val="008F0F9B"/>
    <w:rsid w:val="00901A1F"/>
    <w:rsid w:val="00906BE7"/>
    <w:rsid w:val="00910909"/>
    <w:rsid w:val="00912D14"/>
    <w:rsid w:val="00922C99"/>
    <w:rsid w:val="0093060F"/>
    <w:rsid w:val="009406BB"/>
    <w:rsid w:val="009422D4"/>
    <w:rsid w:val="00942601"/>
    <w:rsid w:val="00946138"/>
    <w:rsid w:val="00960F05"/>
    <w:rsid w:val="0096719C"/>
    <w:rsid w:val="00971BE7"/>
    <w:rsid w:val="0097567A"/>
    <w:rsid w:val="00977A27"/>
    <w:rsid w:val="0098043F"/>
    <w:rsid w:val="00986136"/>
    <w:rsid w:val="00987A97"/>
    <w:rsid w:val="009A6AF7"/>
    <w:rsid w:val="009A7840"/>
    <w:rsid w:val="009B08F9"/>
    <w:rsid w:val="009B7B1B"/>
    <w:rsid w:val="009C01A7"/>
    <w:rsid w:val="009C2924"/>
    <w:rsid w:val="009D3AFE"/>
    <w:rsid w:val="009D6A36"/>
    <w:rsid w:val="009F22D0"/>
    <w:rsid w:val="009F60D9"/>
    <w:rsid w:val="009F7AFD"/>
    <w:rsid w:val="00A10CB1"/>
    <w:rsid w:val="00A21581"/>
    <w:rsid w:val="00A22549"/>
    <w:rsid w:val="00A2479F"/>
    <w:rsid w:val="00A552BD"/>
    <w:rsid w:val="00A577AE"/>
    <w:rsid w:val="00A60A71"/>
    <w:rsid w:val="00A67E56"/>
    <w:rsid w:val="00A70BEB"/>
    <w:rsid w:val="00A75408"/>
    <w:rsid w:val="00A868C4"/>
    <w:rsid w:val="00A900CC"/>
    <w:rsid w:val="00AA1DB2"/>
    <w:rsid w:val="00AB1312"/>
    <w:rsid w:val="00AB70F9"/>
    <w:rsid w:val="00AC31EC"/>
    <w:rsid w:val="00AC7566"/>
    <w:rsid w:val="00AD532B"/>
    <w:rsid w:val="00AD71C8"/>
    <w:rsid w:val="00AE247A"/>
    <w:rsid w:val="00AE3D7F"/>
    <w:rsid w:val="00AF2771"/>
    <w:rsid w:val="00AF3043"/>
    <w:rsid w:val="00B028CA"/>
    <w:rsid w:val="00B06E2A"/>
    <w:rsid w:val="00B10D4A"/>
    <w:rsid w:val="00B12C68"/>
    <w:rsid w:val="00B14397"/>
    <w:rsid w:val="00B23290"/>
    <w:rsid w:val="00B332FD"/>
    <w:rsid w:val="00B36678"/>
    <w:rsid w:val="00B45D06"/>
    <w:rsid w:val="00B52260"/>
    <w:rsid w:val="00B523DB"/>
    <w:rsid w:val="00B640E5"/>
    <w:rsid w:val="00B83E06"/>
    <w:rsid w:val="00B84B67"/>
    <w:rsid w:val="00B90F65"/>
    <w:rsid w:val="00BA3F4A"/>
    <w:rsid w:val="00BC1BFC"/>
    <w:rsid w:val="00BE0544"/>
    <w:rsid w:val="00BF3FED"/>
    <w:rsid w:val="00C0784C"/>
    <w:rsid w:val="00C13CA5"/>
    <w:rsid w:val="00C23C81"/>
    <w:rsid w:val="00C32969"/>
    <w:rsid w:val="00C44C07"/>
    <w:rsid w:val="00C46A3B"/>
    <w:rsid w:val="00C53DD1"/>
    <w:rsid w:val="00C53F45"/>
    <w:rsid w:val="00C600CE"/>
    <w:rsid w:val="00C6078E"/>
    <w:rsid w:val="00C6768E"/>
    <w:rsid w:val="00C70B06"/>
    <w:rsid w:val="00C7293D"/>
    <w:rsid w:val="00C811A8"/>
    <w:rsid w:val="00C83D98"/>
    <w:rsid w:val="00C87CAB"/>
    <w:rsid w:val="00CA43CB"/>
    <w:rsid w:val="00CB24E8"/>
    <w:rsid w:val="00CB2C62"/>
    <w:rsid w:val="00CB74C1"/>
    <w:rsid w:val="00CC6508"/>
    <w:rsid w:val="00CC6C13"/>
    <w:rsid w:val="00CD3DE7"/>
    <w:rsid w:val="00CD531E"/>
    <w:rsid w:val="00CD6ADD"/>
    <w:rsid w:val="00CE4F50"/>
    <w:rsid w:val="00D112FF"/>
    <w:rsid w:val="00D16307"/>
    <w:rsid w:val="00D22944"/>
    <w:rsid w:val="00D46331"/>
    <w:rsid w:val="00D5635C"/>
    <w:rsid w:val="00D67AC9"/>
    <w:rsid w:val="00DA09B8"/>
    <w:rsid w:val="00DA312F"/>
    <w:rsid w:val="00DA4164"/>
    <w:rsid w:val="00DA644D"/>
    <w:rsid w:val="00DA7E59"/>
    <w:rsid w:val="00DB01C1"/>
    <w:rsid w:val="00DB2051"/>
    <w:rsid w:val="00DB2FA4"/>
    <w:rsid w:val="00DC66A8"/>
    <w:rsid w:val="00DE1739"/>
    <w:rsid w:val="00DE7084"/>
    <w:rsid w:val="00DF2892"/>
    <w:rsid w:val="00DF30A9"/>
    <w:rsid w:val="00DF51E3"/>
    <w:rsid w:val="00DF608C"/>
    <w:rsid w:val="00E02146"/>
    <w:rsid w:val="00E146E4"/>
    <w:rsid w:val="00E262E4"/>
    <w:rsid w:val="00E30B31"/>
    <w:rsid w:val="00E31BFC"/>
    <w:rsid w:val="00E34273"/>
    <w:rsid w:val="00E47787"/>
    <w:rsid w:val="00E50B98"/>
    <w:rsid w:val="00E60B2A"/>
    <w:rsid w:val="00E66014"/>
    <w:rsid w:val="00E70CFC"/>
    <w:rsid w:val="00E7349C"/>
    <w:rsid w:val="00E764E7"/>
    <w:rsid w:val="00E81153"/>
    <w:rsid w:val="00EB452E"/>
    <w:rsid w:val="00EB5987"/>
    <w:rsid w:val="00EC5821"/>
    <w:rsid w:val="00EC6203"/>
    <w:rsid w:val="00EC620C"/>
    <w:rsid w:val="00ED18A8"/>
    <w:rsid w:val="00EF0664"/>
    <w:rsid w:val="00EF19E8"/>
    <w:rsid w:val="00EF30DD"/>
    <w:rsid w:val="00EF31A2"/>
    <w:rsid w:val="00F07017"/>
    <w:rsid w:val="00F15B09"/>
    <w:rsid w:val="00F23036"/>
    <w:rsid w:val="00F24718"/>
    <w:rsid w:val="00F2739C"/>
    <w:rsid w:val="00F3392B"/>
    <w:rsid w:val="00F4167A"/>
    <w:rsid w:val="00F464D5"/>
    <w:rsid w:val="00F536AF"/>
    <w:rsid w:val="00F54F79"/>
    <w:rsid w:val="00F6377C"/>
    <w:rsid w:val="00F7251C"/>
    <w:rsid w:val="00F774CD"/>
    <w:rsid w:val="00F90872"/>
    <w:rsid w:val="00F92B38"/>
    <w:rsid w:val="00F94B85"/>
    <w:rsid w:val="00FA5714"/>
    <w:rsid w:val="00FA6BDF"/>
    <w:rsid w:val="00FB0A45"/>
    <w:rsid w:val="00FD1087"/>
    <w:rsid w:val="00FD74A9"/>
    <w:rsid w:val="00FE09B1"/>
    <w:rsid w:val="00FE155F"/>
    <w:rsid w:val="00FF0CA9"/>
    <w:rsid w:val="00FF19A3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36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C0784C"/>
    <w:pPr>
      <w:ind w:left="720"/>
      <w:contextualSpacing/>
    </w:pPr>
  </w:style>
  <w:style w:type="character" w:styleId="ab">
    <w:name w:val="Hyperlink"/>
    <w:basedOn w:val="a0"/>
    <w:unhideWhenUsed/>
    <w:rsid w:val="00A22549"/>
    <w:rPr>
      <w:color w:val="0000FF" w:themeColor="hyperlink"/>
      <w:u w:val="single"/>
    </w:rPr>
  </w:style>
  <w:style w:type="character" w:styleId="ac">
    <w:name w:val="annotation reference"/>
    <w:basedOn w:val="a0"/>
    <w:semiHidden/>
    <w:unhideWhenUsed/>
    <w:rsid w:val="004F48B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4F48B6"/>
    <w:rPr>
      <w:sz w:val="20"/>
    </w:rPr>
  </w:style>
  <w:style w:type="character" w:customStyle="1" w:styleId="ae">
    <w:name w:val="Текст примечания Знак"/>
    <w:basedOn w:val="a0"/>
    <w:link w:val="ad"/>
    <w:semiHidden/>
    <w:rsid w:val="004F48B6"/>
  </w:style>
  <w:style w:type="paragraph" w:styleId="af">
    <w:name w:val="annotation subject"/>
    <w:basedOn w:val="ad"/>
    <w:next w:val="ad"/>
    <w:link w:val="af0"/>
    <w:semiHidden/>
    <w:unhideWhenUsed/>
    <w:rsid w:val="004F48B6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F48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C0784C"/>
    <w:pPr>
      <w:ind w:left="720"/>
      <w:contextualSpacing/>
    </w:pPr>
  </w:style>
  <w:style w:type="character" w:styleId="ab">
    <w:name w:val="Hyperlink"/>
    <w:basedOn w:val="a0"/>
    <w:unhideWhenUsed/>
    <w:rsid w:val="00A22549"/>
    <w:rPr>
      <w:color w:val="0000FF" w:themeColor="hyperlink"/>
      <w:u w:val="single"/>
    </w:rPr>
  </w:style>
  <w:style w:type="character" w:styleId="ac">
    <w:name w:val="annotation reference"/>
    <w:basedOn w:val="a0"/>
    <w:semiHidden/>
    <w:unhideWhenUsed/>
    <w:rsid w:val="004F48B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4F48B6"/>
    <w:rPr>
      <w:sz w:val="20"/>
    </w:rPr>
  </w:style>
  <w:style w:type="character" w:customStyle="1" w:styleId="ae">
    <w:name w:val="Текст примечания Знак"/>
    <w:basedOn w:val="a0"/>
    <w:link w:val="ad"/>
    <w:semiHidden/>
    <w:rsid w:val="004F48B6"/>
  </w:style>
  <w:style w:type="paragraph" w:styleId="af">
    <w:name w:val="annotation subject"/>
    <w:basedOn w:val="ad"/>
    <w:next w:val="ad"/>
    <w:link w:val="af0"/>
    <w:semiHidden/>
    <w:unhideWhenUsed/>
    <w:rsid w:val="004F48B6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F4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5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4F9E1C39B518583D3C66ABA4E0BA1D4D5A21549AF0AA311945B7348959367309C4E0FD4E077CA624BE8BD5E80TDf4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BC244-E194-495F-9146-2CC77BC04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27</TotalTime>
  <Pages>6</Pages>
  <Words>1385</Words>
  <Characters>11411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Гончарук Лилия Александровна</cp:lastModifiedBy>
  <cp:revision>5</cp:revision>
  <cp:lastPrinted>2019-02-13T04:04:00Z</cp:lastPrinted>
  <dcterms:created xsi:type="dcterms:W3CDTF">2019-03-05T07:06:00Z</dcterms:created>
  <dcterms:modified xsi:type="dcterms:W3CDTF">2019-03-06T23:48:00Z</dcterms:modified>
</cp:coreProperties>
</file>