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B6F2F" w:rsidP="00DA66B7">
            <w:pPr>
              <w:ind w:left="-108"/>
              <w:jc w:val="both"/>
            </w:pPr>
            <w:r>
              <w:t xml:space="preserve">О законодательной инициативе </w:t>
            </w:r>
            <w:r w:rsidRPr="00CA73BE">
              <w:t xml:space="preserve">Законодательного </w:t>
            </w:r>
            <w:r w:rsidR="00DA66B7">
              <w:t>С</w:t>
            </w:r>
            <w:r w:rsidRPr="00CA73BE">
              <w:t xml:space="preserve">обрания </w:t>
            </w:r>
            <w:r>
              <w:t>Омской</w:t>
            </w:r>
            <w:r w:rsidRPr="00A15568">
              <w:t xml:space="preserve"> области по внесению в Государственную Думу Феде</w:t>
            </w:r>
            <w:r>
              <w:t>-</w:t>
            </w:r>
            <w:r w:rsidRPr="00A15568">
              <w:t>рального Собрания Российской Федерации проекта федерального закона "О внесении изменений в стать</w:t>
            </w:r>
            <w:r>
              <w:t>ю</w:t>
            </w:r>
            <w:r w:rsidRPr="00A15568">
              <w:t xml:space="preserve"> </w:t>
            </w:r>
            <w:r>
              <w:t>24</w:t>
            </w:r>
            <w:r w:rsidRPr="00A15568">
              <w:t xml:space="preserve"> </w:t>
            </w:r>
            <w:r>
              <w:t xml:space="preserve">Федерального закона "Об охране атмосферного воздуха" </w:t>
            </w:r>
            <w:r w:rsidRPr="00A15568">
              <w:t xml:space="preserve">и </w:t>
            </w:r>
            <w:r>
              <w:t>статью 65</w:t>
            </w:r>
            <w:r w:rsidRPr="00A15568">
              <w:t xml:space="preserve"> </w:t>
            </w:r>
            <w:r>
              <w:t>Федерального закона "Об охране окружающей среды"</w:t>
            </w:r>
            <w:r w:rsidRPr="00A15568">
              <w:t xml:space="preserve"> </w:t>
            </w:r>
          </w:p>
        </w:tc>
      </w:tr>
    </w:tbl>
    <w:p w:rsidR="000B3FB2" w:rsidRDefault="000B3FB2"/>
    <w:p w:rsidR="001B6F2F" w:rsidRDefault="001B6F2F" w:rsidP="001B6F2F">
      <w:pPr>
        <w:ind w:firstLine="709"/>
        <w:jc w:val="both"/>
      </w:pPr>
      <w:r>
        <w:t xml:space="preserve">Рассмотрев и обсудив законодательную инициативу Законодательного </w:t>
      </w:r>
      <w:r w:rsidR="00D771F7">
        <w:t>С</w:t>
      </w:r>
      <w:r>
        <w:t>обрания</w:t>
      </w:r>
      <w:r w:rsidRPr="00A15568">
        <w:t xml:space="preserve"> </w:t>
      </w:r>
      <w:r>
        <w:t>Омской</w:t>
      </w:r>
      <w:r w:rsidRPr="00A15568">
        <w:t xml:space="preserve"> области</w:t>
      </w:r>
      <w:r w:rsidRPr="001B6F2F">
        <w:t xml:space="preserve"> </w:t>
      </w:r>
      <w:r w:rsidRPr="00A15568">
        <w:t>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>ю</w:t>
      </w:r>
      <w:r w:rsidRPr="00A15568">
        <w:t xml:space="preserve"> </w:t>
      </w:r>
      <w:r>
        <w:t>24</w:t>
      </w:r>
      <w:r w:rsidRPr="00A15568">
        <w:t xml:space="preserve"> </w:t>
      </w:r>
      <w:r>
        <w:t xml:space="preserve">Федерального закона "Об охране атмосферного воздуха" </w:t>
      </w:r>
      <w:r w:rsidRPr="00A15568">
        <w:t xml:space="preserve">и </w:t>
      </w:r>
      <w:r>
        <w:t>статью 65</w:t>
      </w:r>
      <w:r w:rsidRPr="00A15568">
        <w:t xml:space="preserve"> </w:t>
      </w:r>
      <w:r>
        <w:t>Федерального закона "Об охране окружающей среды", Законодательное Собрание Приморского края</w:t>
      </w:r>
    </w:p>
    <w:p w:rsidR="001B6F2F" w:rsidRDefault="001B6F2F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1B6F2F" w:rsidRDefault="001B6F2F" w:rsidP="001B6F2F">
      <w:pPr>
        <w:ind w:firstLine="709"/>
        <w:jc w:val="both"/>
      </w:pPr>
      <w:proofErr w:type="spellStart"/>
      <w:r>
        <w:t>1.Поддержать</w:t>
      </w:r>
      <w:proofErr w:type="spellEnd"/>
      <w:r>
        <w:t xml:space="preserve"> законодательную инициативу Законодательного </w:t>
      </w:r>
      <w:r w:rsidR="00D771F7">
        <w:t>С</w:t>
      </w:r>
      <w:r>
        <w:t>обрания</w:t>
      </w:r>
      <w:r w:rsidRPr="00A15568">
        <w:t xml:space="preserve"> </w:t>
      </w:r>
      <w:r>
        <w:t>Омской</w:t>
      </w:r>
      <w:r w:rsidRPr="00A15568">
        <w:t xml:space="preserve">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>
        <w:t>ю</w:t>
      </w:r>
      <w:r w:rsidRPr="00A15568">
        <w:t xml:space="preserve"> </w:t>
      </w:r>
      <w:r>
        <w:t>24</w:t>
      </w:r>
      <w:r w:rsidRPr="00A15568">
        <w:t xml:space="preserve"> </w:t>
      </w:r>
      <w:r>
        <w:t xml:space="preserve">Федерального закона "Об охране атмосферного воздуха" </w:t>
      </w:r>
      <w:r w:rsidRPr="00A15568">
        <w:t xml:space="preserve">и </w:t>
      </w:r>
      <w:r>
        <w:t>статью 65</w:t>
      </w:r>
      <w:r w:rsidRPr="00A15568">
        <w:t xml:space="preserve"> </w:t>
      </w:r>
      <w:r>
        <w:t>Федерального закона "Об охране окружающей среды".</w:t>
      </w:r>
    </w:p>
    <w:p w:rsidR="001B6F2F" w:rsidRDefault="001B6F2F" w:rsidP="001B6F2F">
      <w:pPr>
        <w:jc w:val="both"/>
      </w:pPr>
    </w:p>
    <w:p w:rsidR="001B6F2F" w:rsidRDefault="001B6F2F" w:rsidP="001B6F2F">
      <w:pPr>
        <w:ind w:firstLine="709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Pr="00CA73BE">
        <w:t>Законодательно</w:t>
      </w:r>
      <w:r>
        <w:t>е</w:t>
      </w:r>
      <w:r w:rsidRPr="00CA73BE">
        <w:t xml:space="preserve"> </w:t>
      </w:r>
      <w:r w:rsidR="00D771F7">
        <w:t>С</w:t>
      </w:r>
      <w:r w:rsidRPr="00CA73BE">
        <w:t>обрани</w:t>
      </w:r>
      <w:r>
        <w:t>е</w:t>
      </w:r>
      <w:r w:rsidRPr="00A15568">
        <w:t xml:space="preserve"> </w:t>
      </w:r>
      <w:r>
        <w:t>Омской</w:t>
      </w:r>
      <w:r w:rsidRPr="00A15568">
        <w:t xml:space="preserve"> области</w:t>
      </w:r>
      <w:r>
        <w:t>.</w:t>
      </w:r>
    </w:p>
    <w:p w:rsidR="001B6F2F" w:rsidRDefault="001B6F2F" w:rsidP="001B6F2F">
      <w:pPr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1B6F2F" w:rsidRDefault="001B6F2F" w:rsidP="001B6F2F">
      <w:pPr>
        <w:ind w:firstLine="709"/>
        <w:jc w:val="both"/>
        <w:rPr>
          <w:szCs w:val="28"/>
        </w:rPr>
      </w:pPr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1B6F2F" w:rsidRDefault="001B6F2F" w:rsidP="001B6F2F">
      <w:pPr>
        <w:jc w:val="both"/>
        <w:rPr>
          <w:szCs w:val="28"/>
        </w:rPr>
      </w:pPr>
    </w:p>
    <w:p w:rsidR="001B6F2F" w:rsidRDefault="001B6F2F" w:rsidP="001B6F2F">
      <w:pPr>
        <w:jc w:val="both"/>
        <w:rPr>
          <w:szCs w:val="28"/>
        </w:rPr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sectPr w:rsidR="00B906C5" w:rsidRPr="00B906C5" w:rsidSect="0025262E">
      <w:headerReference w:type="default" r:id="rId7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69" w:rsidRDefault="00DC2E69">
      <w:r>
        <w:separator/>
      </w:r>
    </w:p>
  </w:endnote>
  <w:endnote w:type="continuationSeparator" w:id="0">
    <w:p w:rsidR="00DC2E69" w:rsidRDefault="00DC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69" w:rsidRDefault="00DC2E69">
      <w:r>
        <w:separator/>
      </w:r>
    </w:p>
  </w:footnote>
  <w:footnote w:type="continuationSeparator" w:id="0">
    <w:p w:rsidR="00DC2E69" w:rsidRDefault="00DC2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660460"/>
      <w:docPartObj>
        <w:docPartGallery w:val="Page Numbers (Top of Page)"/>
        <w:docPartUnique/>
      </w:docPartObj>
    </w:sdtPr>
    <w:sdtContent>
      <w:p w:rsidR="0025262E" w:rsidRDefault="0025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B6F2F"/>
    <w:rsid w:val="0025262E"/>
    <w:rsid w:val="003074E2"/>
    <w:rsid w:val="003325F4"/>
    <w:rsid w:val="00392E21"/>
    <w:rsid w:val="004524A4"/>
    <w:rsid w:val="004B69FA"/>
    <w:rsid w:val="004D1A01"/>
    <w:rsid w:val="00506283"/>
    <w:rsid w:val="005A6019"/>
    <w:rsid w:val="005E6130"/>
    <w:rsid w:val="00695A4A"/>
    <w:rsid w:val="006A469C"/>
    <w:rsid w:val="006D45ED"/>
    <w:rsid w:val="006E650F"/>
    <w:rsid w:val="00726997"/>
    <w:rsid w:val="00757A80"/>
    <w:rsid w:val="007938B0"/>
    <w:rsid w:val="007B48E7"/>
    <w:rsid w:val="007B5289"/>
    <w:rsid w:val="00835A0E"/>
    <w:rsid w:val="008818A7"/>
    <w:rsid w:val="0088696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FC8"/>
    <w:rsid w:val="00A93332"/>
    <w:rsid w:val="00AE5EE6"/>
    <w:rsid w:val="00B81A8A"/>
    <w:rsid w:val="00B906C5"/>
    <w:rsid w:val="00BA58C7"/>
    <w:rsid w:val="00C20E8F"/>
    <w:rsid w:val="00C21F51"/>
    <w:rsid w:val="00CA7E54"/>
    <w:rsid w:val="00CE19DF"/>
    <w:rsid w:val="00D02716"/>
    <w:rsid w:val="00D771F7"/>
    <w:rsid w:val="00DA66B7"/>
    <w:rsid w:val="00DC2E69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15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9</cp:revision>
  <cp:lastPrinted>2019-01-24T07:23:00Z</cp:lastPrinted>
  <dcterms:created xsi:type="dcterms:W3CDTF">2019-01-18T01:20:00Z</dcterms:created>
  <dcterms:modified xsi:type="dcterms:W3CDTF">2019-03-05T23:11:00Z</dcterms:modified>
</cp:coreProperties>
</file>