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A32788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F286A">
              <w:rPr>
                <w:szCs w:val="28"/>
              </w:rPr>
              <w:t>проекте закона Приморского края "О</w:t>
            </w:r>
            <w:r w:rsidR="00B00A15">
              <w:rPr>
                <w:szCs w:val="28"/>
              </w:rPr>
              <w:t xml:space="preserve"> внесении изменений</w:t>
            </w:r>
            <w:r w:rsidR="00206E57">
              <w:rPr>
                <w:szCs w:val="28"/>
              </w:rPr>
              <w:t xml:space="preserve"> в Закон</w:t>
            </w:r>
            <w:r w:rsidR="00246E2B">
              <w:rPr>
                <w:szCs w:val="28"/>
              </w:rPr>
              <w:t xml:space="preserve"> Приморского края </w:t>
            </w:r>
            <w:r w:rsidR="00B00A15"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AC557A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3F286A">
        <w:rPr>
          <w:szCs w:val="28"/>
        </w:rPr>
        <w:t xml:space="preserve"> закона Приморского края "О </w:t>
      </w:r>
      <w:r w:rsidR="00B00A15">
        <w:rPr>
          <w:szCs w:val="28"/>
        </w:rPr>
        <w:t>внесении изменений</w:t>
      </w:r>
      <w:r w:rsidR="00206E57">
        <w:rPr>
          <w:szCs w:val="28"/>
        </w:rPr>
        <w:t xml:space="preserve"> </w:t>
      </w:r>
      <w:proofErr w:type="gramStart"/>
      <w:r w:rsidR="00206E57">
        <w:rPr>
          <w:szCs w:val="28"/>
        </w:rPr>
        <w:t>в</w:t>
      </w:r>
      <w:proofErr w:type="gramEnd"/>
      <w:r w:rsidR="00206E57">
        <w:rPr>
          <w:szCs w:val="28"/>
        </w:rPr>
        <w:t xml:space="preserve"> Закон</w:t>
      </w:r>
      <w:r w:rsidR="00246E2B">
        <w:rPr>
          <w:szCs w:val="28"/>
        </w:rPr>
        <w:t xml:space="preserve"> Приморского края</w:t>
      </w:r>
      <w:r w:rsidR="00AC557A">
        <w:rPr>
          <w:szCs w:val="28"/>
        </w:rPr>
        <w:t xml:space="preserve"> </w:t>
      </w:r>
      <w:r w:rsidR="00B00A15"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</w:t>
      </w:r>
      <w:r w:rsidR="00AC557A">
        <w:t xml:space="preserve">, общих для человека и животных" </w:t>
      </w:r>
      <w:r>
        <w:t>в первом чтении.</w:t>
      </w:r>
    </w:p>
    <w:p w:rsidR="00C53401" w:rsidRDefault="00C53401" w:rsidP="005A7340">
      <w:pPr>
        <w:ind w:firstLine="709"/>
        <w:jc w:val="both"/>
      </w:pPr>
    </w:p>
    <w:p w:rsidR="00C53401" w:rsidRDefault="00C53401" w:rsidP="005A734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</w:t>
      </w:r>
      <w:r w:rsidR="00AC557A">
        <w:t>одопользованию до 11 апреля</w:t>
      </w:r>
      <w:r w:rsidR="00206E57">
        <w:t xml:space="preserve"> 2019</w:t>
      </w:r>
      <w:r>
        <w:t xml:space="preserve"> года.</w:t>
      </w:r>
    </w:p>
    <w:p w:rsidR="000E059F" w:rsidRDefault="000E059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3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97B44" w:rsidRDefault="00C97B44" w:rsidP="005A7340">
      <w:pPr>
        <w:ind w:firstLine="709"/>
        <w:jc w:val="both"/>
      </w:pPr>
    </w:p>
    <w:p w:rsidR="00E56417" w:rsidRDefault="00E56417" w:rsidP="005A7340">
      <w:pPr>
        <w:ind w:firstLine="709"/>
        <w:jc w:val="both"/>
      </w:pPr>
    </w:p>
    <w:p w:rsidR="005A7340" w:rsidRDefault="00E56417" w:rsidP="005A7340">
      <w:pPr>
        <w:ind w:firstLine="709"/>
        <w:jc w:val="both"/>
      </w:pPr>
      <w:r>
        <w:lastRenderedPageBreak/>
        <w:t>4.</w:t>
      </w:r>
      <w:r w:rsidR="005A7340">
        <w:t>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577" w:rsidRDefault="00FA3577">
      <w:r>
        <w:separator/>
      </w:r>
    </w:p>
  </w:endnote>
  <w:endnote w:type="continuationSeparator" w:id="0">
    <w:p w:rsidR="00FA3577" w:rsidRDefault="00FA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577" w:rsidRDefault="00FA3577">
      <w:r>
        <w:separator/>
      </w:r>
    </w:p>
  </w:footnote>
  <w:footnote w:type="continuationSeparator" w:id="0">
    <w:p w:rsidR="00FA3577" w:rsidRDefault="00FA35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1572831"/>
      <w:docPartObj>
        <w:docPartGallery w:val="Page Numbers (Top of Page)"/>
        <w:docPartUnique/>
      </w:docPartObj>
    </w:sdtPr>
    <w:sdtEndPr/>
    <w:sdtContent>
      <w:p w:rsidR="008B52FA" w:rsidRDefault="00E56417" w:rsidP="00E56417">
        <w:pPr>
          <w:pStyle w:val="a3"/>
          <w:tabs>
            <w:tab w:val="left" w:pos="2717"/>
            <w:tab w:val="center" w:pos="4677"/>
          </w:tabs>
        </w:pPr>
        <w:r>
          <w:tab/>
        </w:r>
        <w:r>
          <w:tab/>
        </w:r>
        <w:r>
          <w:tab/>
        </w:r>
        <w:r w:rsidR="008B52FA">
          <w:fldChar w:fldCharType="begin"/>
        </w:r>
        <w:r w:rsidR="008B52FA">
          <w:instrText>PAGE   \* MERGEFORMAT</w:instrText>
        </w:r>
        <w:r w:rsidR="008B52FA">
          <w:fldChar w:fldCharType="separate"/>
        </w:r>
        <w:r w:rsidR="00DD1542">
          <w:rPr>
            <w:noProof/>
          </w:rPr>
          <w:t>2</w:t>
        </w:r>
        <w:r w:rsidR="008B52FA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2AE7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0E8E"/>
    <w:rsid w:val="00155F7F"/>
    <w:rsid w:val="0018040D"/>
    <w:rsid w:val="001E3F64"/>
    <w:rsid w:val="00206E57"/>
    <w:rsid w:val="00217A1E"/>
    <w:rsid w:val="00227F0F"/>
    <w:rsid w:val="00240E59"/>
    <w:rsid w:val="00246E2B"/>
    <w:rsid w:val="00272E4F"/>
    <w:rsid w:val="00287DB8"/>
    <w:rsid w:val="002A09D6"/>
    <w:rsid w:val="002A49A2"/>
    <w:rsid w:val="002B5ADE"/>
    <w:rsid w:val="00307A61"/>
    <w:rsid w:val="003325F4"/>
    <w:rsid w:val="00384BD7"/>
    <w:rsid w:val="00392E21"/>
    <w:rsid w:val="003B5EAA"/>
    <w:rsid w:val="003D097A"/>
    <w:rsid w:val="003F286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2424"/>
    <w:rsid w:val="006D45ED"/>
    <w:rsid w:val="006E650F"/>
    <w:rsid w:val="00726997"/>
    <w:rsid w:val="007B0B00"/>
    <w:rsid w:val="007B48E7"/>
    <w:rsid w:val="007B5289"/>
    <w:rsid w:val="007C3110"/>
    <w:rsid w:val="007C6892"/>
    <w:rsid w:val="007D550B"/>
    <w:rsid w:val="007F5849"/>
    <w:rsid w:val="00824A30"/>
    <w:rsid w:val="00835A0E"/>
    <w:rsid w:val="00841B72"/>
    <w:rsid w:val="008818A7"/>
    <w:rsid w:val="00892DFA"/>
    <w:rsid w:val="008B52FA"/>
    <w:rsid w:val="008D3737"/>
    <w:rsid w:val="008F5B74"/>
    <w:rsid w:val="00922AED"/>
    <w:rsid w:val="00924B45"/>
    <w:rsid w:val="00931FD6"/>
    <w:rsid w:val="009372FF"/>
    <w:rsid w:val="0094344A"/>
    <w:rsid w:val="0096525C"/>
    <w:rsid w:val="009959AC"/>
    <w:rsid w:val="009C06BA"/>
    <w:rsid w:val="009E374F"/>
    <w:rsid w:val="00A13794"/>
    <w:rsid w:val="00A26C60"/>
    <w:rsid w:val="00A32788"/>
    <w:rsid w:val="00A43E19"/>
    <w:rsid w:val="00A518D4"/>
    <w:rsid w:val="00A657C4"/>
    <w:rsid w:val="00A804AC"/>
    <w:rsid w:val="00A93332"/>
    <w:rsid w:val="00AA3543"/>
    <w:rsid w:val="00AC557A"/>
    <w:rsid w:val="00AE5EE6"/>
    <w:rsid w:val="00AF17C8"/>
    <w:rsid w:val="00AF367A"/>
    <w:rsid w:val="00B00A15"/>
    <w:rsid w:val="00B37BF9"/>
    <w:rsid w:val="00B51B1F"/>
    <w:rsid w:val="00B778DC"/>
    <w:rsid w:val="00BA58C7"/>
    <w:rsid w:val="00BD45DA"/>
    <w:rsid w:val="00BE57D7"/>
    <w:rsid w:val="00C20E8F"/>
    <w:rsid w:val="00C53401"/>
    <w:rsid w:val="00C97B44"/>
    <w:rsid w:val="00CA292F"/>
    <w:rsid w:val="00CA7E54"/>
    <w:rsid w:val="00CE19DF"/>
    <w:rsid w:val="00CF714E"/>
    <w:rsid w:val="00D02716"/>
    <w:rsid w:val="00D140CC"/>
    <w:rsid w:val="00D27475"/>
    <w:rsid w:val="00D64D7D"/>
    <w:rsid w:val="00DA7E45"/>
    <w:rsid w:val="00DD1542"/>
    <w:rsid w:val="00DF01B2"/>
    <w:rsid w:val="00E56417"/>
    <w:rsid w:val="00E9018A"/>
    <w:rsid w:val="00E93A7F"/>
    <w:rsid w:val="00ED5501"/>
    <w:rsid w:val="00EE3178"/>
    <w:rsid w:val="00EF502B"/>
    <w:rsid w:val="00F14CBB"/>
    <w:rsid w:val="00F54F1A"/>
    <w:rsid w:val="00F75CDD"/>
    <w:rsid w:val="00F80A08"/>
    <w:rsid w:val="00F8376D"/>
    <w:rsid w:val="00FA3577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AC301-376A-4CBB-A9FC-29A3FA433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2</Pages>
  <Words>183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2019-03-11T06:56:00Z</dcterms:created>
  <dcterms:modified xsi:type="dcterms:W3CDTF">2019-03-11T06:56:00Z</dcterms:modified>
</cp:coreProperties>
</file>