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338878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E7F36" w:rsidRDefault="00EE7F36" w:rsidP="00EE7F36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D3315D">
        <w:rPr>
          <w:b/>
        </w:rPr>
        <w:t>О ВНЕСЕНИИ ИЗМЕНЕНИ</w:t>
      </w:r>
      <w:r>
        <w:rPr>
          <w:b/>
        </w:rPr>
        <w:t>Й</w:t>
      </w:r>
      <w:r w:rsidRPr="00D3315D">
        <w:rPr>
          <w:b/>
        </w:rPr>
        <w:t xml:space="preserve"> В </w:t>
      </w:r>
      <w:r>
        <w:rPr>
          <w:b/>
        </w:rPr>
        <w:t>ЗАКОН ПРИМОРСКОГО КРАЯ          "О РЫБОХОЗЯЙСТВЕННОЙ ДЕЯТЕЛЬНОСТИ                                           В ПРИМОРСКОМ КРАЕ"</w:t>
      </w:r>
    </w:p>
    <w:p w:rsidR="00EE7F36" w:rsidRDefault="00EE7F36" w:rsidP="00EE7F36">
      <w:pPr>
        <w:ind w:left="142" w:firstLine="566"/>
        <w:jc w:val="center"/>
        <w:rPr>
          <w:szCs w:val="28"/>
        </w:rPr>
      </w:pPr>
    </w:p>
    <w:p w:rsidR="00EE7F36" w:rsidRDefault="00EE7F36" w:rsidP="00EE7F36">
      <w:pPr>
        <w:ind w:firstLine="708"/>
        <w:jc w:val="both"/>
        <w:rPr>
          <w:szCs w:val="28"/>
        </w:rPr>
      </w:pPr>
      <w:r w:rsidRPr="000B1B8E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27 февраля   2019 года </w:t>
      </w:r>
    </w:p>
    <w:p w:rsidR="00EE7F36" w:rsidRPr="000B1B8E" w:rsidRDefault="00EE7F36" w:rsidP="00EE7F36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EE7F36" w:rsidRPr="00986F15" w:rsidRDefault="00EE7F36" w:rsidP="00EE7F36">
      <w:pPr>
        <w:ind w:firstLine="709"/>
        <w:jc w:val="both"/>
        <w:rPr>
          <w:szCs w:val="28"/>
        </w:rPr>
      </w:pPr>
      <w:r w:rsidRPr="00986F15">
        <w:rPr>
          <w:szCs w:val="28"/>
        </w:rPr>
        <w:t>СТАТЬЯ 1</w:t>
      </w:r>
      <w:r>
        <w:rPr>
          <w:szCs w:val="28"/>
        </w:rPr>
        <w:t>.</w:t>
      </w:r>
    </w:p>
    <w:p w:rsidR="00EE7F36" w:rsidRDefault="00EE7F36" w:rsidP="00EE7F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86F15">
        <w:rPr>
          <w:szCs w:val="28"/>
        </w:rPr>
        <w:t xml:space="preserve">Внести в </w:t>
      </w:r>
      <w:r>
        <w:rPr>
          <w:szCs w:val="28"/>
        </w:rPr>
        <w:t>Закон</w:t>
      </w:r>
      <w:r w:rsidRPr="00986F15">
        <w:rPr>
          <w:szCs w:val="28"/>
        </w:rPr>
        <w:t xml:space="preserve"> Приморского края от 30 апреля 2002 года </w:t>
      </w:r>
      <w:r>
        <w:rPr>
          <w:szCs w:val="28"/>
        </w:rPr>
        <w:br/>
      </w:r>
      <w:r w:rsidRPr="00986F15">
        <w:rPr>
          <w:szCs w:val="28"/>
        </w:rPr>
        <w:t xml:space="preserve">№ 220-КЗ </w:t>
      </w:r>
      <w:r>
        <w:rPr>
          <w:szCs w:val="28"/>
        </w:rPr>
        <w:t>"</w:t>
      </w:r>
      <w:r w:rsidRPr="00986F15">
        <w:rPr>
          <w:szCs w:val="28"/>
        </w:rPr>
        <w:t>О рыбохозяйственной деятельности в Приморском крае</w:t>
      </w:r>
      <w:r>
        <w:rPr>
          <w:szCs w:val="28"/>
        </w:rPr>
        <w:t>"</w:t>
      </w:r>
      <w:r w:rsidRPr="00986F15">
        <w:rPr>
          <w:szCs w:val="28"/>
        </w:rPr>
        <w:t xml:space="preserve"> </w:t>
      </w:r>
      <w:r>
        <w:rPr>
          <w:szCs w:val="28"/>
        </w:rPr>
        <w:br/>
        <w:t xml:space="preserve">(в редакции Закона Приморского края от 3 августа 2005 года № 282-КЗ) </w:t>
      </w:r>
      <w:r w:rsidRPr="00986F15">
        <w:rPr>
          <w:szCs w:val="28"/>
        </w:rPr>
        <w:t xml:space="preserve">(Ведомости Законодательного Собрания Приморского края, 2005, № 104, </w:t>
      </w:r>
      <w:r>
        <w:rPr>
          <w:szCs w:val="28"/>
        </w:rPr>
        <w:br/>
      </w:r>
      <w:r w:rsidRPr="00986F15">
        <w:rPr>
          <w:szCs w:val="28"/>
        </w:rPr>
        <w:t>стр. 27; 2006, № 129, стр. 50; 2007, № 24, стр. 16, № 47, стр. 12; 2008, № 71, стр. 11; 2009, № 104, стр. 72; 2011, № 185, стр. 33; 2013, № 55, стр. 58, № 59, часть 2, стр. 191; 2014, № 86, стр. 20; 2015, №</w:t>
      </w:r>
      <w:r w:rsidRPr="00986F15">
        <w:rPr>
          <w:rFonts w:eastAsia="Calibri"/>
          <w:szCs w:val="28"/>
          <w:lang w:eastAsia="en-US"/>
        </w:rPr>
        <w:t xml:space="preserve"> 141, стр. 57; 2017, № 29,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br/>
      </w:r>
      <w:r w:rsidRPr="00986F15">
        <w:rPr>
          <w:rFonts w:eastAsia="Calibri"/>
          <w:szCs w:val="28"/>
          <w:lang w:eastAsia="en-US"/>
        </w:rPr>
        <w:t>стр. 28</w:t>
      </w:r>
      <w:r>
        <w:rPr>
          <w:rFonts w:eastAsia="Calibri"/>
          <w:szCs w:val="28"/>
          <w:lang w:eastAsia="en-US"/>
        </w:rPr>
        <w:t>; 2017, № 38, стр. 7</w:t>
      </w:r>
      <w:r w:rsidRPr="00986F15">
        <w:rPr>
          <w:szCs w:val="28"/>
        </w:rPr>
        <w:t>) следующие изменения:</w:t>
      </w:r>
    </w:p>
    <w:p w:rsidR="00EE7F36" w:rsidRDefault="00EE7F36" w:rsidP="00EE7F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1)пункт 12 статьи 1 изложить в следующей редакции:</w:t>
      </w:r>
    </w:p>
    <w:p w:rsidR="00EE7F36" w:rsidRDefault="00EE7F36" w:rsidP="00EE7F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"12)любительское рыболовство - деятельность по добыче (вылову) водных биологических ресурсов, осуществляемая гражданами в целях удовлетворения личных потребностей, а также при проведении официальных физкультурных мероприятий и спортивных мероприятий;";</w:t>
      </w:r>
    </w:p>
    <w:p w:rsidR="00EE7F36" w:rsidRDefault="00EE7F36" w:rsidP="00EE7F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2)в статье 4:</w:t>
      </w:r>
    </w:p>
    <w:p w:rsidR="00EE7F36" w:rsidRDefault="00EE7F36" w:rsidP="00EE7F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BB4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216A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 2:</w:t>
      </w:r>
    </w:p>
    <w:p w:rsidR="00EE7F36" w:rsidRDefault="00EE7F36" w:rsidP="00EE7F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пунктом 1</w:t>
      </w:r>
      <w:r w:rsidRPr="00216A4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EE7F36" w:rsidRPr="00216A4D" w:rsidRDefault="00EE7F36" w:rsidP="00EE7F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A4D">
        <w:rPr>
          <w:rFonts w:ascii="Times New Roman" w:hAnsi="Times New Roman" w:cs="Times New Roman"/>
          <w:sz w:val="28"/>
          <w:szCs w:val="28"/>
        </w:rPr>
        <w:t>"1</w:t>
      </w:r>
      <w:r w:rsidRPr="00216A4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216A4D">
        <w:rPr>
          <w:rFonts w:ascii="Times New Roman" w:hAnsi="Times New Roman" w:cs="Times New Roman"/>
          <w:sz w:val="28"/>
          <w:szCs w:val="28"/>
        </w:rPr>
        <w:t>)установление особенностей любительского рыболовства, в том числе ограничений любительского рыболовства, не урегулированных указанными в части 1 статьи 8 Федерального закона от 25 декабря 2018 года № 475-ФЗ "О любительском рыболовстве и о внесении изменений в отдельные законодательные акты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 правилами любительского рыболовства, в случаях, определенных Правительством Российской Федерации, по согласованию с уполномоченным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рыболовства;";</w:t>
      </w:r>
    </w:p>
    <w:p w:rsidR="00EE7F36" w:rsidRDefault="00EE7F36" w:rsidP="00EE7F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9 слова "и спортивного" исключить;</w:t>
      </w:r>
    </w:p>
    <w:p w:rsidR="00EE7F36" w:rsidRDefault="00EE7F36" w:rsidP="00EE7F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б)в части 3:</w:t>
      </w:r>
    </w:p>
    <w:p w:rsidR="00EE7F36" w:rsidRDefault="00EE7F36" w:rsidP="00EE7F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1 дополнить словами "в порядке, установленном Правительством Российской Федерации";</w:t>
      </w:r>
    </w:p>
    <w:p w:rsidR="00EE7F36" w:rsidRDefault="00EE7F36" w:rsidP="00EE7F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пунктом 2</w:t>
      </w:r>
      <w:r w:rsidRPr="007E50B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EE7F36" w:rsidRDefault="00EE7F36" w:rsidP="00EE7F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"2</w:t>
      </w:r>
      <w:r w:rsidRPr="007E50B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)подготовка и принятие решения о предоставлении водных биоресурсов в пользование для осуществления рыболовства в целях </w:t>
      </w:r>
      <w:r>
        <w:rPr>
          <w:rFonts w:ascii="Times New Roman" w:hAnsi="Times New Roman" w:cs="Times New Roman"/>
          <w:sz w:val="28"/>
          <w:szCs w:val="28"/>
        </w:rPr>
        <w:lastRenderedPageBreak/>
        <w:t>обеспечения ведения традиционного образа жизни и осуществления традиционной хозяйственной деятельности коренных малочисленных народов Севера, Сибири и Дальнего Востока Российской Федерации в порядке, установленном Правительством Российской Федерации;";</w:t>
      </w:r>
    </w:p>
    <w:p w:rsidR="00EE7F36" w:rsidRDefault="00EE7F36" w:rsidP="00EE7F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3 слова "и спортивного" исключить;</w:t>
      </w:r>
    </w:p>
    <w:p w:rsidR="00EE7F36" w:rsidRDefault="00EE7F36" w:rsidP="00EE7F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4 изложить в следующей редакции:</w:t>
      </w:r>
    </w:p>
    <w:p w:rsidR="00EE7F36" w:rsidRDefault="00EE7F36" w:rsidP="00EE7F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"4)подготовка и заключение договоров пользования водными биоресурсами, общий допустимый улов которых не устанавливается, во внутренних водных объектах в порядке, установленном Правительством Российской Федерации;";</w:t>
      </w:r>
    </w:p>
    <w:p w:rsidR="00EE7F36" w:rsidRDefault="00EE7F36" w:rsidP="00EE7F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8 слова "заключение договора" заменить словами "подготовка и заключение договора";</w:t>
      </w:r>
    </w:p>
    <w:p w:rsidR="00EE7F36" w:rsidRDefault="00EE7F36" w:rsidP="00EE7F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BB4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>статью 13 изложить в следующей редакции:</w:t>
      </w:r>
    </w:p>
    <w:p w:rsidR="00EE7F36" w:rsidRDefault="00EE7F36" w:rsidP="00EE7F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"СТАТЬЯ 13. ЛЮБИТЕЛЬСКОЕ РЫБОЛОВСТВО</w:t>
      </w:r>
    </w:p>
    <w:p w:rsidR="00EE7F36" w:rsidRDefault="00EE7F36" w:rsidP="00EE7F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7F36" w:rsidRDefault="00EE7F36" w:rsidP="00EE7F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Любительское рыболовство осуществляется гражданами на водных объектах Приморского края общего пользования свободно и бесплатно, за исключением случаев, предусмотренных Федеральным законом                     "О любительском рыболовстве и о внесении изменений в отдельные законодательные акты Российской Федерации" и другими федеральными законами.".</w:t>
      </w:r>
    </w:p>
    <w:p w:rsidR="00EE7F36" w:rsidRDefault="00EE7F36" w:rsidP="00EE7F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7F36" w:rsidRDefault="00EE7F36" w:rsidP="00EE7F3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2.</w:t>
      </w:r>
    </w:p>
    <w:p w:rsidR="00EE7F36" w:rsidRDefault="00EE7F36" w:rsidP="00EE7F3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1.Настоящий Закон вступает в силу со дня его официального опубликования, за исключением пункта 1, подпункта "а", абзаца пятого подпункта "б" пункта 2, пункта 3 статьи 1 настоящего Закона.</w:t>
      </w:r>
    </w:p>
    <w:p w:rsidR="00EE7F36" w:rsidRDefault="00EE7F36" w:rsidP="00EE7F3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2.Пункт 1, подпункт "а", абзац пятый подпункта "б" пункта 2, пункт 3 статьи 1 настоящего Закона вступает в силу с 1 января 2020 года.</w:t>
      </w:r>
    </w:p>
    <w:p w:rsidR="00EE7F36" w:rsidRDefault="00EE7F36" w:rsidP="00EE7F36">
      <w:pPr>
        <w:autoSpaceDE w:val="0"/>
        <w:autoSpaceDN w:val="0"/>
        <w:adjustRightInd w:val="0"/>
        <w:ind w:firstLine="720"/>
        <w:rPr>
          <w:szCs w:val="28"/>
        </w:rPr>
      </w:pPr>
    </w:p>
    <w:p w:rsidR="00EE7F36" w:rsidRDefault="00EE7F36" w:rsidP="00EE7F3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E7F36" w:rsidRPr="00D87E8D" w:rsidRDefault="00EE7F36" w:rsidP="00EE7F36">
      <w:pPr>
        <w:autoSpaceDE w:val="0"/>
        <w:autoSpaceDN w:val="0"/>
        <w:adjustRightInd w:val="0"/>
        <w:rPr>
          <w:color w:val="000000"/>
          <w:szCs w:val="28"/>
        </w:rPr>
      </w:pPr>
    </w:p>
    <w:p w:rsidR="00EE7F36" w:rsidRPr="00D87E8D" w:rsidRDefault="00EE7F36" w:rsidP="00EE7F36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Губернатор</w:t>
      </w:r>
      <w:r w:rsidRPr="00D87E8D">
        <w:rPr>
          <w:color w:val="000000"/>
          <w:szCs w:val="28"/>
        </w:rPr>
        <w:t xml:space="preserve">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</w:t>
      </w:r>
      <w:r w:rsidRPr="00D87E8D">
        <w:rPr>
          <w:color w:val="000000"/>
          <w:szCs w:val="28"/>
        </w:rPr>
        <w:t xml:space="preserve">  </w:t>
      </w:r>
      <w:r>
        <w:rPr>
          <w:color w:val="000000"/>
          <w:szCs w:val="28"/>
        </w:rPr>
        <w:t xml:space="preserve">        </w:t>
      </w:r>
      <w:r w:rsidRPr="00D87E8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О.Н. Кожемяко</w:t>
      </w:r>
    </w:p>
    <w:p w:rsidR="00BE0544" w:rsidRDefault="00BE0544" w:rsidP="00347DEE"/>
    <w:p w:rsidR="00D56F59" w:rsidRDefault="00D56F59" w:rsidP="00D56F59">
      <w:pPr>
        <w:suppressAutoHyphens/>
      </w:pPr>
      <w:bookmarkStart w:id="0" w:name="_GoBack"/>
      <w:r>
        <w:t>г. Владивосток</w:t>
      </w:r>
    </w:p>
    <w:p w:rsidR="00D56F59" w:rsidRDefault="00D56F59" w:rsidP="00D56F59">
      <w:pPr>
        <w:suppressAutoHyphens/>
      </w:pPr>
      <w:r>
        <w:t>6 марта 2019 года</w:t>
      </w:r>
    </w:p>
    <w:p w:rsidR="00D56F59" w:rsidRDefault="00D56F59" w:rsidP="00D56F59">
      <w:r>
        <w:t>№ 45</w:t>
      </w:r>
      <w:r>
        <w:t>9</w:t>
      </w:r>
      <w:r>
        <w:t>-КЗ</w:t>
      </w:r>
      <w:bookmarkEnd w:id="0"/>
    </w:p>
    <w:sectPr w:rsidR="00D56F59" w:rsidSect="00EE7F3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9E6" w:rsidRDefault="003C09E6">
      <w:r>
        <w:separator/>
      </w:r>
    </w:p>
  </w:endnote>
  <w:endnote w:type="continuationSeparator" w:id="0">
    <w:p w:rsidR="003C09E6" w:rsidRDefault="003C0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9E6" w:rsidRDefault="003C09E6">
      <w:r>
        <w:separator/>
      </w:r>
    </w:p>
  </w:footnote>
  <w:footnote w:type="continuationSeparator" w:id="0">
    <w:p w:rsidR="003C09E6" w:rsidRDefault="003C09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EE7F36" w:rsidP="00EE7F3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56F5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7F36"/>
    <w:rsid w:val="0003291F"/>
    <w:rsid w:val="00070CED"/>
    <w:rsid w:val="00347DEE"/>
    <w:rsid w:val="00357555"/>
    <w:rsid w:val="00380EE1"/>
    <w:rsid w:val="003A180C"/>
    <w:rsid w:val="003B26E7"/>
    <w:rsid w:val="003C09E6"/>
    <w:rsid w:val="0047435B"/>
    <w:rsid w:val="005A2827"/>
    <w:rsid w:val="00693137"/>
    <w:rsid w:val="006E2ABA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56F59"/>
    <w:rsid w:val="00DB61CE"/>
    <w:rsid w:val="00E34273"/>
    <w:rsid w:val="00E60B2A"/>
    <w:rsid w:val="00EE7F36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EE7F3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a4">
    <w:name w:val="Верхний колонтитул Знак"/>
    <w:link w:val="a3"/>
    <w:uiPriority w:val="99"/>
    <w:rsid w:val="00EE7F36"/>
    <w:rPr>
      <w:sz w:val="28"/>
    </w:rPr>
  </w:style>
  <w:style w:type="paragraph" w:styleId="a6">
    <w:name w:val="Balloon Text"/>
    <w:basedOn w:val="a"/>
    <w:link w:val="a7"/>
    <w:rsid w:val="00EE7F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EE7F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2019-02-27T05:45:00Z</cp:lastPrinted>
  <dcterms:created xsi:type="dcterms:W3CDTF">2019-03-06T04:46:00Z</dcterms:created>
  <dcterms:modified xsi:type="dcterms:W3CDTF">2019-03-06T04:46:00Z</dcterms:modified>
</cp:coreProperties>
</file>