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Pr="00F14CBB" w:rsidRDefault="00D573C6" w:rsidP="00E87766">
            <w:pPr>
              <w:pStyle w:val="1"/>
              <w:spacing w:line="240" w:lineRule="auto"/>
              <w:ind w:left="6381"/>
              <w:rPr>
                <w:b w:val="0"/>
              </w:rPr>
            </w:pPr>
            <w:r>
              <w:rPr>
                <w:b w:val="0"/>
                <w:sz w:val="20"/>
              </w:rPr>
              <w:t xml:space="preserve">Проект </w:t>
            </w:r>
            <w:r w:rsidR="00717BB1">
              <w:rPr>
                <w:b w:val="0"/>
                <w:sz w:val="20"/>
              </w:rPr>
              <w:t xml:space="preserve">внесен </w:t>
            </w:r>
            <w:r w:rsidR="00E87766">
              <w:rPr>
                <w:b w:val="0"/>
                <w:sz w:val="20"/>
              </w:rPr>
              <w:t xml:space="preserve">комитетом </w:t>
            </w:r>
            <w:r w:rsidR="00717BB1">
              <w:rPr>
                <w:b w:val="0"/>
                <w:sz w:val="20"/>
              </w:rPr>
              <w:t xml:space="preserve">Законодательного Собрания </w:t>
            </w:r>
            <w:r w:rsidR="00E87766">
              <w:rPr>
                <w:b w:val="0"/>
                <w:sz w:val="20"/>
              </w:rPr>
              <w:t>по региональной политике, законности и международному сотрудничеству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D41C6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B4EC6" w:rsidRDefault="00D41C62" w:rsidP="004C6F42">
            <w:pPr>
              <w:ind w:left="-108"/>
              <w:jc w:val="both"/>
            </w:pPr>
            <w:r>
              <w:rPr>
                <w:szCs w:val="28"/>
              </w:rPr>
              <w:t>О внесении изменени</w:t>
            </w:r>
            <w:r w:rsidR="002B0F5F">
              <w:rPr>
                <w:szCs w:val="28"/>
              </w:rPr>
              <w:t>й</w:t>
            </w:r>
            <w:r>
              <w:rPr>
                <w:szCs w:val="28"/>
              </w:rPr>
              <w:t xml:space="preserve"> в</w:t>
            </w:r>
            <w:r w:rsidR="00771A79">
              <w:rPr>
                <w:szCs w:val="28"/>
              </w:rPr>
              <w:t xml:space="preserve"> </w:t>
            </w:r>
            <w:r>
              <w:rPr>
                <w:szCs w:val="28"/>
              </w:rPr>
              <w:t>постановлени</w:t>
            </w:r>
            <w:r w:rsidR="004C6F42">
              <w:rPr>
                <w:szCs w:val="28"/>
              </w:rPr>
              <w:t>е</w:t>
            </w:r>
            <w:r>
              <w:rPr>
                <w:szCs w:val="28"/>
              </w:rPr>
              <w:t xml:space="preserve"> З</w:t>
            </w:r>
            <w:r>
              <w:t>аконодательного Собрания Приморского края от 30.10.2008 № 1258 "</w:t>
            </w:r>
            <w:r w:rsidRPr="003B7E45">
              <w:rPr>
                <w:szCs w:val="28"/>
              </w:rPr>
              <w:t xml:space="preserve">О </w:t>
            </w:r>
            <w:proofErr w:type="gramStart"/>
            <w:r>
              <w:rPr>
                <w:szCs w:val="28"/>
              </w:rPr>
              <w:t>положениях</w:t>
            </w:r>
            <w:proofErr w:type="gramEnd"/>
            <w:r>
              <w:rPr>
                <w:szCs w:val="28"/>
              </w:rPr>
              <w:t xml:space="preserve"> о комитетах Законодательного Собрания Приморского края"</w:t>
            </w:r>
          </w:p>
        </w:tc>
      </w:tr>
    </w:tbl>
    <w:p w:rsidR="000B3FB2" w:rsidRDefault="000B3FB2"/>
    <w:p w:rsidR="00D41C62" w:rsidRDefault="00D41C62" w:rsidP="00D41C62">
      <w:pPr>
        <w:pStyle w:val="a3"/>
        <w:tabs>
          <w:tab w:val="clear" w:pos="4153"/>
          <w:tab w:val="clear" w:pos="8306"/>
        </w:tabs>
        <w:ind w:firstLine="709"/>
      </w:pPr>
      <w:r>
        <w:t xml:space="preserve">Законодательное Собрание Приморского края </w:t>
      </w:r>
    </w:p>
    <w:p w:rsidR="00D41C62" w:rsidRDefault="00D41C62" w:rsidP="00D41C62">
      <w:pPr>
        <w:pStyle w:val="a3"/>
        <w:tabs>
          <w:tab w:val="clear" w:pos="4153"/>
          <w:tab w:val="clear" w:pos="8306"/>
        </w:tabs>
      </w:pPr>
    </w:p>
    <w:p w:rsidR="00D41C62" w:rsidRDefault="00D41C62" w:rsidP="00D41C62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D41C62" w:rsidRDefault="00D41C62" w:rsidP="00D41C62"/>
    <w:p w:rsidR="00D41C62" w:rsidRDefault="00D41C62" w:rsidP="00D41C6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1.</w:t>
      </w:r>
      <w:r w:rsidRPr="002F5830">
        <w:rPr>
          <w:szCs w:val="28"/>
        </w:rPr>
        <w:t>Внести постановлени</w:t>
      </w:r>
      <w:r w:rsidR="004C6F42">
        <w:rPr>
          <w:szCs w:val="28"/>
        </w:rPr>
        <w:t>е</w:t>
      </w:r>
      <w:r w:rsidRPr="002F5830">
        <w:rPr>
          <w:szCs w:val="28"/>
        </w:rPr>
        <w:t xml:space="preserve"> Законодательного Собрания Приморского края </w:t>
      </w:r>
      <w:r>
        <w:t>от 30.10.2008 № 1258 "</w:t>
      </w:r>
      <w:r w:rsidRPr="003B7E45">
        <w:rPr>
          <w:szCs w:val="28"/>
        </w:rPr>
        <w:t xml:space="preserve">О </w:t>
      </w:r>
      <w:proofErr w:type="gramStart"/>
      <w:r>
        <w:rPr>
          <w:szCs w:val="28"/>
        </w:rPr>
        <w:t>п</w:t>
      </w:r>
      <w:r w:rsidRPr="003B7E45">
        <w:rPr>
          <w:szCs w:val="28"/>
        </w:rPr>
        <w:t>оложени</w:t>
      </w:r>
      <w:r>
        <w:rPr>
          <w:szCs w:val="28"/>
        </w:rPr>
        <w:t>ях</w:t>
      </w:r>
      <w:proofErr w:type="gramEnd"/>
      <w:r w:rsidRPr="003B7E45">
        <w:rPr>
          <w:szCs w:val="28"/>
        </w:rPr>
        <w:t xml:space="preserve"> о </w:t>
      </w:r>
      <w:r>
        <w:rPr>
          <w:szCs w:val="28"/>
        </w:rPr>
        <w:t xml:space="preserve">комитетах Законодательного Собрания Приморского края" </w:t>
      </w:r>
      <w:r w:rsidRPr="002F5830">
        <w:rPr>
          <w:szCs w:val="28"/>
        </w:rPr>
        <w:t xml:space="preserve">(Ведомости Законодательного Собрания Приморского края, </w:t>
      </w:r>
      <w:r>
        <w:rPr>
          <w:szCs w:val="28"/>
        </w:rPr>
        <w:t xml:space="preserve">2008, № 90, </w:t>
      </w:r>
      <w:r w:rsidRPr="003805AE">
        <w:rPr>
          <w:szCs w:val="28"/>
        </w:rPr>
        <w:t>стр.</w:t>
      </w:r>
      <w:r>
        <w:rPr>
          <w:szCs w:val="28"/>
        </w:rPr>
        <w:t xml:space="preserve"> 59; 2009, № 124, </w:t>
      </w:r>
      <w:r w:rsidRPr="003805AE">
        <w:rPr>
          <w:szCs w:val="28"/>
        </w:rPr>
        <w:t>стр. 60; 2010, № 156, стр. 85; 2011, № 207, стр. 38; 2013</w:t>
      </w:r>
      <w:r>
        <w:rPr>
          <w:szCs w:val="28"/>
        </w:rPr>
        <w:t>,</w:t>
      </w:r>
      <w:r w:rsidRPr="003805AE">
        <w:rPr>
          <w:szCs w:val="28"/>
        </w:rPr>
        <w:t xml:space="preserve"> № 58, стр. 65</w:t>
      </w:r>
      <w:r w:rsidR="002B0F5F">
        <w:rPr>
          <w:szCs w:val="28"/>
        </w:rPr>
        <w:t xml:space="preserve">; 2017, № 16, стр. 61, № 30, стр. 50; </w:t>
      </w:r>
      <w:proofErr w:type="gramStart"/>
      <w:r w:rsidR="002B0F5F">
        <w:rPr>
          <w:szCs w:val="28"/>
        </w:rPr>
        <w:t>2018, № 53, стр. 59</w:t>
      </w:r>
      <w:r w:rsidR="000003B3">
        <w:rPr>
          <w:szCs w:val="28"/>
        </w:rPr>
        <w:t>; 2019, № 85, стр. 51</w:t>
      </w:r>
      <w:r w:rsidR="00067322">
        <w:rPr>
          <w:szCs w:val="28"/>
        </w:rPr>
        <w:t>)</w:t>
      </w:r>
      <w:r>
        <w:rPr>
          <w:szCs w:val="28"/>
        </w:rPr>
        <w:t xml:space="preserve"> следующ</w:t>
      </w:r>
      <w:r w:rsidR="00771A79">
        <w:rPr>
          <w:szCs w:val="28"/>
        </w:rPr>
        <w:t>и</w:t>
      </w:r>
      <w:r w:rsidR="002B0F5F">
        <w:rPr>
          <w:szCs w:val="28"/>
        </w:rPr>
        <w:t>е</w:t>
      </w:r>
      <w:r>
        <w:rPr>
          <w:szCs w:val="28"/>
        </w:rPr>
        <w:t xml:space="preserve"> изменени</w:t>
      </w:r>
      <w:r w:rsidR="002B0F5F">
        <w:rPr>
          <w:szCs w:val="28"/>
        </w:rPr>
        <w:t>я</w:t>
      </w:r>
      <w:r>
        <w:rPr>
          <w:szCs w:val="28"/>
        </w:rPr>
        <w:t>:</w:t>
      </w:r>
      <w:proofErr w:type="gramEnd"/>
    </w:p>
    <w:p w:rsidR="00501D74" w:rsidRDefault="004C6F42" w:rsidP="00D41C6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1)в разделе 3 приложения 4</w:t>
      </w:r>
      <w:r w:rsidR="00501D74">
        <w:rPr>
          <w:szCs w:val="28"/>
        </w:rPr>
        <w:t>:</w:t>
      </w:r>
    </w:p>
    <w:p w:rsidR="00501D74" w:rsidRDefault="00501D74" w:rsidP="00501D74">
      <w:pPr>
        <w:ind w:firstLine="709"/>
        <w:jc w:val="both"/>
      </w:pPr>
      <w:r>
        <w:t>а</w:t>
      </w:r>
      <w:proofErr w:type="gramStart"/>
      <w:r>
        <w:t>)в</w:t>
      </w:r>
      <w:proofErr w:type="gramEnd"/>
      <w:r>
        <w:t xml:space="preserve"> подпункте 3.1.10 после слов "Приморского края" дополнить словами ", патриотическое воспитание;";</w:t>
      </w:r>
    </w:p>
    <w:p w:rsidR="00501D74" w:rsidRDefault="00501D74" w:rsidP="00501D74">
      <w:pPr>
        <w:ind w:firstLine="709"/>
        <w:jc w:val="both"/>
      </w:pPr>
      <w:r>
        <w:t>б</w:t>
      </w:r>
      <w:proofErr w:type="gramStart"/>
      <w:r>
        <w:t>)д</w:t>
      </w:r>
      <w:proofErr w:type="gramEnd"/>
      <w:r>
        <w:t>ополнить подпунктом следующего содержания:</w:t>
      </w:r>
    </w:p>
    <w:p w:rsidR="00501D74" w:rsidRDefault="00501D74" w:rsidP="00501D74">
      <w:pPr>
        <w:jc w:val="both"/>
      </w:pPr>
      <w:r>
        <w:tab/>
        <w:t>"3.1.13.исконная среда обитания и традиционный образ жизни коренных малочисленных</w:t>
      </w:r>
      <w:r>
        <w:rPr>
          <w:szCs w:val="28"/>
        </w:rPr>
        <w:t xml:space="preserve"> народов Российской Федерации, проживающих </w:t>
      </w:r>
      <w:proofErr w:type="gramStart"/>
      <w:r>
        <w:rPr>
          <w:szCs w:val="28"/>
        </w:rPr>
        <w:t>в</w:t>
      </w:r>
      <w:proofErr w:type="gramEnd"/>
      <w:r>
        <w:rPr>
          <w:szCs w:val="28"/>
        </w:rPr>
        <w:t xml:space="preserve"> Приморском </w:t>
      </w:r>
      <w:proofErr w:type="gramStart"/>
      <w:r>
        <w:rPr>
          <w:szCs w:val="28"/>
        </w:rPr>
        <w:t>крае</w:t>
      </w:r>
      <w:proofErr w:type="gramEnd"/>
      <w:r>
        <w:t>.";</w:t>
      </w:r>
    </w:p>
    <w:p w:rsidR="00501D74" w:rsidRDefault="00501D74" w:rsidP="00501D74">
      <w:pPr>
        <w:ind w:firstLine="709"/>
        <w:jc w:val="both"/>
      </w:pPr>
      <w:r>
        <w:t>в</w:t>
      </w:r>
      <w:proofErr w:type="gramStart"/>
      <w:r>
        <w:t>)п</w:t>
      </w:r>
      <w:proofErr w:type="gramEnd"/>
      <w:r>
        <w:t>одпункт 3.16 изложить в следующей редакции:</w:t>
      </w:r>
    </w:p>
    <w:p w:rsidR="00501D74" w:rsidRDefault="00501D74" w:rsidP="001A768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t>"3.16.координирует деятельность</w:t>
      </w:r>
      <w:r>
        <w:rPr>
          <w:rFonts w:ascii="Arial" w:hAnsi="Arial" w:cs="Arial"/>
          <w:sz w:val="20"/>
        </w:rPr>
        <w:t xml:space="preserve"> </w:t>
      </w:r>
      <w:r>
        <w:rPr>
          <w:szCs w:val="28"/>
        </w:rPr>
        <w:t>молодежной парламентской ассамблеи при Законодательном Собрании Приморского края</w:t>
      </w:r>
      <w:proofErr w:type="gramStart"/>
      <w:r>
        <w:rPr>
          <w:szCs w:val="28"/>
        </w:rPr>
        <w:t>;</w:t>
      </w:r>
      <w:r w:rsidR="00901523">
        <w:rPr>
          <w:szCs w:val="28"/>
        </w:rPr>
        <w:t>"</w:t>
      </w:r>
      <w:proofErr w:type="gramEnd"/>
      <w:r w:rsidR="00901523">
        <w:rPr>
          <w:szCs w:val="28"/>
        </w:rPr>
        <w:t>;</w:t>
      </w:r>
    </w:p>
    <w:p w:rsidR="00067322" w:rsidRDefault="00067322" w:rsidP="001A7682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067322" w:rsidRDefault="00067322" w:rsidP="001A7682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067322" w:rsidRDefault="00067322" w:rsidP="001A7682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067322" w:rsidRDefault="00067322" w:rsidP="001A7682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067322" w:rsidRDefault="00067322" w:rsidP="001A7682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067322" w:rsidRDefault="00067322" w:rsidP="001A7682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067322" w:rsidRDefault="00067322" w:rsidP="001A7682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067322" w:rsidRDefault="00067322" w:rsidP="001A7682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067322" w:rsidRDefault="00067322" w:rsidP="001A7682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046A3" w:rsidRPr="00E803C4" w:rsidRDefault="001046A3" w:rsidP="002F3EE1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lastRenderedPageBreak/>
        <w:t>2</w:t>
      </w:r>
      <w:r w:rsidR="00771A79">
        <w:rPr>
          <w:szCs w:val="28"/>
        </w:rPr>
        <w:t>)</w:t>
      </w:r>
      <w:r>
        <w:rPr>
          <w:szCs w:val="28"/>
        </w:rPr>
        <w:t>приложени</w:t>
      </w:r>
      <w:r w:rsidR="002F3EE1">
        <w:rPr>
          <w:szCs w:val="28"/>
        </w:rPr>
        <w:t>е</w:t>
      </w:r>
      <w:r>
        <w:rPr>
          <w:szCs w:val="28"/>
        </w:rPr>
        <w:t xml:space="preserve"> 5</w:t>
      </w:r>
      <w:r w:rsidR="002F3EE1">
        <w:rPr>
          <w:szCs w:val="28"/>
        </w:rPr>
        <w:t xml:space="preserve"> изложить в следующей редакции:</w:t>
      </w:r>
    </w:p>
    <w:p w:rsidR="00E803C4" w:rsidRPr="00E803C4" w:rsidRDefault="00E803C4" w:rsidP="00E803C4">
      <w:pPr>
        <w:autoSpaceDE w:val="0"/>
        <w:autoSpaceDN w:val="0"/>
        <w:adjustRightInd w:val="0"/>
        <w:ind w:left="4963" w:firstLine="709"/>
        <w:rPr>
          <w:iCs/>
          <w:szCs w:val="28"/>
        </w:rPr>
      </w:pPr>
      <w:r w:rsidRPr="00E803C4">
        <w:rPr>
          <w:iCs/>
          <w:szCs w:val="28"/>
        </w:rPr>
        <w:t xml:space="preserve">"Приложение </w:t>
      </w:r>
      <w:r>
        <w:rPr>
          <w:iCs/>
          <w:szCs w:val="28"/>
        </w:rPr>
        <w:t>5</w:t>
      </w:r>
    </w:p>
    <w:p w:rsidR="00E803C4" w:rsidRPr="00E803C4" w:rsidRDefault="00E803C4" w:rsidP="00E803C4">
      <w:pPr>
        <w:autoSpaceDE w:val="0"/>
        <w:autoSpaceDN w:val="0"/>
        <w:adjustRightInd w:val="0"/>
        <w:ind w:left="5672"/>
        <w:rPr>
          <w:iCs/>
          <w:szCs w:val="28"/>
        </w:rPr>
      </w:pPr>
      <w:r w:rsidRPr="00E803C4">
        <w:rPr>
          <w:iCs/>
          <w:szCs w:val="28"/>
        </w:rPr>
        <w:t>к постановлению</w:t>
      </w:r>
    </w:p>
    <w:p w:rsidR="00E803C4" w:rsidRPr="00E803C4" w:rsidRDefault="00E803C4" w:rsidP="00E803C4">
      <w:pPr>
        <w:autoSpaceDE w:val="0"/>
        <w:autoSpaceDN w:val="0"/>
        <w:adjustRightInd w:val="0"/>
        <w:ind w:left="5672"/>
        <w:rPr>
          <w:iCs/>
          <w:szCs w:val="28"/>
        </w:rPr>
      </w:pPr>
      <w:r w:rsidRPr="00E803C4">
        <w:rPr>
          <w:iCs/>
          <w:szCs w:val="28"/>
        </w:rPr>
        <w:t>Законодательного Собрания</w:t>
      </w:r>
    </w:p>
    <w:p w:rsidR="00E803C4" w:rsidRPr="00E803C4" w:rsidRDefault="00E803C4" w:rsidP="00E803C4">
      <w:pPr>
        <w:autoSpaceDE w:val="0"/>
        <w:autoSpaceDN w:val="0"/>
        <w:adjustRightInd w:val="0"/>
        <w:ind w:left="4963" w:firstLine="709"/>
        <w:rPr>
          <w:iCs/>
          <w:szCs w:val="28"/>
        </w:rPr>
      </w:pPr>
      <w:r w:rsidRPr="00E803C4">
        <w:rPr>
          <w:iCs/>
          <w:szCs w:val="28"/>
        </w:rPr>
        <w:t>Приморского края</w:t>
      </w:r>
    </w:p>
    <w:p w:rsidR="00E803C4" w:rsidRDefault="00E803C4" w:rsidP="00E803C4">
      <w:pPr>
        <w:autoSpaceDE w:val="0"/>
        <w:autoSpaceDN w:val="0"/>
        <w:adjustRightInd w:val="0"/>
        <w:ind w:left="4963" w:firstLine="709"/>
        <w:rPr>
          <w:iCs/>
          <w:szCs w:val="28"/>
        </w:rPr>
      </w:pPr>
      <w:r w:rsidRPr="00E803C4">
        <w:rPr>
          <w:iCs/>
          <w:szCs w:val="28"/>
        </w:rPr>
        <w:t xml:space="preserve">от 30.10.2008 </w:t>
      </w:r>
      <w:r>
        <w:rPr>
          <w:iCs/>
          <w:szCs w:val="28"/>
        </w:rPr>
        <w:t>№</w:t>
      </w:r>
      <w:r w:rsidRPr="00E803C4">
        <w:rPr>
          <w:iCs/>
          <w:szCs w:val="28"/>
        </w:rPr>
        <w:t xml:space="preserve"> 1258</w:t>
      </w:r>
    </w:p>
    <w:p w:rsidR="00E803C4" w:rsidRPr="00E803C4" w:rsidRDefault="00E803C4" w:rsidP="00E803C4">
      <w:pPr>
        <w:autoSpaceDE w:val="0"/>
        <w:autoSpaceDN w:val="0"/>
        <w:adjustRightInd w:val="0"/>
        <w:jc w:val="right"/>
        <w:rPr>
          <w:iCs/>
          <w:szCs w:val="28"/>
        </w:rPr>
      </w:pPr>
    </w:p>
    <w:p w:rsidR="00E803C4" w:rsidRPr="00E803C4" w:rsidRDefault="00E803C4" w:rsidP="00E803C4">
      <w:pPr>
        <w:pStyle w:val="a3"/>
        <w:tabs>
          <w:tab w:val="clear" w:pos="4153"/>
          <w:tab w:val="clear" w:pos="8306"/>
        </w:tabs>
        <w:ind w:firstLine="709"/>
        <w:jc w:val="center"/>
        <w:rPr>
          <w:szCs w:val="28"/>
        </w:rPr>
      </w:pPr>
      <w:r w:rsidRPr="00E803C4">
        <w:rPr>
          <w:szCs w:val="28"/>
        </w:rPr>
        <w:t xml:space="preserve">ПОЛОЖЕНИЕ О КОМИТЕТЕ ЗАКОНОДАТЕЛЬНОГО СОБРАНИЯ ПРИМОРСКОГО КРАЯ ПО </w:t>
      </w:r>
      <w:r>
        <w:rPr>
          <w:szCs w:val="28"/>
        </w:rPr>
        <w:t>РЕГИОНАЛЬНОЙ</w:t>
      </w:r>
      <w:r w:rsidRPr="00E803C4">
        <w:rPr>
          <w:szCs w:val="28"/>
        </w:rPr>
        <w:t xml:space="preserve"> ПОЛИТИКЕ</w:t>
      </w:r>
      <w:r>
        <w:rPr>
          <w:szCs w:val="28"/>
        </w:rPr>
        <w:t>, ЗАКОННОСТИ И МЕЖДУНАРОДНОМУ СОТРУДНИЧЕСТВУ</w:t>
      </w:r>
    </w:p>
    <w:p w:rsidR="002F3EE1" w:rsidRDefault="002F3EE1" w:rsidP="002F3EE1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2F3EE1" w:rsidRDefault="002F3EE1" w:rsidP="002F3EE1">
      <w:pPr>
        <w:autoSpaceDE w:val="0"/>
        <w:autoSpaceDN w:val="0"/>
        <w:adjustRightInd w:val="0"/>
        <w:jc w:val="center"/>
        <w:outlineLvl w:val="0"/>
        <w:rPr>
          <w:szCs w:val="28"/>
        </w:rPr>
      </w:pPr>
      <w:r>
        <w:rPr>
          <w:szCs w:val="28"/>
        </w:rPr>
        <w:t>1. ОБЩИЕ ПОЛОЖЕНИЯ</w:t>
      </w:r>
    </w:p>
    <w:p w:rsidR="002F3EE1" w:rsidRDefault="002F3EE1" w:rsidP="002F3EE1">
      <w:pPr>
        <w:autoSpaceDE w:val="0"/>
        <w:autoSpaceDN w:val="0"/>
        <w:adjustRightInd w:val="0"/>
        <w:jc w:val="both"/>
        <w:rPr>
          <w:szCs w:val="28"/>
        </w:rPr>
      </w:pPr>
    </w:p>
    <w:p w:rsidR="002F3EE1" w:rsidRDefault="008441DE" w:rsidP="002F3EE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1.1.</w:t>
      </w:r>
      <w:r w:rsidR="002F3EE1">
        <w:rPr>
          <w:szCs w:val="28"/>
        </w:rPr>
        <w:t>Комитет Законодательного Собрания Приморского края по региональной политике</w:t>
      </w:r>
      <w:r>
        <w:rPr>
          <w:szCs w:val="28"/>
        </w:rPr>
        <w:t>,</w:t>
      </w:r>
      <w:r w:rsidR="002F3EE1">
        <w:rPr>
          <w:szCs w:val="28"/>
        </w:rPr>
        <w:t xml:space="preserve"> законности</w:t>
      </w:r>
      <w:r>
        <w:rPr>
          <w:szCs w:val="28"/>
        </w:rPr>
        <w:t xml:space="preserve"> и международному сотрудничеству</w:t>
      </w:r>
      <w:r w:rsidR="002F3EE1">
        <w:rPr>
          <w:szCs w:val="28"/>
        </w:rPr>
        <w:t xml:space="preserve"> (далее - комитет) является постоянно действующим коллегиальным органом и формируется из числа депутатов на срок полномочий Законодательного Собрания Приморского края (далее - Законодательное Собрание) для предварительного рассмотрения и подготовки вопросов, относящихся к полномочиям Законодательного Собрания.</w:t>
      </w:r>
    </w:p>
    <w:p w:rsidR="002F3EE1" w:rsidRDefault="008441DE" w:rsidP="002F3EE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1.2.</w:t>
      </w:r>
      <w:r w:rsidR="002F3EE1">
        <w:rPr>
          <w:szCs w:val="28"/>
        </w:rPr>
        <w:t xml:space="preserve">Правовую основу деятельности комитета составляют </w:t>
      </w:r>
      <w:hyperlink r:id="rId8" w:history="1">
        <w:r w:rsidR="002F3EE1" w:rsidRPr="00454391">
          <w:rPr>
            <w:szCs w:val="28"/>
          </w:rPr>
          <w:t>Конституция</w:t>
        </w:r>
      </w:hyperlink>
      <w:r w:rsidR="002F3EE1" w:rsidRPr="00454391">
        <w:rPr>
          <w:szCs w:val="28"/>
        </w:rPr>
        <w:t xml:space="preserve"> Российской Федерации, федеральные конституционные законы, федеральные законы, иные нормативные правовые акты Российской Федерации, </w:t>
      </w:r>
      <w:hyperlink r:id="rId9" w:history="1">
        <w:r w:rsidR="002F3EE1" w:rsidRPr="00454391">
          <w:rPr>
            <w:szCs w:val="28"/>
          </w:rPr>
          <w:t>Устав</w:t>
        </w:r>
      </w:hyperlink>
      <w:r w:rsidR="002F3EE1" w:rsidRPr="00454391">
        <w:rPr>
          <w:szCs w:val="28"/>
        </w:rPr>
        <w:t xml:space="preserve"> Приморского края, законы Приморского края, иные нормативные правовые акты Приморского края, </w:t>
      </w:r>
      <w:hyperlink r:id="rId10" w:history="1">
        <w:r w:rsidR="002F3EE1" w:rsidRPr="00454391">
          <w:rPr>
            <w:szCs w:val="28"/>
          </w:rPr>
          <w:t>Регламент</w:t>
        </w:r>
      </w:hyperlink>
      <w:r w:rsidR="002F3EE1" w:rsidRPr="00454391">
        <w:rPr>
          <w:szCs w:val="28"/>
        </w:rPr>
        <w:t xml:space="preserve"> Законодательного Собрания, </w:t>
      </w:r>
      <w:hyperlink r:id="rId11" w:history="1">
        <w:r w:rsidR="002F3EE1" w:rsidRPr="00454391">
          <w:rPr>
            <w:szCs w:val="28"/>
          </w:rPr>
          <w:t>Положение</w:t>
        </w:r>
      </w:hyperlink>
      <w:r w:rsidR="002F3EE1">
        <w:rPr>
          <w:szCs w:val="28"/>
        </w:rPr>
        <w:t xml:space="preserve"> о комитетах Законодательного Собрания, настоящее Положение.</w:t>
      </w:r>
    </w:p>
    <w:p w:rsidR="002F3EE1" w:rsidRDefault="008441DE" w:rsidP="002F3EE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1.3.</w:t>
      </w:r>
      <w:r w:rsidR="002F3EE1">
        <w:rPr>
          <w:szCs w:val="28"/>
        </w:rPr>
        <w:t xml:space="preserve">Комитет </w:t>
      </w:r>
      <w:proofErr w:type="gramStart"/>
      <w:r w:rsidR="002F3EE1">
        <w:rPr>
          <w:szCs w:val="28"/>
        </w:rPr>
        <w:t>подотчетен</w:t>
      </w:r>
      <w:proofErr w:type="gramEnd"/>
      <w:r w:rsidR="002F3EE1">
        <w:rPr>
          <w:szCs w:val="28"/>
        </w:rPr>
        <w:t xml:space="preserve"> Законодательному Собранию.</w:t>
      </w:r>
    </w:p>
    <w:p w:rsidR="002F3EE1" w:rsidRDefault="002F3EE1" w:rsidP="002F3EE1">
      <w:pPr>
        <w:autoSpaceDE w:val="0"/>
        <w:autoSpaceDN w:val="0"/>
        <w:adjustRightInd w:val="0"/>
        <w:jc w:val="both"/>
        <w:rPr>
          <w:szCs w:val="28"/>
        </w:rPr>
      </w:pPr>
    </w:p>
    <w:p w:rsidR="002F3EE1" w:rsidRDefault="008441DE" w:rsidP="002F3EE1">
      <w:pPr>
        <w:autoSpaceDE w:val="0"/>
        <w:autoSpaceDN w:val="0"/>
        <w:adjustRightInd w:val="0"/>
        <w:jc w:val="center"/>
        <w:outlineLvl w:val="0"/>
        <w:rPr>
          <w:szCs w:val="28"/>
        </w:rPr>
      </w:pPr>
      <w:r>
        <w:rPr>
          <w:szCs w:val="28"/>
        </w:rPr>
        <w:t>2.</w:t>
      </w:r>
      <w:r w:rsidR="002F3EE1">
        <w:rPr>
          <w:szCs w:val="28"/>
        </w:rPr>
        <w:t>ОСНОВНЫЕ ЗАДАЧИ КОМИТЕТА</w:t>
      </w:r>
    </w:p>
    <w:p w:rsidR="002F3EE1" w:rsidRDefault="002F3EE1" w:rsidP="002F3EE1">
      <w:pPr>
        <w:autoSpaceDE w:val="0"/>
        <w:autoSpaceDN w:val="0"/>
        <w:adjustRightInd w:val="0"/>
        <w:jc w:val="both"/>
        <w:rPr>
          <w:szCs w:val="28"/>
        </w:rPr>
      </w:pPr>
    </w:p>
    <w:p w:rsidR="002F3EE1" w:rsidRDefault="002F3EE1" w:rsidP="002F3EE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Основными задачами комитета являются:</w:t>
      </w:r>
    </w:p>
    <w:p w:rsidR="002F3EE1" w:rsidRDefault="008441DE" w:rsidP="002F3EE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</w:t>
      </w:r>
      <w:r w:rsidR="00A26FB5">
        <w:rPr>
          <w:szCs w:val="28"/>
        </w:rPr>
        <w:t>1</w:t>
      </w:r>
      <w:r>
        <w:rPr>
          <w:szCs w:val="28"/>
        </w:rPr>
        <w:t>.</w:t>
      </w:r>
      <w:r w:rsidR="002F3EE1">
        <w:rPr>
          <w:szCs w:val="28"/>
        </w:rPr>
        <w:t xml:space="preserve">разработка проектов законов и иных нормативных правовых актов </w:t>
      </w:r>
      <w:r w:rsidR="00D4250E" w:rsidRPr="00D24DBF">
        <w:rPr>
          <w:szCs w:val="28"/>
        </w:rPr>
        <w:t xml:space="preserve">по </w:t>
      </w:r>
      <w:r w:rsidRPr="00D24DBF">
        <w:rPr>
          <w:szCs w:val="28"/>
        </w:rPr>
        <w:t>направлениям деятельности комитета и их внесение в Законодательное Собрание;</w:t>
      </w:r>
    </w:p>
    <w:p w:rsidR="002F3EE1" w:rsidRPr="00D24DBF" w:rsidRDefault="003E3AD4" w:rsidP="002F3EE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</w:t>
      </w:r>
      <w:r w:rsidR="00A26FB5">
        <w:rPr>
          <w:szCs w:val="28"/>
        </w:rPr>
        <w:t>2</w:t>
      </w:r>
      <w:r>
        <w:rPr>
          <w:szCs w:val="28"/>
        </w:rPr>
        <w:t>.</w:t>
      </w:r>
      <w:r w:rsidR="002F3EE1">
        <w:rPr>
          <w:szCs w:val="28"/>
        </w:rPr>
        <w:t>организация работы в Законодательном Собрании по направлениям деятельности</w:t>
      </w:r>
      <w:r>
        <w:rPr>
          <w:szCs w:val="28"/>
        </w:rPr>
        <w:t xml:space="preserve"> </w:t>
      </w:r>
      <w:r w:rsidRPr="00D24DBF">
        <w:rPr>
          <w:szCs w:val="28"/>
        </w:rPr>
        <w:t>комитета</w:t>
      </w:r>
      <w:r w:rsidR="002F3EE1" w:rsidRPr="00D24DBF">
        <w:rPr>
          <w:szCs w:val="28"/>
        </w:rPr>
        <w:t>;</w:t>
      </w:r>
    </w:p>
    <w:p w:rsidR="002F3EE1" w:rsidRDefault="003E3AD4" w:rsidP="003E3AD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</w:t>
      </w:r>
      <w:r w:rsidR="00A26FB5">
        <w:rPr>
          <w:szCs w:val="28"/>
        </w:rPr>
        <w:t>3</w:t>
      </w:r>
      <w:r>
        <w:rPr>
          <w:szCs w:val="28"/>
        </w:rPr>
        <w:t>.</w:t>
      </w:r>
      <w:r w:rsidR="002F3EE1">
        <w:rPr>
          <w:szCs w:val="28"/>
        </w:rPr>
        <w:t xml:space="preserve">разработка </w:t>
      </w:r>
      <w:r w:rsidR="00CF745A">
        <w:rPr>
          <w:szCs w:val="28"/>
        </w:rPr>
        <w:t xml:space="preserve">проектов </w:t>
      </w:r>
      <w:r w:rsidR="002F3EE1">
        <w:rPr>
          <w:szCs w:val="28"/>
        </w:rPr>
        <w:t xml:space="preserve">законодательных инициатив </w:t>
      </w:r>
      <w:r w:rsidRPr="00993B88">
        <w:rPr>
          <w:szCs w:val="28"/>
        </w:rPr>
        <w:t>по направлениям деятельности комитета для внесения</w:t>
      </w:r>
      <w:r w:rsidRPr="00EC7CAA">
        <w:rPr>
          <w:i/>
          <w:szCs w:val="28"/>
        </w:rPr>
        <w:t xml:space="preserve"> </w:t>
      </w:r>
      <w:r w:rsidR="00092BC1" w:rsidRPr="00092BC1">
        <w:rPr>
          <w:szCs w:val="28"/>
        </w:rPr>
        <w:t>Законодательным Собранием</w:t>
      </w:r>
      <w:r w:rsidR="00092BC1">
        <w:rPr>
          <w:i/>
          <w:szCs w:val="28"/>
        </w:rPr>
        <w:t xml:space="preserve"> </w:t>
      </w:r>
      <w:r w:rsidR="002F3EE1">
        <w:rPr>
          <w:szCs w:val="28"/>
        </w:rPr>
        <w:t>в Государственную Думу Федерального Собрания Российской Федерации;</w:t>
      </w:r>
    </w:p>
    <w:p w:rsidR="002F3EE1" w:rsidRDefault="003E3AD4" w:rsidP="002F3EE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</w:t>
      </w:r>
      <w:r w:rsidR="00A26FB5">
        <w:rPr>
          <w:szCs w:val="28"/>
        </w:rPr>
        <w:t>4</w:t>
      </w:r>
      <w:r>
        <w:rPr>
          <w:szCs w:val="28"/>
        </w:rPr>
        <w:t>.</w:t>
      </w:r>
      <w:r w:rsidR="002F3EE1">
        <w:rPr>
          <w:szCs w:val="28"/>
        </w:rPr>
        <w:t>организация обсуждения подготовленных комитетом вопросов на заседаниях Законодательного Собрания, в том числе путем назначения докладчиков, содокладчиков, экспертов, внесения согласованных комитетом поправок, делегирования своих представителей в комиссии и рабочие группы;</w:t>
      </w:r>
    </w:p>
    <w:p w:rsidR="00DB0280" w:rsidRPr="00993B88" w:rsidRDefault="00DB0280" w:rsidP="00DB0280">
      <w:pPr>
        <w:autoSpaceDE w:val="0"/>
        <w:autoSpaceDN w:val="0"/>
        <w:adjustRightInd w:val="0"/>
        <w:ind w:firstLine="709"/>
        <w:jc w:val="both"/>
        <w:rPr>
          <w:iCs/>
          <w:szCs w:val="28"/>
        </w:rPr>
      </w:pPr>
      <w:r>
        <w:rPr>
          <w:szCs w:val="28"/>
        </w:rPr>
        <w:lastRenderedPageBreak/>
        <w:t>2.</w:t>
      </w:r>
      <w:r w:rsidR="00A26FB5">
        <w:rPr>
          <w:szCs w:val="28"/>
        </w:rPr>
        <w:t>5</w:t>
      </w:r>
      <w:r>
        <w:rPr>
          <w:szCs w:val="28"/>
        </w:rPr>
        <w:t>.</w:t>
      </w:r>
      <w:r w:rsidRPr="00993B88">
        <w:rPr>
          <w:iCs/>
          <w:szCs w:val="28"/>
        </w:rPr>
        <w:t xml:space="preserve">осуществление </w:t>
      </w:r>
      <w:proofErr w:type="gramStart"/>
      <w:r w:rsidRPr="00993B88">
        <w:rPr>
          <w:iCs/>
          <w:szCs w:val="28"/>
        </w:rPr>
        <w:t>контроля за</w:t>
      </w:r>
      <w:proofErr w:type="gramEnd"/>
      <w:r w:rsidRPr="00993B88">
        <w:rPr>
          <w:iCs/>
          <w:szCs w:val="28"/>
        </w:rPr>
        <w:t xml:space="preserve"> исполнением законов</w:t>
      </w:r>
      <w:r w:rsidR="00B95C72">
        <w:rPr>
          <w:iCs/>
          <w:szCs w:val="28"/>
        </w:rPr>
        <w:t>,</w:t>
      </w:r>
      <w:r w:rsidRPr="00993B88">
        <w:rPr>
          <w:iCs/>
          <w:szCs w:val="28"/>
        </w:rPr>
        <w:t xml:space="preserve"> </w:t>
      </w:r>
      <w:r w:rsidR="00B95C72" w:rsidRPr="00B95C72">
        <w:rPr>
          <w:iCs/>
          <w:szCs w:val="28"/>
        </w:rPr>
        <w:t xml:space="preserve">государственных программ Приморского края </w:t>
      </w:r>
      <w:r w:rsidRPr="00B95C72">
        <w:rPr>
          <w:iCs/>
          <w:szCs w:val="28"/>
        </w:rPr>
        <w:t>и иных нормативных правовых актов</w:t>
      </w:r>
      <w:r w:rsidR="00B95C72" w:rsidRPr="00B95C72">
        <w:rPr>
          <w:iCs/>
          <w:szCs w:val="28"/>
        </w:rPr>
        <w:t>,</w:t>
      </w:r>
      <w:r w:rsidRPr="00B95C72">
        <w:rPr>
          <w:iCs/>
          <w:szCs w:val="28"/>
        </w:rPr>
        <w:t xml:space="preserve"> по направлениям деятельности комитета;</w:t>
      </w:r>
    </w:p>
    <w:p w:rsidR="002F3EE1" w:rsidRDefault="00DB0280" w:rsidP="002F3EE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</w:t>
      </w:r>
      <w:r w:rsidR="00A26FB5">
        <w:rPr>
          <w:szCs w:val="28"/>
        </w:rPr>
        <w:t>6</w:t>
      </w:r>
      <w:r>
        <w:rPr>
          <w:szCs w:val="28"/>
        </w:rPr>
        <w:t>.</w:t>
      </w:r>
      <w:r w:rsidR="002F3EE1">
        <w:rPr>
          <w:szCs w:val="28"/>
        </w:rPr>
        <w:t>планирование и документирование деятельности комитета.</w:t>
      </w:r>
    </w:p>
    <w:p w:rsidR="00993B88" w:rsidRDefault="00993B88" w:rsidP="002F3EE1">
      <w:pPr>
        <w:autoSpaceDE w:val="0"/>
        <w:autoSpaceDN w:val="0"/>
        <w:adjustRightInd w:val="0"/>
        <w:jc w:val="both"/>
        <w:rPr>
          <w:szCs w:val="28"/>
        </w:rPr>
      </w:pPr>
    </w:p>
    <w:p w:rsidR="002F3EE1" w:rsidRDefault="00180D0C" w:rsidP="002F3EE1">
      <w:pPr>
        <w:autoSpaceDE w:val="0"/>
        <w:autoSpaceDN w:val="0"/>
        <w:adjustRightInd w:val="0"/>
        <w:jc w:val="center"/>
        <w:outlineLvl w:val="0"/>
        <w:rPr>
          <w:szCs w:val="28"/>
        </w:rPr>
      </w:pPr>
      <w:r>
        <w:rPr>
          <w:szCs w:val="28"/>
        </w:rPr>
        <w:t>3.</w:t>
      </w:r>
      <w:r w:rsidR="002F3EE1">
        <w:rPr>
          <w:szCs w:val="28"/>
        </w:rPr>
        <w:t>ПОЛНОМОЧИЯ КОМИТЕТА</w:t>
      </w:r>
    </w:p>
    <w:p w:rsidR="002F3EE1" w:rsidRDefault="002F3EE1" w:rsidP="002F3EE1">
      <w:pPr>
        <w:autoSpaceDE w:val="0"/>
        <w:autoSpaceDN w:val="0"/>
        <w:adjustRightInd w:val="0"/>
        <w:jc w:val="both"/>
        <w:rPr>
          <w:szCs w:val="28"/>
        </w:rPr>
      </w:pPr>
    </w:p>
    <w:p w:rsidR="002F3EE1" w:rsidRDefault="002F3EE1" w:rsidP="002F3EE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По вопросам своего ведения комитет:</w:t>
      </w:r>
    </w:p>
    <w:p w:rsidR="002F3EE1" w:rsidRDefault="00180D0C" w:rsidP="002F3EE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3.1.</w:t>
      </w:r>
      <w:r w:rsidR="002F3EE1">
        <w:rPr>
          <w:szCs w:val="28"/>
        </w:rPr>
        <w:t>осуществляет законодательную деятельность по следующим направлениям:</w:t>
      </w:r>
    </w:p>
    <w:p w:rsidR="002F3EE1" w:rsidRDefault="00180D0C" w:rsidP="002F3EE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3.1.1.</w:t>
      </w:r>
      <w:r w:rsidR="002F3EE1">
        <w:rPr>
          <w:szCs w:val="28"/>
        </w:rPr>
        <w:t>статус Приморского края как субъекта Российской Федерации;</w:t>
      </w:r>
    </w:p>
    <w:p w:rsidR="008A50EE" w:rsidRDefault="00905FB2" w:rsidP="00905FB2">
      <w:pPr>
        <w:autoSpaceDE w:val="0"/>
        <w:autoSpaceDN w:val="0"/>
        <w:adjustRightInd w:val="0"/>
        <w:ind w:firstLine="709"/>
        <w:jc w:val="both"/>
        <w:rPr>
          <w:i/>
          <w:szCs w:val="28"/>
        </w:rPr>
      </w:pPr>
      <w:r>
        <w:rPr>
          <w:szCs w:val="28"/>
        </w:rPr>
        <w:t>3.1.2.</w:t>
      </w:r>
      <w:r w:rsidR="002F3EE1">
        <w:rPr>
          <w:szCs w:val="28"/>
        </w:rPr>
        <w:t>государственные символы Приморского края</w:t>
      </w:r>
      <w:r w:rsidR="00FB6852">
        <w:rPr>
          <w:szCs w:val="28"/>
        </w:rPr>
        <w:t>;</w:t>
      </w:r>
      <w:r w:rsidRPr="00905FB2">
        <w:rPr>
          <w:i/>
          <w:szCs w:val="28"/>
        </w:rPr>
        <w:t xml:space="preserve"> </w:t>
      </w:r>
    </w:p>
    <w:p w:rsidR="00905FB2" w:rsidRPr="00993B88" w:rsidRDefault="00993B88" w:rsidP="00905F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3.1.</w:t>
      </w:r>
      <w:r w:rsidR="00A26FB5">
        <w:rPr>
          <w:szCs w:val="28"/>
        </w:rPr>
        <w:t>3</w:t>
      </w:r>
      <w:r>
        <w:rPr>
          <w:szCs w:val="28"/>
        </w:rPr>
        <w:t>.</w:t>
      </w:r>
      <w:r w:rsidR="008A50EE" w:rsidRPr="00993B88">
        <w:rPr>
          <w:szCs w:val="28"/>
        </w:rPr>
        <w:t>праздничны</w:t>
      </w:r>
      <w:r w:rsidR="00C75453">
        <w:rPr>
          <w:szCs w:val="28"/>
        </w:rPr>
        <w:t>е</w:t>
      </w:r>
      <w:r w:rsidR="008A50EE" w:rsidRPr="00993B88">
        <w:rPr>
          <w:szCs w:val="28"/>
        </w:rPr>
        <w:t xml:space="preserve"> дн</w:t>
      </w:r>
      <w:r w:rsidR="00C75453">
        <w:rPr>
          <w:szCs w:val="28"/>
        </w:rPr>
        <w:t>и</w:t>
      </w:r>
      <w:r w:rsidR="008A50EE" w:rsidRPr="00993B88">
        <w:rPr>
          <w:szCs w:val="28"/>
        </w:rPr>
        <w:t xml:space="preserve"> и памятны</w:t>
      </w:r>
      <w:r w:rsidR="00C75453">
        <w:rPr>
          <w:szCs w:val="28"/>
        </w:rPr>
        <w:t>е</w:t>
      </w:r>
      <w:r w:rsidR="008A50EE" w:rsidRPr="00993B88">
        <w:rPr>
          <w:szCs w:val="28"/>
        </w:rPr>
        <w:t xml:space="preserve"> дат</w:t>
      </w:r>
      <w:r w:rsidR="00C75453">
        <w:rPr>
          <w:szCs w:val="28"/>
        </w:rPr>
        <w:t>ы</w:t>
      </w:r>
      <w:r w:rsidR="008A50EE" w:rsidRPr="00993B88">
        <w:rPr>
          <w:szCs w:val="28"/>
        </w:rPr>
        <w:t xml:space="preserve"> Приморского края;</w:t>
      </w:r>
    </w:p>
    <w:p w:rsidR="00905FB2" w:rsidRPr="00993B88" w:rsidRDefault="00993B88" w:rsidP="00905F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3.1.</w:t>
      </w:r>
      <w:r w:rsidR="00A26FB5">
        <w:rPr>
          <w:szCs w:val="28"/>
        </w:rPr>
        <w:t>4</w:t>
      </w:r>
      <w:r>
        <w:rPr>
          <w:szCs w:val="28"/>
        </w:rPr>
        <w:t xml:space="preserve">.профилактика и </w:t>
      </w:r>
      <w:r w:rsidR="00905FB2" w:rsidRPr="00993B88">
        <w:rPr>
          <w:szCs w:val="28"/>
        </w:rPr>
        <w:t>противодействие</w:t>
      </w:r>
      <w:r>
        <w:rPr>
          <w:szCs w:val="28"/>
        </w:rPr>
        <w:t xml:space="preserve"> </w:t>
      </w:r>
      <w:r w:rsidR="00905FB2" w:rsidRPr="00993B88">
        <w:rPr>
          <w:szCs w:val="28"/>
        </w:rPr>
        <w:t>коррупции;</w:t>
      </w:r>
    </w:p>
    <w:p w:rsidR="002F3EE1" w:rsidRDefault="00180D0C" w:rsidP="002F3EE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3.1.</w:t>
      </w:r>
      <w:r w:rsidR="00A26FB5">
        <w:rPr>
          <w:szCs w:val="28"/>
        </w:rPr>
        <w:t>5</w:t>
      </w:r>
      <w:r>
        <w:rPr>
          <w:szCs w:val="28"/>
        </w:rPr>
        <w:t>.</w:t>
      </w:r>
      <w:r w:rsidR="002F3EE1">
        <w:rPr>
          <w:szCs w:val="28"/>
        </w:rPr>
        <w:t>административно-территориальное устройство Приморского края, установление и изменение границ муниципальных образований Приморского края;</w:t>
      </w:r>
    </w:p>
    <w:p w:rsidR="002F3EE1" w:rsidRDefault="008E063B" w:rsidP="002F3EE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3.1.</w:t>
      </w:r>
      <w:r w:rsidR="00A26FB5">
        <w:rPr>
          <w:szCs w:val="28"/>
        </w:rPr>
        <w:t>6</w:t>
      </w:r>
      <w:r>
        <w:rPr>
          <w:szCs w:val="28"/>
        </w:rPr>
        <w:t>.</w:t>
      </w:r>
      <w:r w:rsidR="002F3EE1">
        <w:rPr>
          <w:szCs w:val="28"/>
        </w:rPr>
        <w:t>образование, преобразование, упразднение муниципальных образований Приморского края;</w:t>
      </w:r>
    </w:p>
    <w:p w:rsidR="00905FB2" w:rsidRPr="00993B88" w:rsidRDefault="00993B88" w:rsidP="00905F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93B88">
        <w:rPr>
          <w:szCs w:val="28"/>
        </w:rPr>
        <w:t>3.1.</w:t>
      </w:r>
      <w:r w:rsidR="00A26FB5">
        <w:rPr>
          <w:szCs w:val="28"/>
        </w:rPr>
        <w:t>7</w:t>
      </w:r>
      <w:r w:rsidRPr="00993B88">
        <w:rPr>
          <w:szCs w:val="28"/>
        </w:rPr>
        <w:t>.</w:t>
      </w:r>
      <w:r w:rsidR="00905FB2" w:rsidRPr="00993B88">
        <w:rPr>
          <w:szCs w:val="28"/>
        </w:rPr>
        <w:t>присвоени</w:t>
      </w:r>
      <w:r w:rsidR="00A26FB5">
        <w:rPr>
          <w:szCs w:val="28"/>
        </w:rPr>
        <w:t>е</w:t>
      </w:r>
      <w:r w:rsidR="00905FB2" w:rsidRPr="00993B88">
        <w:rPr>
          <w:szCs w:val="28"/>
        </w:rPr>
        <w:t xml:space="preserve"> наименований или переименовани</w:t>
      </w:r>
      <w:r w:rsidR="00A26FB5">
        <w:rPr>
          <w:szCs w:val="28"/>
        </w:rPr>
        <w:t>е</w:t>
      </w:r>
      <w:r w:rsidR="00905FB2" w:rsidRPr="00993B88">
        <w:rPr>
          <w:szCs w:val="28"/>
        </w:rPr>
        <w:t xml:space="preserve"> географических объектов</w:t>
      </w:r>
      <w:r w:rsidR="008E063B" w:rsidRPr="00993B88">
        <w:rPr>
          <w:szCs w:val="28"/>
        </w:rPr>
        <w:t>, расположенных на территории Приморского края</w:t>
      </w:r>
      <w:r w:rsidR="00905FB2" w:rsidRPr="00993B88">
        <w:rPr>
          <w:szCs w:val="28"/>
        </w:rPr>
        <w:t>;</w:t>
      </w:r>
    </w:p>
    <w:p w:rsidR="002F3EE1" w:rsidRDefault="002F3EE1" w:rsidP="002F3EE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D3F1F">
        <w:rPr>
          <w:szCs w:val="28"/>
        </w:rPr>
        <w:t>3.1.</w:t>
      </w:r>
      <w:r w:rsidR="00A26FB5" w:rsidRPr="00DD3F1F">
        <w:rPr>
          <w:szCs w:val="28"/>
        </w:rPr>
        <w:t>8</w:t>
      </w:r>
      <w:r w:rsidR="00F80FDA" w:rsidRPr="00DD3F1F">
        <w:rPr>
          <w:szCs w:val="28"/>
        </w:rPr>
        <w:t>.</w:t>
      </w:r>
      <w:r w:rsidRPr="00DD3F1F">
        <w:rPr>
          <w:szCs w:val="28"/>
        </w:rPr>
        <w:t>региональная политика;</w:t>
      </w:r>
    </w:p>
    <w:p w:rsidR="002F3EE1" w:rsidRDefault="00905FB2" w:rsidP="002F3EE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3.1.</w:t>
      </w:r>
      <w:r w:rsidR="00A26FB5">
        <w:rPr>
          <w:szCs w:val="28"/>
        </w:rPr>
        <w:t>9</w:t>
      </w:r>
      <w:r>
        <w:rPr>
          <w:szCs w:val="28"/>
        </w:rPr>
        <w:t>.</w:t>
      </w:r>
      <w:r w:rsidR="002F3EE1">
        <w:rPr>
          <w:szCs w:val="28"/>
        </w:rPr>
        <w:t>местное самоуправление;</w:t>
      </w:r>
    </w:p>
    <w:p w:rsidR="002F3EE1" w:rsidRDefault="00905FB2" w:rsidP="002F3EE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3.1.</w:t>
      </w:r>
      <w:r w:rsidR="00993B88">
        <w:rPr>
          <w:szCs w:val="28"/>
        </w:rPr>
        <w:t>1</w:t>
      </w:r>
      <w:r w:rsidR="00A26FB5">
        <w:rPr>
          <w:szCs w:val="28"/>
        </w:rPr>
        <w:t>0</w:t>
      </w:r>
      <w:r>
        <w:rPr>
          <w:szCs w:val="28"/>
        </w:rPr>
        <w:t>.</w:t>
      </w:r>
      <w:r w:rsidR="002F3EE1">
        <w:rPr>
          <w:szCs w:val="28"/>
        </w:rPr>
        <w:t>правовые аспекты обеспечения законности, правопорядка и общественной безопасности;</w:t>
      </w:r>
    </w:p>
    <w:p w:rsidR="000D089B" w:rsidRDefault="00905FB2" w:rsidP="002F3EE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3.1.</w:t>
      </w:r>
      <w:r w:rsidR="00993B88">
        <w:rPr>
          <w:szCs w:val="28"/>
        </w:rPr>
        <w:t>1</w:t>
      </w:r>
      <w:r w:rsidR="00A26FB5">
        <w:rPr>
          <w:szCs w:val="28"/>
        </w:rPr>
        <w:t>1</w:t>
      </w:r>
      <w:r>
        <w:rPr>
          <w:szCs w:val="28"/>
        </w:rPr>
        <w:t>.</w:t>
      </w:r>
      <w:r w:rsidR="000D089B">
        <w:rPr>
          <w:szCs w:val="28"/>
        </w:rPr>
        <w:t xml:space="preserve">правовые аспекты деятельности адвокатуры, нотариата, мировых судей </w:t>
      </w:r>
      <w:r w:rsidR="000D089B" w:rsidRPr="00993B88">
        <w:rPr>
          <w:szCs w:val="28"/>
        </w:rPr>
        <w:t>в Приморском крае;</w:t>
      </w:r>
    </w:p>
    <w:p w:rsidR="000D089B" w:rsidRDefault="00512BCC" w:rsidP="000D089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3.1.</w:t>
      </w:r>
      <w:r w:rsidR="00993B88">
        <w:rPr>
          <w:szCs w:val="28"/>
        </w:rPr>
        <w:t>1</w:t>
      </w:r>
      <w:r w:rsidR="00A26FB5">
        <w:rPr>
          <w:szCs w:val="28"/>
        </w:rPr>
        <w:t>2</w:t>
      </w:r>
      <w:r>
        <w:rPr>
          <w:szCs w:val="28"/>
        </w:rPr>
        <w:t>.</w:t>
      </w:r>
      <w:r w:rsidR="000D089B">
        <w:rPr>
          <w:szCs w:val="28"/>
        </w:rPr>
        <w:t>установление административной ответственности;</w:t>
      </w:r>
    </w:p>
    <w:p w:rsidR="00512BCC" w:rsidRPr="00993B88" w:rsidRDefault="00594833" w:rsidP="00512BC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3.1.1</w:t>
      </w:r>
      <w:r w:rsidR="00A26FB5">
        <w:rPr>
          <w:szCs w:val="28"/>
        </w:rPr>
        <w:t>3</w:t>
      </w:r>
      <w:r>
        <w:rPr>
          <w:szCs w:val="28"/>
        </w:rPr>
        <w:t>.</w:t>
      </w:r>
      <w:r w:rsidR="00512BCC" w:rsidRPr="00993B88">
        <w:rPr>
          <w:szCs w:val="28"/>
        </w:rPr>
        <w:t>бесплатн</w:t>
      </w:r>
      <w:r w:rsidR="00993B88" w:rsidRPr="00993B88">
        <w:rPr>
          <w:szCs w:val="28"/>
        </w:rPr>
        <w:t>ая</w:t>
      </w:r>
      <w:r w:rsidR="00512BCC" w:rsidRPr="00993B88">
        <w:rPr>
          <w:szCs w:val="28"/>
        </w:rPr>
        <w:t xml:space="preserve"> юридическ</w:t>
      </w:r>
      <w:r w:rsidR="00993B88" w:rsidRPr="00993B88">
        <w:rPr>
          <w:szCs w:val="28"/>
        </w:rPr>
        <w:t>ая</w:t>
      </w:r>
      <w:r w:rsidR="00512BCC" w:rsidRPr="00993B88">
        <w:rPr>
          <w:szCs w:val="28"/>
        </w:rPr>
        <w:t xml:space="preserve"> помощ</w:t>
      </w:r>
      <w:r w:rsidR="00993B88" w:rsidRPr="00993B88">
        <w:rPr>
          <w:szCs w:val="28"/>
        </w:rPr>
        <w:t>ь</w:t>
      </w:r>
      <w:r w:rsidR="00512BCC" w:rsidRPr="00993B88">
        <w:rPr>
          <w:szCs w:val="28"/>
        </w:rPr>
        <w:t xml:space="preserve"> гражданам Российской Федерации в рамках государственной системы бесплатной юридической помощи на территории Приморского края;</w:t>
      </w:r>
    </w:p>
    <w:p w:rsidR="00594833" w:rsidRPr="00594833" w:rsidRDefault="00512BCC" w:rsidP="00512BC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3.1.1</w:t>
      </w:r>
      <w:r w:rsidR="00A26FB5">
        <w:rPr>
          <w:szCs w:val="28"/>
        </w:rPr>
        <w:t>4</w:t>
      </w:r>
      <w:r>
        <w:rPr>
          <w:szCs w:val="28"/>
        </w:rPr>
        <w:t>.</w:t>
      </w:r>
      <w:r w:rsidR="00594833" w:rsidRPr="00594833">
        <w:rPr>
          <w:iCs/>
          <w:szCs w:val="28"/>
        </w:rPr>
        <w:t>выбор</w:t>
      </w:r>
      <w:r w:rsidR="00EB1980">
        <w:rPr>
          <w:iCs/>
          <w:szCs w:val="28"/>
        </w:rPr>
        <w:t>ы</w:t>
      </w:r>
      <w:r w:rsidR="00594833" w:rsidRPr="00594833">
        <w:rPr>
          <w:iCs/>
          <w:szCs w:val="28"/>
        </w:rPr>
        <w:t xml:space="preserve"> и референдум</w:t>
      </w:r>
      <w:r w:rsidR="00EB1980">
        <w:rPr>
          <w:iCs/>
          <w:szCs w:val="28"/>
        </w:rPr>
        <w:t>ы</w:t>
      </w:r>
      <w:r w:rsidR="00594833" w:rsidRPr="00594833">
        <w:rPr>
          <w:iCs/>
          <w:szCs w:val="28"/>
        </w:rPr>
        <w:t>, иные вопросы, связанные с прямым волеизъявлением граждан;</w:t>
      </w:r>
    </w:p>
    <w:p w:rsidR="00512BCC" w:rsidRDefault="00512BCC" w:rsidP="00512BC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3.1.1</w:t>
      </w:r>
      <w:r w:rsidR="006F426E">
        <w:rPr>
          <w:szCs w:val="28"/>
        </w:rPr>
        <w:t>5</w:t>
      </w:r>
      <w:r w:rsidR="00594833">
        <w:rPr>
          <w:szCs w:val="28"/>
        </w:rPr>
        <w:t>.</w:t>
      </w:r>
      <w:r>
        <w:rPr>
          <w:szCs w:val="28"/>
        </w:rPr>
        <w:t>пожарная безопасность, а также защита населения и территорий от чрезвычайных ситуаций природного и техногенного характера, ликвидация последствий чрезвычайных ситуаций;</w:t>
      </w:r>
    </w:p>
    <w:p w:rsidR="00512BCC" w:rsidRDefault="00512BCC" w:rsidP="00512BCC">
      <w:pPr>
        <w:autoSpaceDE w:val="0"/>
        <w:autoSpaceDN w:val="0"/>
        <w:adjustRightInd w:val="0"/>
        <w:ind w:firstLine="709"/>
        <w:jc w:val="both"/>
        <w:rPr>
          <w:i/>
          <w:szCs w:val="28"/>
        </w:rPr>
      </w:pPr>
      <w:r w:rsidRPr="00DD3F1F">
        <w:rPr>
          <w:szCs w:val="28"/>
        </w:rPr>
        <w:t>3.1.1</w:t>
      </w:r>
      <w:r w:rsidR="00A26FB5" w:rsidRPr="00DD3F1F">
        <w:rPr>
          <w:szCs w:val="28"/>
        </w:rPr>
        <w:t>6</w:t>
      </w:r>
      <w:r w:rsidRPr="00DD3F1F">
        <w:rPr>
          <w:szCs w:val="28"/>
        </w:rPr>
        <w:t>.</w:t>
      </w:r>
      <w:r w:rsidR="00DD3F1F" w:rsidRPr="00DD3F1F">
        <w:rPr>
          <w:szCs w:val="28"/>
        </w:rPr>
        <w:t xml:space="preserve">российское </w:t>
      </w:r>
      <w:r w:rsidRPr="00DD3F1F">
        <w:rPr>
          <w:szCs w:val="28"/>
        </w:rPr>
        <w:t>казачество</w:t>
      </w:r>
      <w:r w:rsidR="00DD3F1F" w:rsidRPr="00DD3F1F">
        <w:rPr>
          <w:szCs w:val="28"/>
        </w:rPr>
        <w:t xml:space="preserve"> в Приморско</w:t>
      </w:r>
      <w:r w:rsidR="000D089B">
        <w:rPr>
          <w:szCs w:val="28"/>
        </w:rPr>
        <w:t>м</w:t>
      </w:r>
      <w:r w:rsidR="00DD3F1F" w:rsidRPr="00DD3F1F">
        <w:rPr>
          <w:szCs w:val="28"/>
        </w:rPr>
        <w:t xml:space="preserve"> крае</w:t>
      </w:r>
      <w:r w:rsidRPr="00DD3F1F">
        <w:rPr>
          <w:szCs w:val="28"/>
        </w:rPr>
        <w:t>;</w:t>
      </w:r>
      <w:r w:rsidRPr="00CF4452">
        <w:rPr>
          <w:i/>
          <w:szCs w:val="28"/>
        </w:rPr>
        <w:t xml:space="preserve"> </w:t>
      </w:r>
    </w:p>
    <w:p w:rsidR="00512BCC" w:rsidRPr="00594833" w:rsidRDefault="00512BCC" w:rsidP="00512BC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14A54">
        <w:rPr>
          <w:szCs w:val="28"/>
        </w:rPr>
        <w:t>3</w:t>
      </w:r>
      <w:r w:rsidRPr="00594833">
        <w:rPr>
          <w:szCs w:val="28"/>
        </w:rPr>
        <w:t>.1.1</w:t>
      </w:r>
      <w:r w:rsidR="00A26FB5">
        <w:rPr>
          <w:szCs w:val="28"/>
        </w:rPr>
        <w:t>7</w:t>
      </w:r>
      <w:r w:rsidRPr="00594833">
        <w:rPr>
          <w:szCs w:val="28"/>
        </w:rPr>
        <w:t>.государственная гражданская и муниципальная служба;</w:t>
      </w:r>
    </w:p>
    <w:p w:rsidR="00512BCC" w:rsidRPr="00594833" w:rsidRDefault="00594833" w:rsidP="00512BC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94833">
        <w:rPr>
          <w:szCs w:val="28"/>
        </w:rPr>
        <w:t>3.1.1</w:t>
      </w:r>
      <w:r w:rsidR="00A26FB5">
        <w:rPr>
          <w:szCs w:val="28"/>
        </w:rPr>
        <w:t>8</w:t>
      </w:r>
      <w:r w:rsidRPr="00594833">
        <w:rPr>
          <w:szCs w:val="28"/>
        </w:rPr>
        <w:t>.</w:t>
      </w:r>
      <w:r w:rsidR="00D4346D">
        <w:rPr>
          <w:szCs w:val="28"/>
        </w:rPr>
        <w:t>обеспечение доступа к информации о деятельности государственных органов Приморского края, органов местного самоуправления муниципальных образований Приморского края, мировых судей в Приморском крае;</w:t>
      </w:r>
    </w:p>
    <w:p w:rsidR="000D089B" w:rsidRDefault="00512BCC" w:rsidP="000D089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D6AC1">
        <w:rPr>
          <w:szCs w:val="28"/>
        </w:rPr>
        <w:t>3.1.</w:t>
      </w:r>
      <w:r w:rsidR="00A26FB5" w:rsidRPr="002D6AC1">
        <w:rPr>
          <w:szCs w:val="28"/>
        </w:rPr>
        <w:t>19</w:t>
      </w:r>
      <w:r w:rsidRPr="002D6AC1">
        <w:rPr>
          <w:szCs w:val="28"/>
        </w:rPr>
        <w:t>.</w:t>
      </w:r>
      <w:r w:rsidR="00D4346D">
        <w:rPr>
          <w:szCs w:val="28"/>
        </w:rPr>
        <w:t>награды, почетные звания, премии и стипендии Приморского края;</w:t>
      </w:r>
    </w:p>
    <w:p w:rsidR="00512BCC" w:rsidRDefault="00512BCC" w:rsidP="00512BC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3.1.2</w:t>
      </w:r>
      <w:r w:rsidR="00D4346D">
        <w:rPr>
          <w:szCs w:val="28"/>
        </w:rPr>
        <w:t>0</w:t>
      </w:r>
      <w:r>
        <w:rPr>
          <w:szCs w:val="28"/>
        </w:rPr>
        <w:t>.ратификация договоров</w:t>
      </w:r>
      <w:r w:rsidR="00594833">
        <w:rPr>
          <w:szCs w:val="28"/>
        </w:rPr>
        <w:t xml:space="preserve"> по направлениям деятельности комитета;</w:t>
      </w:r>
    </w:p>
    <w:p w:rsidR="003F2F9F" w:rsidRDefault="003F2F9F" w:rsidP="00512BC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iCs/>
          <w:szCs w:val="28"/>
        </w:rPr>
        <w:lastRenderedPageBreak/>
        <w:t>3.1.2</w:t>
      </w:r>
      <w:r w:rsidR="00D4346D">
        <w:rPr>
          <w:iCs/>
          <w:szCs w:val="28"/>
        </w:rPr>
        <w:t>1</w:t>
      </w:r>
      <w:r>
        <w:rPr>
          <w:iCs/>
          <w:szCs w:val="28"/>
        </w:rPr>
        <w:t>.</w:t>
      </w:r>
      <w:r w:rsidRPr="008E29A0">
        <w:rPr>
          <w:iCs/>
          <w:szCs w:val="28"/>
        </w:rPr>
        <w:t xml:space="preserve">иные направления деятельности, отнесенные к </w:t>
      </w:r>
      <w:r w:rsidRPr="005B0AD3">
        <w:rPr>
          <w:iCs/>
          <w:szCs w:val="28"/>
        </w:rPr>
        <w:t>ведению</w:t>
      </w:r>
      <w:r>
        <w:rPr>
          <w:iCs/>
          <w:szCs w:val="28"/>
        </w:rPr>
        <w:t xml:space="preserve"> </w:t>
      </w:r>
      <w:r w:rsidRPr="008E29A0">
        <w:rPr>
          <w:iCs/>
          <w:szCs w:val="28"/>
        </w:rPr>
        <w:t>комитета</w:t>
      </w:r>
      <w:r w:rsidR="00FB6852">
        <w:rPr>
          <w:iCs/>
          <w:szCs w:val="28"/>
        </w:rPr>
        <w:t>.</w:t>
      </w:r>
    </w:p>
    <w:p w:rsidR="00B154C6" w:rsidRDefault="00512BCC" w:rsidP="00512BC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3.</w:t>
      </w:r>
      <w:r w:rsidR="00A26FB5">
        <w:rPr>
          <w:szCs w:val="28"/>
        </w:rPr>
        <w:t>2</w:t>
      </w:r>
      <w:r>
        <w:rPr>
          <w:szCs w:val="28"/>
        </w:rPr>
        <w:t>.</w:t>
      </w:r>
      <w:r w:rsidR="00447ED0">
        <w:rPr>
          <w:szCs w:val="28"/>
        </w:rPr>
        <w:t>П</w:t>
      </w:r>
      <w:r>
        <w:rPr>
          <w:szCs w:val="28"/>
        </w:rPr>
        <w:t>редварительное рассмотрение</w:t>
      </w:r>
      <w:r w:rsidR="00B154C6">
        <w:rPr>
          <w:szCs w:val="28"/>
        </w:rPr>
        <w:t>:</w:t>
      </w:r>
    </w:p>
    <w:p w:rsidR="00B154C6" w:rsidRDefault="00D4346D" w:rsidP="00B154C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3.2.1.</w:t>
      </w:r>
      <w:r w:rsidR="00B154C6" w:rsidRPr="008E5C45">
        <w:rPr>
          <w:szCs w:val="28"/>
        </w:rPr>
        <w:t>проект</w:t>
      </w:r>
      <w:r w:rsidR="00B154C6">
        <w:rPr>
          <w:szCs w:val="28"/>
        </w:rPr>
        <w:t>ов</w:t>
      </w:r>
      <w:r w:rsidR="00B154C6" w:rsidRPr="00CF4452">
        <w:rPr>
          <w:szCs w:val="28"/>
        </w:rPr>
        <w:t xml:space="preserve"> </w:t>
      </w:r>
      <w:r w:rsidR="00B154C6">
        <w:rPr>
          <w:szCs w:val="28"/>
        </w:rPr>
        <w:t xml:space="preserve">законов и иных нормативных правовых актов, внесенных на рассмотрение Законодательного Собрания субъектами права законодательной инициативы, </w:t>
      </w:r>
      <w:r w:rsidR="00B154C6" w:rsidRPr="003F2F9F">
        <w:rPr>
          <w:szCs w:val="28"/>
        </w:rPr>
        <w:t>по направлениям деятельности комитета</w:t>
      </w:r>
      <w:r w:rsidR="00B154C6">
        <w:rPr>
          <w:szCs w:val="28"/>
        </w:rPr>
        <w:t xml:space="preserve"> и поправок к ним</w:t>
      </w:r>
      <w:r>
        <w:rPr>
          <w:szCs w:val="28"/>
        </w:rPr>
        <w:t>;</w:t>
      </w:r>
    </w:p>
    <w:p w:rsidR="008E29A0" w:rsidRDefault="00B154C6" w:rsidP="00512BC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3.</w:t>
      </w:r>
      <w:r w:rsidR="00D4346D">
        <w:rPr>
          <w:szCs w:val="28"/>
        </w:rPr>
        <w:t>2.2</w:t>
      </w:r>
      <w:r>
        <w:rPr>
          <w:szCs w:val="28"/>
        </w:rPr>
        <w:t>.</w:t>
      </w:r>
      <w:r w:rsidR="003F2F9F">
        <w:rPr>
          <w:szCs w:val="28"/>
        </w:rPr>
        <w:t>вопросов</w:t>
      </w:r>
      <w:r w:rsidR="008E29A0">
        <w:rPr>
          <w:szCs w:val="28"/>
        </w:rPr>
        <w:t>:</w:t>
      </w:r>
      <w:r w:rsidR="00512BCC">
        <w:rPr>
          <w:szCs w:val="28"/>
        </w:rPr>
        <w:t xml:space="preserve"> </w:t>
      </w:r>
    </w:p>
    <w:p w:rsidR="003F2F9F" w:rsidRDefault="00512BCC" w:rsidP="00512BCC">
      <w:pPr>
        <w:autoSpaceDE w:val="0"/>
        <w:autoSpaceDN w:val="0"/>
        <w:adjustRightInd w:val="0"/>
        <w:ind w:firstLine="709"/>
        <w:jc w:val="both"/>
        <w:rPr>
          <w:iCs/>
          <w:szCs w:val="28"/>
        </w:rPr>
      </w:pPr>
      <w:r w:rsidRPr="00594833">
        <w:rPr>
          <w:szCs w:val="28"/>
        </w:rPr>
        <w:t>о согласовании кандидатуры для назначения на должность первого вице-губернатора Приморского края</w:t>
      </w:r>
      <w:r w:rsidR="003F2F9F">
        <w:rPr>
          <w:szCs w:val="28"/>
        </w:rPr>
        <w:t>;</w:t>
      </w:r>
      <w:r w:rsidRPr="00594833">
        <w:rPr>
          <w:iCs/>
          <w:szCs w:val="28"/>
        </w:rPr>
        <w:t xml:space="preserve"> </w:t>
      </w:r>
    </w:p>
    <w:p w:rsidR="003F2F9F" w:rsidRDefault="00512BCC" w:rsidP="00512BC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94833">
        <w:rPr>
          <w:szCs w:val="28"/>
        </w:rPr>
        <w:t xml:space="preserve">о согласовании </w:t>
      </w:r>
      <w:r w:rsidRPr="00594833">
        <w:rPr>
          <w:iCs/>
          <w:szCs w:val="28"/>
        </w:rPr>
        <w:t xml:space="preserve">представления Генерального прокурора Российской Федерации о назначении на </w:t>
      </w:r>
      <w:r w:rsidRPr="00594833">
        <w:rPr>
          <w:szCs w:val="28"/>
        </w:rPr>
        <w:t>должн</w:t>
      </w:r>
      <w:r w:rsidR="008E29A0">
        <w:rPr>
          <w:szCs w:val="28"/>
        </w:rPr>
        <w:t>ость прокурора Приморского края</w:t>
      </w:r>
      <w:r w:rsidR="003F2F9F">
        <w:rPr>
          <w:szCs w:val="28"/>
        </w:rPr>
        <w:t>;</w:t>
      </w:r>
      <w:r w:rsidR="008E29A0">
        <w:rPr>
          <w:szCs w:val="28"/>
        </w:rPr>
        <w:t xml:space="preserve"> </w:t>
      </w:r>
    </w:p>
    <w:p w:rsidR="00512BCC" w:rsidRDefault="00512BCC" w:rsidP="00512BC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о наделении полномочиями члена Совета Федерации Федерального Собрания Российской Федерации - представителя от Законодательного Собрания</w:t>
      </w:r>
      <w:r w:rsidR="008E29A0">
        <w:rPr>
          <w:szCs w:val="28"/>
        </w:rPr>
        <w:t>;</w:t>
      </w:r>
      <w:r>
        <w:rPr>
          <w:szCs w:val="28"/>
        </w:rPr>
        <w:t xml:space="preserve"> </w:t>
      </w:r>
    </w:p>
    <w:p w:rsidR="008E29A0" w:rsidRPr="008E29A0" w:rsidRDefault="003F2F9F" w:rsidP="008E29A0">
      <w:pPr>
        <w:autoSpaceDE w:val="0"/>
        <w:autoSpaceDN w:val="0"/>
        <w:adjustRightInd w:val="0"/>
        <w:ind w:firstLine="709"/>
        <w:jc w:val="both"/>
        <w:rPr>
          <w:iCs/>
          <w:szCs w:val="28"/>
        </w:rPr>
      </w:pPr>
      <w:r>
        <w:rPr>
          <w:iCs/>
          <w:szCs w:val="28"/>
        </w:rPr>
        <w:t xml:space="preserve">о </w:t>
      </w:r>
      <w:r w:rsidR="008E29A0" w:rsidRPr="008E29A0">
        <w:rPr>
          <w:iCs/>
          <w:szCs w:val="28"/>
        </w:rPr>
        <w:t>ежегодн</w:t>
      </w:r>
      <w:r>
        <w:rPr>
          <w:iCs/>
          <w:szCs w:val="28"/>
        </w:rPr>
        <w:t>ом</w:t>
      </w:r>
      <w:r w:rsidR="008E29A0" w:rsidRPr="008E29A0">
        <w:rPr>
          <w:iCs/>
          <w:szCs w:val="28"/>
        </w:rPr>
        <w:t xml:space="preserve"> отчет</w:t>
      </w:r>
      <w:r>
        <w:rPr>
          <w:iCs/>
          <w:szCs w:val="28"/>
        </w:rPr>
        <w:t>е</w:t>
      </w:r>
      <w:r w:rsidR="008E29A0" w:rsidRPr="008E29A0">
        <w:rPr>
          <w:iCs/>
          <w:szCs w:val="28"/>
        </w:rPr>
        <w:t xml:space="preserve"> Губернатора края о деятельности Администрации края, в том числе по вопросам, поставленным Законодательным Собранием; </w:t>
      </w:r>
    </w:p>
    <w:p w:rsidR="008E29A0" w:rsidRPr="008E29A0" w:rsidRDefault="003F2F9F" w:rsidP="008E29A0">
      <w:pPr>
        <w:autoSpaceDE w:val="0"/>
        <w:autoSpaceDN w:val="0"/>
        <w:adjustRightInd w:val="0"/>
        <w:ind w:firstLine="709"/>
        <w:jc w:val="both"/>
        <w:rPr>
          <w:iCs/>
          <w:szCs w:val="28"/>
        </w:rPr>
      </w:pPr>
      <w:r>
        <w:rPr>
          <w:iCs/>
          <w:szCs w:val="28"/>
        </w:rPr>
        <w:t xml:space="preserve">о </w:t>
      </w:r>
      <w:r w:rsidR="008E29A0" w:rsidRPr="008E29A0">
        <w:rPr>
          <w:iCs/>
          <w:szCs w:val="28"/>
        </w:rPr>
        <w:t>сообщени</w:t>
      </w:r>
      <w:r>
        <w:rPr>
          <w:iCs/>
          <w:szCs w:val="28"/>
        </w:rPr>
        <w:t>ях</w:t>
      </w:r>
      <w:r w:rsidR="008E29A0" w:rsidRPr="008E29A0">
        <w:rPr>
          <w:iCs/>
          <w:szCs w:val="28"/>
        </w:rPr>
        <w:t xml:space="preserve"> политических партий, не представленных в Законодательном Собрании</w:t>
      </w:r>
      <w:r w:rsidR="00FB6852">
        <w:rPr>
          <w:iCs/>
          <w:szCs w:val="28"/>
        </w:rPr>
        <w:t>.</w:t>
      </w:r>
    </w:p>
    <w:p w:rsidR="00B71EB6" w:rsidRDefault="00B71EB6" w:rsidP="00512BC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о</w:t>
      </w:r>
      <w:r w:rsidR="003F2F9F">
        <w:rPr>
          <w:szCs w:val="28"/>
        </w:rPr>
        <w:t xml:space="preserve"> назначени</w:t>
      </w:r>
      <w:r>
        <w:rPr>
          <w:szCs w:val="28"/>
        </w:rPr>
        <w:t>и:</w:t>
      </w:r>
    </w:p>
    <w:p w:rsidR="00B71EB6" w:rsidRDefault="00512BCC" w:rsidP="00512BC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на должности мировых судей </w:t>
      </w:r>
      <w:r w:rsidRPr="00594833">
        <w:rPr>
          <w:szCs w:val="28"/>
        </w:rPr>
        <w:t>в Приморском крае</w:t>
      </w:r>
      <w:r w:rsidR="003F2F9F">
        <w:rPr>
          <w:szCs w:val="28"/>
        </w:rPr>
        <w:t xml:space="preserve">, </w:t>
      </w:r>
    </w:p>
    <w:p w:rsidR="00B71EB6" w:rsidRDefault="00512BCC" w:rsidP="00512BC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член</w:t>
      </w:r>
      <w:r w:rsidR="004273D1">
        <w:rPr>
          <w:szCs w:val="28"/>
        </w:rPr>
        <w:t>ов</w:t>
      </w:r>
      <w:r>
        <w:rPr>
          <w:szCs w:val="28"/>
        </w:rPr>
        <w:t xml:space="preserve"> Избирательной комиссии Приморского края</w:t>
      </w:r>
      <w:r w:rsidR="003F2F9F">
        <w:rPr>
          <w:szCs w:val="28"/>
        </w:rPr>
        <w:t xml:space="preserve">, </w:t>
      </w:r>
    </w:p>
    <w:p w:rsidR="009843D1" w:rsidRDefault="00512BCC" w:rsidP="00512BC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представителями общественности в квалификационную </w:t>
      </w:r>
      <w:r w:rsidR="00594833">
        <w:rPr>
          <w:szCs w:val="28"/>
        </w:rPr>
        <w:t>коллегию судей Приморского края;</w:t>
      </w:r>
      <w:r>
        <w:rPr>
          <w:szCs w:val="28"/>
        </w:rPr>
        <w:t xml:space="preserve"> </w:t>
      </w:r>
    </w:p>
    <w:p w:rsidR="009843D1" w:rsidRDefault="00512BCC" w:rsidP="00512BC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избрания представителями от Законодательного Собрания в квалификационной комиссии при адвокатской палате Приморского края</w:t>
      </w:r>
      <w:r w:rsidR="00594833">
        <w:rPr>
          <w:szCs w:val="28"/>
        </w:rPr>
        <w:t>;</w:t>
      </w:r>
      <w:r>
        <w:rPr>
          <w:szCs w:val="28"/>
        </w:rPr>
        <w:t xml:space="preserve"> </w:t>
      </w:r>
    </w:p>
    <w:p w:rsidR="00512BCC" w:rsidRDefault="00594833" w:rsidP="00512BC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94833">
        <w:rPr>
          <w:szCs w:val="28"/>
        </w:rPr>
        <w:t xml:space="preserve">утверждения </w:t>
      </w:r>
      <w:r w:rsidR="00512BCC" w:rsidRPr="00594833">
        <w:rPr>
          <w:szCs w:val="28"/>
        </w:rPr>
        <w:t>член</w:t>
      </w:r>
      <w:r w:rsidR="00722234">
        <w:rPr>
          <w:szCs w:val="28"/>
        </w:rPr>
        <w:t>ов</w:t>
      </w:r>
      <w:r w:rsidR="00512BCC" w:rsidRPr="00594833">
        <w:rPr>
          <w:szCs w:val="28"/>
        </w:rPr>
        <w:t xml:space="preserve"> Общественной палаты Приморского края</w:t>
      </w:r>
      <w:r w:rsidR="006F426E">
        <w:rPr>
          <w:szCs w:val="28"/>
        </w:rPr>
        <w:t>;</w:t>
      </w:r>
    </w:p>
    <w:p w:rsidR="00194CC3" w:rsidRPr="00594833" w:rsidRDefault="00B71EB6" w:rsidP="00512BC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3.2.</w:t>
      </w:r>
      <w:r w:rsidR="00C81049">
        <w:rPr>
          <w:szCs w:val="28"/>
        </w:rPr>
        <w:t>3</w:t>
      </w:r>
      <w:r>
        <w:rPr>
          <w:szCs w:val="28"/>
        </w:rPr>
        <w:t>.</w:t>
      </w:r>
      <w:r w:rsidR="00B154C6">
        <w:rPr>
          <w:szCs w:val="28"/>
        </w:rPr>
        <w:t>и</w:t>
      </w:r>
      <w:r w:rsidR="00194CC3">
        <w:rPr>
          <w:szCs w:val="28"/>
        </w:rPr>
        <w:t>ны</w:t>
      </w:r>
      <w:r w:rsidR="00E9094E">
        <w:rPr>
          <w:szCs w:val="28"/>
        </w:rPr>
        <w:t>х</w:t>
      </w:r>
      <w:r w:rsidR="00194CC3">
        <w:rPr>
          <w:szCs w:val="28"/>
        </w:rPr>
        <w:t xml:space="preserve"> вопрос</w:t>
      </w:r>
      <w:r w:rsidR="00E9094E">
        <w:rPr>
          <w:szCs w:val="28"/>
        </w:rPr>
        <w:t>ов</w:t>
      </w:r>
      <w:r w:rsidR="00194CC3">
        <w:rPr>
          <w:szCs w:val="28"/>
        </w:rPr>
        <w:t>, отнесенны</w:t>
      </w:r>
      <w:r w:rsidR="00E9094E">
        <w:rPr>
          <w:szCs w:val="28"/>
        </w:rPr>
        <w:t>х</w:t>
      </w:r>
      <w:bookmarkStart w:id="0" w:name="_GoBack"/>
      <w:bookmarkEnd w:id="0"/>
      <w:r w:rsidR="00194CC3">
        <w:rPr>
          <w:szCs w:val="28"/>
        </w:rPr>
        <w:t xml:space="preserve"> к направлениям деятельности комитета</w:t>
      </w:r>
      <w:r w:rsidR="00FB6852">
        <w:rPr>
          <w:szCs w:val="28"/>
        </w:rPr>
        <w:t>.</w:t>
      </w:r>
    </w:p>
    <w:p w:rsidR="00512BCC" w:rsidRDefault="00806F53" w:rsidP="00512BC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3.</w:t>
      </w:r>
      <w:r w:rsidR="00B71EB6">
        <w:rPr>
          <w:szCs w:val="28"/>
        </w:rPr>
        <w:t>3</w:t>
      </w:r>
      <w:r>
        <w:rPr>
          <w:szCs w:val="28"/>
        </w:rPr>
        <w:t>.В</w:t>
      </w:r>
      <w:r w:rsidR="00A26FB5" w:rsidRPr="00D24DBF">
        <w:rPr>
          <w:szCs w:val="28"/>
        </w:rPr>
        <w:t>н</w:t>
      </w:r>
      <w:r w:rsidR="00A26FB5">
        <w:rPr>
          <w:szCs w:val="28"/>
        </w:rPr>
        <w:t>осит</w:t>
      </w:r>
      <w:r w:rsidR="00A26FB5" w:rsidRPr="00D24DBF">
        <w:rPr>
          <w:szCs w:val="28"/>
        </w:rPr>
        <w:t xml:space="preserve"> подготовленны</w:t>
      </w:r>
      <w:r w:rsidR="00A26FB5">
        <w:rPr>
          <w:szCs w:val="28"/>
        </w:rPr>
        <w:t>е</w:t>
      </w:r>
      <w:r w:rsidR="00A26FB5" w:rsidRPr="00D24DBF">
        <w:rPr>
          <w:szCs w:val="28"/>
        </w:rPr>
        <w:t xml:space="preserve"> документ</w:t>
      </w:r>
      <w:r w:rsidR="00A26FB5">
        <w:rPr>
          <w:szCs w:val="28"/>
        </w:rPr>
        <w:t>ы</w:t>
      </w:r>
      <w:r w:rsidR="00A26FB5" w:rsidRPr="00D24DBF">
        <w:rPr>
          <w:szCs w:val="28"/>
        </w:rPr>
        <w:t xml:space="preserve"> на заседание Законодательного Собрания</w:t>
      </w:r>
      <w:r w:rsidR="00FB6852">
        <w:rPr>
          <w:szCs w:val="28"/>
        </w:rPr>
        <w:t>.</w:t>
      </w:r>
    </w:p>
    <w:p w:rsidR="00194CC3" w:rsidRPr="00194CC3" w:rsidRDefault="00194CC3" w:rsidP="00186DB1">
      <w:pPr>
        <w:autoSpaceDE w:val="0"/>
        <w:autoSpaceDN w:val="0"/>
        <w:adjustRightInd w:val="0"/>
        <w:ind w:firstLine="709"/>
        <w:jc w:val="both"/>
        <w:rPr>
          <w:iCs/>
          <w:szCs w:val="28"/>
        </w:rPr>
      </w:pPr>
      <w:r w:rsidRPr="00194CC3">
        <w:rPr>
          <w:iCs/>
          <w:szCs w:val="28"/>
        </w:rPr>
        <w:t>3.</w:t>
      </w:r>
      <w:r w:rsidR="00B71EB6">
        <w:rPr>
          <w:iCs/>
          <w:szCs w:val="28"/>
        </w:rPr>
        <w:t>4</w:t>
      </w:r>
      <w:r w:rsidRPr="00194CC3">
        <w:rPr>
          <w:iCs/>
          <w:szCs w:val="28"/>
        </w:rPr>
        <w:t>.</w:t>
      </w:r>
      <w:r w:rsidR="0016798A">
        <w:rPr>
          <w:iCs/>
          <w:szCs w:val="28"/>
        </w:rPr>
        <w:t>З</w:t>
      </w:r>
      <w:r w:rsidR="00186DB1" w:rsidRPr="00194CC3">
        <w:rPr>
          <w:iCs/>
          <w:szCs w:val="28"/>
        </w:rPr>
        <w:t>аслушивает информацию</w:t>
      </w:r>
      <w:r w:rsidRPr="00194CC3">
        <w:rPr>
          <w:iCs/>
          <w:szCs w:val="28"/>
        </w:rPr>
        <w:t>:</w:t>
      </w:r>
    </w:p>
    <w:p w:rsidR="00186DB1" w:rsidRPr="00194CC3" w:rsidRDefault="00194CC3" w:rsidP="00186DB1">
      <w:pPr>
        <w:autoSpaceDE w:val="0"/>
        <w:autoSpaceDN w:val="0"/>
        <w:adjustRightInd w:val="0"/>
        <w:ind w:firstLine="709"/>
        <w:jc w:val="both"/>
        <w:rPr>
          <w:iCs/>
          <w:szCs w:val="28"/>
        </w:rPr>
      </w:pPr>
      <w:r w:rsidRPr="00194CC3">
        <w:rPr>
          <w:iCs/>
          <w:szCs w:val="28"/>
        </w:rPr>
        <w:t>3.</w:t>
      </w:r>
      <w:r w:rsidR="00B71EB6">
        <w:rPr>
          <w:iCs/>
          <w:szCs w:val="28"/>
        </w:rPr>
        <w:t>4</w:t>
      </w:r>
      <w:r w:rsidRPr="00194CC3">
        <w:rPr>
          <w:iCs/>
          <w:szCs w:val="28"/>
        </w:rPr>
        <w:t xml:space="preserve">.1.об исполнении законов и иных нормативных правовых актов Приморского, </w:t>
      </w:r>
      <w:r w:rsidR="00186DB1" w:rsidRPr="00194CC3">
        <w:rPr>
          <w:iCs/>
          <w:szCs w:val="28"/>
        </w:rPr>
        <w:t>о реализации государственных программ Приморского края, края по направлениям деятельности комитета;</w:t>
      </w:r>
    </w:p>
    <w:p w:rsidR="003C03A9" w:rsidRDefault="00AA1024" w:rsidP="003C03A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3.</w:t>
      </w:r>
      <w:r w:rsidR="00B71EB6">
        <w:rPr>
          <w:szCs w:val="28"/>
        </w:rPr>
        <w:t>4</w:t>
      </w:r>
      <w:r>
        <w:rPr>
          <w:szCs w:val="28"/>
        </w:rPr>
        <w:t>.2.</w:t>
      </w:r>
      <w:r w:rsidR="00610812" w:rsidRPr="00194CC3">
        <w:rPr>
          <w:szCs w:val="28"/>
        </w:rPr>
        <w:t>о результатах</w:t>
      </w:r>
      <w:r w:rsidR="00610812" w:rsidRPr="00610812">
        <w:rPr>
          <w:szCs w:val="28"/>
        </w:rPr>
        <w:t xml:space="preserve"> </w:t>
      </w:r>
      <w:r w:rsidR="00610812" w:rsidRPr="00194CC3">
        <w:rPr>
          <w:szCs w:val="28"/>
        </w:rPr>
        <w:t>проведенных Контрольно-счетной палат</w:t>
      </w:r>
      <w:r w:rsidR="00610812">
        <w:rPr>
          <w:szCs w:val="28"/>
        </w:rPr>
        <w:t>ой</w:t>
      </w:r>
      <w:r w:rsidR="00610812" w:rsidRPr="00194CC3">
        <w:rPr>
          <w:szCs w:val="28"/>
        </w:rPr>
        <w:t xml:space="preserve"> Приморского </w:t>
      </w:r>
      <w:r w:rsidR="00610812">
        <w:rPr>
          <w:szCs w:val="28"/>
        </w:rPr>
        <w:t>края контрольных и эк</w:t>
      </w:r>
      <w:r w:rsidR="001C6613">
        <w:rPr>
          <w:szCs w:val="28"/>
        </w:rPr>
        <w:t>с</w:t>
      </w:r>
      <w:r w:rsidR="00610812">
        <w:rPr>
          <w:szCs w:val="28"/>
        </w:rPr>
        <w:t xml:space="preserve">пертно-аналитических мероприятий </w:t>
      </w:r>
      <w:r w:rsidR="003C03A9" w:rsidRPr="00194CC3">
        <w:rPr>
          <w:szCs w:val="28"/>
        </w:rPr>
        <w:t xml:space="preserve">по </w:t>
      </w:r>
      <w:r w:rsidR="00FD4FB9" w:rsidRPr="00194CC3">
        <w:rPr>
          <w:szCs w:val="28"/>
        </w:rPr>
        <w:t xml:space="preserve">направлениям </w:t>
      </w:r>
      <w:r w:rsidR="003C03A9" w:rsidRPr="00194CC3">
        <w:rPr>
          <w:szCs w:val="28"/>
        </w:rPr>
        <w:t>деятельности комитета;</w:t>
      </w:r>
    </w:p>
    <w:p w:rsidR="00AA1024" w:rsidRDefault="00AA1024" w:rsidP="00AA102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3.</w:t>
      </w:r>
      <w:r w:rsidR="00B71EB6">
        <w:rPr>
          <w:szCs w:val="28"/>
        </w:rPr>
        <w:t>4</w:t>
      </w:r>
      <w:r>
        <w:rPr>
          <w:szCs w:val="28"/>
        </w:rPr>
        <w:t>.3.представителей государственных органов и организаций по нап</w:t>
      </w:r>
      <w:r w:rsidR="001C6613">
        <w:rPr>
          <w:szCs w:val="28"/>
        </w:rPr>
        <w:t>равлениям деятельности комитета</w:t>
      </w:r>
      <w:r w:rsidR="006F426E">
        <w:rPr>
          <w:szCs w:val="28"/>
        </w:rPr>
        <w:t>.</w:t>
      </w:r>
    </w:p>
    <w:p w:rsidR="00486153" w:rsidRDefault="00486153" w:rsidP="0048615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3.</w:t>
      </w:r>
      <w:r w:rsidR="00B71EB6">
        <w:rPr>
          <w:szCs w:val="28"/>
        </w:rPr>
        <w:t>5</w:t>
      </w:r>
      <w:r>
        <w:rPr>
          <w:szCs w:val="28"/>
        </w:rPr>
        <w:t>.</w:t>
      </w:r>
      <w:r w:rsidR="006F426E">
        <w:rPr>
          <w:szCs w:val="28"/>
        </w:rPr>
        <w:t>О</w:t>
      </w:r>
      <w:r>
        <w:rPr>
          <w:szCs w:val="28"/>
        </w:rPr>
        <w:t xml:space="preserve">существляет деятельность по вопросам международного сотрудничества, в том числе организует прием иностранных делегаций и визиты депутатов Законодательного Собрания в целях развития международных межпарламентских связей с органами административно-территориальных образований иностранных государств, а также координирует работу всех структурных подразделений аппарата </w:t>
      </w:r>
      <w:r>
        <w:rPr>
          <w:szCs w:val="28"/>
        </w:rPr>
        <w:lastRenderedPageBreak/>
        <w:t>Законодательного Собрания, задействованных в организации международного сотрудничества</w:t>
      </w:r>
      <w:r w:rsidR="00FB6852">
        <w:rPr>
          <w:szCs w:val="28"/>
        </w:rPr>
        <w:t>.</w:t>
      </w:r>
    </w:p>
    <w:p w:rsidR="00512BCC" w:rsidRPr="00194CC3" w:rsidRDefault="00512BCC" w:rsidP="00512BC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94CC3">
        <w:rPr>
          <w:szCs w:val="28"/>
        </w:rPr>
        <w:t>3.</w:t>
      </w:r>
      <w:r w:rsidR="00B71EB6">
        <w:rPr>
          <w:szCs w:val="28"/>
        </w:rPr>
        <w:t>6</w:t>
      </w:r>
      <w:r w:rsidRPr="00194CC3">
        <w:rPr>
          <w:szCs w:val="28"/>
        </w:rPr>
        <w:t>.</w:t>
      </w:r>
      <w:r w:rsidR="00806F53">
        <w:rPr>
          <w:szCs w:val="28"/>
        </w:rPr>
        <w:t>В</w:t>
      </w:r>
      <w:r w:rsidRPr="00194CC3">
        <w:rPr>
          <w:szCs w:val="28"/>
        </w:rPr>
        <w:t>заимодействует с:</w:t>
      </w:r>
    </w:p>
    <w:p w:rsidR="00512BCC" w:rsidRDefault="00512BCC" w:rsidP="00512BC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3.</w:t>
      </w:r>
      <w:r w:rsidR="00B71EB6">
        <w:rPr>
          <w:szCs w:val="28"/>
        </w:rPr>
        <w:t>6</w:t>
      </w:r>
      <w:r>
        <w:rPr>
          <w:szCs w:val="28"/>
        </w:rPr>
        <w:t>.1.законодательными (представительными) органами государственной власти субъектов Российской Федерации;</w:t>
      </w:r>
    </w:p>
    <w:p w:rsidR="00512BCC" w:rsidRDefault="00512BCC" w:rsidP="00512BC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3.</w:t>
      </w:r>
      <w:r w:rsidR="00B71EB6">
        <w:rPr>
          <w:szCs w:val="28"/>
        </w:rPr>
        <w:t>6</w:t>
      </w:r>
      <w:r>
        <w:rPr>
          <w:szCs w:val="28"/>
        </w:rPr>
        <w:t>.2.Администрацией Приморского края и иными органами исполнительной власти Приморского края;</w:t>
      </w:r>
    </w:p>
    <w:p w:rsidR="00512BCC" w:rsidRDefault="00512BCC" w:rsidP="00512BC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3.</w:t>
      </w:r>
      <w:r w:rsidR="00B71EB6">
        <w:rPr>
          <w:szCs w:val="28"/>
        </w:rPr>
        <w:t>6</w:t>
      </w:r>
      <w:r w:rsidR="00194CC3">
        <w:rPr>
          <w:szCs w:val="28"/>
        </w:rPr>
        <w:t>.</w:t>
      </w:r>
      <w:r>
        <w:rPr>
          <w:szCs w:val="28"/>
        </w:rPr>
        <w:t>3.органами местного самоуправления;</w:t>
      </w:r>
    </w:p>
    <w:p w:rsidR="00512BCC" w:rsidRPr="00B06C2C" w:rsidRDefault="00512BCC" w:rsidP="00512BC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06C2C">
        <w:rPr>
          <w:szCs w:val="28"/>
        </w:rPr>
        <w:t>3.</w:t>
      </w:r>
      <w:r w:rsidR="00B71EB6">
        <w:rPr>
          <w:szCs w:val="28"/>
        </w:rPr>
        <w:t>6</w:t>
      </w:r>
      <w:r w:rsidRPr="00B06C2C">
        <w:rPr>
          <w:szCs w:val="28"/>
        </w:rPr>
        <w:t>.4.</w:t>
      </w:r>
      <w:r w:rsidR="00806F53" w:rsidRPr="00B06C2C">
        <w:rPr>
          <w:szCs w:val="28"/>
        </w:rPr>
        <w:t>правоохранительными органами,</w:t>
      </w:r>
      <w:r w:rsidRPr="00B06C2C">
        <w:rPr>
          <w:szCs w:val="28"/>
        </w:rPr>
        <w:t xml:space="preserve"> судами, адвокатурой, нотариатом;</w:t>
      </w:r>
    </w:p>
    <w:p w:rsidR="00512BCC" w:rsidRDefault="00512BCC" w:rsidP="00512BC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06C2C">
        <w:rPr>
          <w:szCs w:val="28"/>
        </w:rPr>
        <w:t>3.</w:t>
      </w:r>
      <w:r w:rsidR="00B71EB6">
        <w:rPr>
          <w:szCs w:val="28"/>
        </w:rPr>
        <w:t>6</w:t>
      </w:r>
      <w:r w:rsidRPr="00B06C2C">
        <w:rPr>
          <w:szCs w:val="28"/>
        </w:rPr>
        <w:t>.5.территориальными органами федеральных органов исполнительной власти</w:t>
      </w:r>
      <w:r w:rsidR="00B06C2C" w:rsidRPr="00B06C2C">
        <w:rPr>
          <w:szCs w:val="28"/>
        </w:rPr>
        <w:t xml:space="preserve"> по </w:t>
      </w:r>
      <w:r w:rsidR="00B06C2C">
        <w:rPr>
          <w:szCs w:val="28"/>
        </w:rPr>
        <w:t xml:space="preserve">направлениям </w:t>
      </w:r>
      <w:r w:rsidR="00B06C2C" w:rsidRPr="00B06C2C">
        <w:rPr>
          <w:szCs w:val="28"/>
        </w:rPr>
        <w:t>деятельности комитета</w:t>
      </w:r>
      <w:r w:rsidRPr="00B06C2C">
        <w:rPr>
          <w:szCs w:val="28"/>
        </w:rPr>
        <w:t>;</w:t>
      </w:r>
    </w:p>
    <w:p w:rsidR="00512BCC" w:rsidRDefault="00512BCC" w:rsidP="00512BC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3.</w:t>
      </w:r>
      <w:r w:rsidR="00B71EB6">
        <w:rPr>
          <w:szCs w:val="28"/>
        </w:rPr>
        <w:t>6</w:t>
      </w:r>
      <w:r>
        <w:rPr>
          <w:szCs w:val="28"/>
        </w:rPr>
        <w:t>.</w:t>
      </w:r>
      <w:r w:rsidR="00194CC3">
        <w:rPr>
          <w:szCs w:val="28"/>
        </w:rPr>
        <w:t>6.</w:t>
      </w:r>
      <w:r w:rsidR="00806F53">
        <w:rPr>
          <w:szCs w:val="28"/>
        </w:rPr>
        <w:t>Избирательной комиссией Приморского края;</w:t>
      </w:r>
    </w:p>
    <w:p w:rsidR="00512BCC" w:rsidRDefault="00512BCC" w:rsidP="00512BC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3.</w:t>
      </w:r>
      <w:r w:rsidR="00B71EB6">
        <w:rPr>
          <w:szCs w:val="28"/>
        </w:rPr>
        <w:t>6</w:t>
      </w:r>
      <w:r>
        <w:rPr>
          <w:szCs w:val="28"/>
        </w:rPr>
        <w:t>.7.</w:t>
      </w:r>
      <w:r w:rsidR="00806F53" w:rsidRPr="00194CC3">
        <w:rPr>
          <w:szCs w:val="28"/>
        </w:rPr>
        <w:t>Общественной палатой Приморского края;</w:t>
      </w:r>
    </w:p>
    <w:p w:rsidR="00806F53" w:rsidRPr="00194CC3" w:rsidRDefault="00194CC3" w:rsidP="00806F5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94CC3">
        <w:rPr>
          <w:szCs w:val="28"/>
        </w:rPr>
        <w:t>3.</w:t>
      </w:r>
      <w:r w:rsidR="00B71EB6">
        <w:rPr>
          <w:szCs w:val="28"/>
        </w:rPr>
        <w:t>6</w:t>
      </w:r>
      <w:r w:rsidRPr="00194CC3">
        <w:rPr>
          <w:szCs w:val="28"/>
        </w:rPr>
        <w:t>.8.</w:t>
      </w:r>
      <w:r w:rsidR="00806F53">
        <w:rPr>
          <w:szCs w:val="28"/>
        </w:rPr>
        <w:t>политическими партиями, религиозными и другими общественными объединениями и организациями;</w:t>
      </w:r>
    </w:p>
    <w:p w:rsidR="00512BCC" w:rsidRDefault="00194CC3" w:rsidP="00512BC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3.</w:t>
      </w:r>
      <w:r w:rsidR="00B71EB6">
        <w:rPr>
          <w:szCs w:val="28"/>
        </w:rPr>
        <w:t>6</w:t>
      </w:r>
      <w:r>
        <w:rPr>
          <w:szCs w:val="28"/>
        </w:rPr>
        <w:t>.9</w:t>
      </w:r>
      <w:r w:rsidR="00512BCC">
        <w:rPr>
          <w:szCs w:val="28"/>
        </w:rPr>
        <w:t>.средствами массовой информации;</w:t>
      </w:r>
    </w:p>
    <w:p w:rsidR="00512BCC" w:rsidRDefault="00512BCC" w:rsidP="00512BC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3.</w:t>
      </w:r>
      <w:r w:rsidR="00B71EB6">
        <w:rPr>
          <w:szCs w:val="28"/>
        </w:rPr>
        <w:t>6</w:t>
      </w:r>
      <w:r w:rsidR="00194CC3">
        <w:rPr>
          <w:szCs w:val="28"/>
        </w:rPr>
        <w:t>.10</w:t>
      </w:r>
      <w:r>
        <w:rPr>
          <w:szCs w:val="28"/>
        </w:rPr>
        <w:t>.аппаратом Администрации Приморского края;</w:t>
      </w:r>
    </w:p>
    <w:p w:rsidR="00512BCC" w:rsidRDefault="00512BCC" w:rsidP="00512BC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3.</w:t>
      </w:r>
      <w:r w:rsidR="00B71EB6">
        <w:rPr>
          <w:szCs w:val="28"/>
        </w:rPr>
        <w:t>6</w:t>
      </w:r>
      <w:r w:rsidR="00194CC3">
        <w:rPr>
          <w:szCs w:val="28"/>
        </w:rPr>
        <w:t>.11</w:t>
      </w:r>
      <w:r>
        <w:rPr>
          <w:szCs w:val="28"/>
        </w:rPr>
        <w:t>.комитетами и структурными подразделениями Законодательного Собрания, аппаратом Законодательного Собрани</w:t>
      </w:r>
      <w:r w:rsidR="00FB6852">
        <w:rPr>
          <w:szCs w:val="28"/>
        </w:rPr>
        <w:t>я.</w:t>
      </w:r>
    </w:p>
    <w:p w:rsidR="00E75788" w:rsidRDefault="00512BCC" w:rsidP="00512BC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3.</w:t>
      </w:r>
      <w:r w:rsidR="00B71EB6">
        <w:rPr>
          <w:szCs w:val="28"/>
        </w:rPr>
        <w:t>7</w:t>
      </w:r>
      <w:r>
        <w:rPr>
          <w:szCs w:val="28"/>
        </w:rPr>
        <w:t>.</w:t>
      </w:r>
      <w:r w:rsidR="005B0AD3">
        <w:rPr>
          <w:szCs w:val="28"/>
        </w:rPr>
        <w:t>Г</w:t>
      </w:r>
      <w:r w:rsidR="00E75788">
        <w:rPr>
          <w:szCs w:val="28"/>
        </w:rPr>
        <w:t xml:space="preserve">отовит и </w:t>
      </w:r>
      <w:r>
        <w:rPr>
          <w:szCs w:val="28"/>
        </w:rPr>
        <w:t xml:space="preserve">направляет по </w:t>
      </w:r>
      <w:r w:rsidR="00B06C2C">
        <w:rPr>
          <w:szCs w:val="28"/>
        </w:rPr>
        <w:t>направлениям</w:t>
      </w:r>
      <w:r>
        <w:rPr>
          <w:szCs w:val="28"/>
        </w:rPr>
        <w:t xml:space="preserve"> своей деятельности</w:t>
      </w:r>
      <w:r w:rsidR="00E75788">
        <w:rPr>
          <w:szCs w:val="28"/>
        </w:rPr>
        <w:t>:</w:t>
      </w:r>
    </w:p>
    <w:p w:rsidR="00512BCC" w:rsidRPr="00E75788" w:rsidRDefault="00E75788" w:rsidP="00512BC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3.</w:t>
      </w:r>
      <w:r w:rsidR="00B71EB6">
        <w:rPr>
          <w:szCs w:val="28"/>
        </w:rPr>
        <w:t>7</w:t>
      </w:r>
      <w:r>
        <w:rPr>
          <w:szCs w:val="28"/>
        </w:rPr>
        <w:t>.1.</w:t>
      </w:r>
      <w:r w:rsidR="00512BCC" w:rsidRPr="00E75788">
        <w:rPr>
          <w:szCs w:val="28"/>
        </w:rPr>
        <w:t>письменные обращения в государственные органы, органы местного самоуправления, организации;</w:t>
      </w:r>
    </w:p>
    <w:p w:rsidR="00E75788" w:rsidRPr="00E75788" w:rsidRDefault="00E75788" w:rsidP="00E7578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75788">
        <w:rPr>
          <w:szCs w:val="28"/>
        </w:rPr>
        <w:t>3.</w:t>
      </w:r>
      <w:r w:rsidR="00B71EB6">
        <w:rPr>
          <w:szCs w:val="28"/>
        </w:rPr>
        <w:t>7</w:t>
      </w:r>
      <w:r w:rsidRPr="00E75788">
        <w:rPr>
          <w:szCs w:val="28"/>
        </w:rPr>
        <w:t>.2.ответы на обращения граждан</w:t>
      </w:r>
      <w:r w:rsidR="00FB6852">
        <w:rPr>
          <w:szCs w:val="28"/>
        </w:rPr>
        <w:t>.</w:t>
      </w:r>
      <w:r w:rsidRPr="00E75788">
        <w:rPr>
          <w:szCs w:val="28"/>
        </w:rPr>
        <w:t xml:space="preserve"> </w:t>
      </w:r>
    </w:p>
    <w:p w:rsidR="00D62167" w:rsidRPr="007035ED" w:rsidRDefault="00512BCC" w:rsidP="00D6216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63BC2">
        <w:rPr>
          <w:szCs w:val="28"/>
        </w:rPr>
        <w:t>3.</w:t>
      </w:r>
      <w:r w:rsidR="00B71EB6">
        <w:rPr>
          <w:szCs w:val="28"/>
        </w:rPr>
        <w:t>8</w:t>
      </w:r>
      <w:r w:rsidRPr="00C63BC2">
        <w:rPr>
          <w:szCs w:val="28"/>
        </w:rPr>
        <w:t>.</w:t>
      </w:r>
      <w:r w:rsidR="00FB6852" w:rsidRPr="00C63BC2">
        <w:rPr>
          <w:szCs w:val="28"/>
        </w:rPr>
        <w:t>С</w:t>
      </w:r>
      <w:r w:rsidR="00D62167" w:rsidRPr="00C63BC2">
        <w:rPr>
          <w:szCs w:val="28"/>
        </w:rPr>
        <w:t>оздает рабочие группы для разработки и доработки проектов законов и иных нормативных правовых актов</w:t>
      </w:r>
      <w:r w:rsidR="00C63BC2" w:rsidRPr="00C63BC2">
        <w:rPr>
          <w:szCs w:val="28"/>
        </w:rPr>
        <w:t xml:space="preserve"> по направлениям деятельности комитета</w:t>
      </w:r>
      <w:r w:rsidR="00FB6852" w:rsidRPr="00C63BC2">
        <w:rPr>
          <w:szCs w:val="28"/>
        </w:rPr>
        <w:t>.</w:t>
      </w:r>
    </w:p>
    <w:p w:rsidR="00486153" w:rsidRDefault="00512BCC" w:rsidP="00512BC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75788">
        <w:rPr>
          <w:szCs w:val="28"/>
        </w:rPr>
        <w:t>3.</w:t>
      </w:r>
      <w:r w:rsidR="00B71EB6">
        <w:rPr>
          <w:szCs w:val="28"/>
        </w:rPr>
        <w:t>9</w:t>
      </w:r>
      <w:r w:rsidRPr="00E75788">
        <w:rPr>
          <w:szCs w:val="28"/>
        </w:rPr>
        <w:t>.</w:t>
      </w:r>
      <w:r w:rsidR="00FB6852">
        <w:rPr>
          <w:szCs w:val="28"/>
        </w:rPr>
        <w:t>В</w:t>
      </w:r>
      <w:r w:rsidRPr="00E75788">
        <w:rPr>
          <w:szCs w:val="28"/>
        </w:rPr>
        <w:t>носит предложения</w:t>
      </w:r>
      <w:r w:rsidR="00486153" w:rsidRPr="00E75788">
        <w:rPr>
          <w:szCs w:val="28"/>
        </w:rPr>
        <w:t>:</w:t>
      </w:r>
    </w:p>
    <w:p w:rsidR="009B363B" w:rsidRDefault="00486153" w:rsidP="00512BCC">
      <w:pPr>
        <w:autoSpaceDE w:val="0"/>
        <w:autoSpaceDN w:val="0"/>
        <w:adjustRightInd w:val="0"/>
        <w:ind w:firstLine="709"/>
        <w:jc w:val="both"/>
        <w:rPr>
          <w:szCs w:val="28"/>
          <w:highlight w:val="yellow"/>
        </w:rPr>
      </w:pPr>
      <w:r w:rsidRPr="00B06C2C">
        <w:rPr>
          <w:szCs w:val="28"/>
        </w:rPr>
        <w:t>3.</w:t>
      </w:r>
      <w:r w:rsidR="00B71EB6">
        <w:rPr>
          <w:szCs w:val="28"/>
        </w:rPr>
        <w:t>9</w:t>
      </w:r>
      <w:r w:rsidRPr="00B06C2C">
        <w:rPr>
          <w:szCs w:val="28"/>
        </w:rPr>
        <w:t>.1.</w:t>
      </w:r>
      <w:r w:rsidR="009B363B">
        <w:rPr>
          <w:szCs w:val="28"/>
        </w:rPr>
        <w:t>по повестке дня заседания Законодательного Собрания;</w:t>
      </w:r>
    </w:p>
    <w:p w:rsidR="00CB7A59" w:rsidRDefault="009B363B" w:rsidP="00CB7A5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3.</w:t>
      </w:r>
      <w:r w:rsidR="00B71EB6">
        <w:rPr>
          <w:szCs w:val="28"/>
        </w:rPr>
        <w:t>9</w:t>
      </w:r>
      <w:r>
        <w:rPr>
          <w:szCs w:val="28"/>
        </w:rPr>
        <w:t>.2.</w:t>
      </w:r>
      <w:r w:rsidR="00E431AD">
        <w:rPr>
          <w:szCs w:val="28"/>
        </w:rPr>
        <w:t xml:space="preserve">о заслушивании на заседании Законодательного </w:t>
      </w:r>
      <w:proofErr w:type="gramStart"/>
      <w:r w:rsidR="00E431AD">
        <w:rPr>
          <w:szCs w:val="28"/>
        </w:rPr>
        <w:t>Собрания представ</w:t>
      </w:r>
      <w:r w:rsidR="008815DA">
        <w:rPr>
          <w:szCs w:val="28"/>
        </w:rPr>
        <w:t>и</w:t>
      </w:r>
      <w:r w:rsidR="00E431AD">
        <w:rPr>
          <w:szCs w:val="28"/>
        </w:rPr>
        <w:t xml:space="preserve">телей территориальных </w:t>
      </w:r>
      <w:r w:rsidR="008815DA">
        <w:rPr>
          <w:szCs w:val="28"/>
        </w:rPr>
        <w:t xml:space="preserve">органов </w:t>
      </w:r>
      <w:r w:rsidR="008815DA" w:rsidRPr="00B06C2C">
        <w:rPr>
          <w:szCs w:val="28"/>
        </w:rPr>
        <w:t>федеральных органов исполнительной власти</w:t>
      </w:r>
      <w:proofErr w:type="gramEnd"/>
      <w:r w:rsidR="008815DA" w:rsidRPr="00B06C2C">
        <w:rPr>
          <w:szCs w:val="28"/>
        </w:rPr>
        <w:t xml:space="preserve"> по </w:t>
      </w:r>
      <w:r w:rsidR="008815DA">
        <w:rPr>
          <w:szCs w:val="28"/>
        </w:rPr>
        <w:t xml:space="preserve">направлениям </w:t>
      </w:r>
      <w:r w:rsidR="008815DA" w:rsidRPr="00B06C2C">
        <w:rPr>
          <w:szCs w:val="28"/>
        </w:rPr>
        <w:t>деятельности комитета</w:t>
      </w:r>
      <w:r w:rsidR="006F426E">
        <w:rPr>
          <w:szCs w:val="28"/>
        </w:rPr>
        <w:t>.</w:t>
      </w:r>
    </w:p>
    <w:p w:rsidR="00E75788" w:rsidRDefault="00512BCC" w:rsidP="00512BC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3.1</w:t>
      </w:r>
      <w:r w:rsidR="00B71EB6">
        <w:rPr>
          <w:szCs w:val="28"/>
        </w:rPr>
        <w:t>0</w:t>
      </w:r>
      <w:r>
        <w:rPr>
          <w:szCs w:val="28"/>
        </w:rPr>
        <w:t>.</w:t>
      </w:r>
      <w:r w:rsidR="00FB6852">
        <w:rPr>
          <w:szCs w:val="28"/>
        </w:rPr>
        <w:t>П</w:t>
      </w:r>
      <w:r>
        <w:rPr>
          <w:szCs w:val="28"/>
        </w:rPr>
        <w:t>роводит</w:t>
      </w:r>
      <w:r w:rsidR="00E75788">
        <w:rPr>
          <w:szCs w:val="28"/>
        </w:rPr>
        <w:t>:</w:t>
      </w:r>
    </w:p>
    <w:p w:rsidR="00E75788" w:rsidRDefault="00E75788" w:rsidP="00E7578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3.1</w:t>
      </w:r>
      <w:r w:rsidR="00B71EB6">
        <w:rPr>
          <w:szCs w:val="28"/>
        </w:rPr>
        <w:t>0</w:t>
      </w:r>
      <w:r>
        <w:rPr>
          <w:szCs w:val="28"/>
        </w:rPr>
        <w:t>.1.заседания совместно с другими комитетами Законодательного Собрания;</w:t>
      </w:r>
    </w:p>
    <w:p w:rsidR="00512BCC" w:rsidRDefault="00E75788" w:rsidP="00512BC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3.1</w:t>
      </w:r>
      <w:r w:rsidR="00B71EB6">
        <w:rPr>
          <w:szCs w:val="28"/>
        </w:rPr>
        <w:t>0</w:t>
      </w:r>
      <w:r>
        <w:rPr>
          <w:szCs w:val="28"/>
        </w:rPr>
        <w:t>.2.</w:t>
      </w:r>
      <w:r w:rsidR="00512BCC">
        <w:rPr>
          <w:szCs w:val="28"/>
        </w:rPr>
        <w:t>депутатские слушания</w:t>
      </w:r>
      <w:r>
        <w:rPr>
          <w:szCs w:val="28"/>
        </w:rPr>
        <w:t>,</w:t>
      </w:r>
      <w:r w:rsidR="00512BCC">
        <w:rPr>
          <w:szCs w:val="28"/>
        </w:rPr>
        <w:t xml:space="preserve"> </w:t>
      </w:r>
      <w:r w:rsidR="00512BCC" w:rsidRPr="00E75788">
        <w:rPr>
          <w:szCs w:val="28"/>
        </w:rPr>
        <w:t>"круглые столы"</w:t>
      </w:r>
      <w:r w:rsidR="00B06C2C">
        <w:rPr>
          <w:szCs w:val="28"/>
        </w:rPr>
        <w:t>, совещания</w:t>
      </w:r>
      <w:r w:rsidR="00512BCC">
        <w:rPr>
          <w:szCs w:val="28"/>
        </w:rPr>
        <w:t xml:space="preserve"> по </w:t>
      </w:r>
      <w:r w:rsidR="007A7A70" w:rsidRPr="00E75788">
        <w:rPr>
          <w:szCs w:val="28"/>
        </w:rPr>
        <w:t xml:space="preserve">направлениям деятельности </w:t>
      </w:r>
      <w:r w:rsidR="00512BCC" w:rsidRPr="00E75788">
        <w:rPr>
          <w:szCs w:val="28"/>
        </w:rPr>
        <w:t>к</w:t>
      </w:r>
      <w:r w:rsidR="00512BCC">
        <w:rPr>
          <w:szCs w:val="28"/>
        </w:rPr>
        <w:t>омитета</w:t>
      </w:r>
      <w:r w:rsidR="006F426E">
        <w:rPr>
          <w:szCs w:val="28"/>
        </w:rPr>
        <w:t>.</w:t>
      </w:r>
    </w:p>
    <w:p w:rsidR="00D62167" w:rsidRPr="00E75788" w:rsidRDefault="00E75788" w:rsidP="00512BC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B363B">
        <w:rPr>
          <w:szCs w:val="28"/>
        </w:rPr>
        <w:t>3.1</w:t>
      </w:r>
      <w:r w:rsidR="00B71EB6">
        <w:rPr>
          <w:szCs w:val="28"/>
        </w:rPr>
        <w:t>1</w:t>
      </w:r>
      <w:r w:rsidRPr="009B363B">
        <w:rPr>
          <w:szCs w:val="28"/>
        </w:rPr>
        <w:t>.</w:t>
      </w:r>
      <w:r w:rsidR="00FB6852">
        <w:rPr>
          <w:szCs w:val="28"/>
        </w:rPr>
        <w:t>У</w:t>
      </w:r>
      <w:r w:rsidR="00D62167" w:rsidRPr="009B363B">
        <w:rPr>
          <w:szCs w:val="28"/>
        </w:rPr>
        <w:t>тверждает планы работы комитета</w:t>
      </w:r>
      <w:r w:rsidR="006F426E">
        <w:rPr>
          <w:szCs w:val="28"/>
        </w:rPr>
        <w:t>.</w:t>
      </w:r>
    </w:p>
    <w:p w:rsidR="00A51EB4" w:rsidRDefault="00512BCC" w:rsidP="00512BC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06C2C">
        <w:rPr>
          <w:szCs w:val="28"/>
        </w:rPr>
        <w:t>3.1</w:t>
      </w:r>
      <w:r w:rsidR="00B71EB6">
        <w:rPr>
          <w:szCs w:val="28"/>
        </w:rPr>
        <w:t>2</w:t>
      </w:r>
      <w:r w:rsidRPr="00B06C2C">
        <w:rPr>
          <w:szCs w:val="28"/>
        </w:rPr>
        <w:t>.</w:t>
      </w:r>
      <w:r w:rsidR="00FB6852" w:rsidRPr="00B06C2C">
        <w:rPr>
          <w:szCs w:val="28"/>
        </w:rPr>
        <w:t>П</w:t>
      </w:r>
      <w:r w:rsidRPr="00B06C2C">
        <w:rPr>
          <w:szCs w:val="28"/>
        </w:rPr>
        <w:t>редставляет</w:t>
      </w:r>
      <w:r w:rsidR="00A51EB4">
        <w:rPr>
          <w:szCs w:val="28"/>
        </w:rPr>
        <w:t>:</w:t>
      </w:r>
    </w:p>
    <w:p w:rsidR="00512BCC" w:rsidRDefault="00E96CE8" w:rsidP="00512BC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3.1</w:t>
      </w:r>
      <w:r w:rsidR="00B71EB6">
        <w:rPr>
          <w:szCs w:val="28"/>
        </w:rPr>
        <w:t>2</w:t>
      </w:r>
      <w:r>
        <w:rPr>
          <w:szCs w:val="28"/>
        </w:rPr>
        <w:t>.1</w:t>
      </w:r>
      <w:r w:rsidR="00512BCC" w:rsidRPr="00B06C2C">
        <w:rPr>
          <w:szCs w:val="28"/>
        </w:rPr>
        <w:t>отчеты о работе комитета;</w:t>
      </w:r>
    </w:p>
    <w:p w:rsidR="00A51EB4" w:rsidRDefault="00E96CE8" w:rsidP="00512BC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3.1</w:t>
      </w:r>
      <w:r w:rsidR="00B71EB6">
        <w:rPr>
          <w:szCs w:val="28"/>
        </w:rPr>
        <w:t>2</w:t>
      </w:r>
      <w:r>
        <w:rPr>
          <w:szCs w:val="28"/>
        </w:rPr>
        <w:t>.2.</w:t>
      </w:r>
      <w:r w:rsidR="00A51EB4">
        <w:rPr>
          <w:szCs w:val="28"/>
        </w:rPr>
        <w:t>предложения в план законотворческой деятельности Законодательного Собрания.</w:t>
      </w:r>
    </w:p>
    <w:p w:rsidR="00512BCC" w:rsidRDefault="00512BCC" w:rsidP="00512BC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3.1</w:t>
      </w:r>
      <w:r w:rsidR="00493CF0">
        <w:rPr>
          <w:szCs w:val="28"/>
        </w:rPr>
        <w:t>3</w:t>
      </w:r>
      <w:r>
        <w:rPr>
          <w:szCs w:val="28"/>
        </w:rPr>
        <w:t>.</w:t>
      </w:r>
      <w:r w:rsidR="00FB6852">
        <w:rPr>
          <w:szCs w:val="28"/>
        </w:rPr>
        <w:t>О</w:t>
      </w:r>
      <w:r>
        <w:rPr>
          <w:szCs w:val="28"/>
        </w:rPr>
        <w:t xml:space="preserve">существляет иные полномочия в соответствии с </w:t>
      </w:r>
      <w:hyperlink r:id="rId12" w:history="1">
        <w:r w:rsidRPr="00092A8B">
          <w:rPr>
            <w:szCs w:val="28"/>
          </w:rPr>
          <w:t>Регламентом</w:t>
        </w:r>
      </w:hyperlink>
      <w:r w:rsidRPr="00092A8B">
        <w:rPr>
          <w:szCs w:val="28"/>
        </w:rPr>
        <w:t xml:space="preserve"> Законодательного Собрания, </w:t>
      </w:r>
      <w:hyperlink r:id="rId13" w:history="1">
        <w:r w:rsidRPr="00092A8B">
          <w:rPr>
            <w:szCs w:val="28"/>
          </w:rPr>
          <w:t>Положением</w:t>
        </w:r>
      </w:hyperlink>
      <w:r w:rsidRPr="00092A8B">
        <w:rPr>
          <w:szCs w:val="28"/>
        </w:rPr>
        <w:t xml:space="preserve"> </w:t>
      </w:r>
      <w:r>
        <w:rPr>
          <w:szCs w:val="28"/>
        </w:rPr>
        <w:t>о комитетах, настоящим Положением</w:t>
      </w:r>
      <w:r w:rsidR="00E75788">
        <w:rPr>
          <w:szCs w:val="28"/>
        </w:rPr>
        <w:t>.</w:t>
      </w:r>
    </w:p>
    <w:p w:rsidR="00901523" w:rsidRDefault="00901523" w:rsidP="00DD3F1F">
      <w:pPr>
        <w:autoSpaceDE w:val="0"/>
        <w:autoSpaceDN w:val="0"/>
        <w:adjustRightInd w:val="0"/>
        <w:jc w:val="center"/>
        <w:outlineLvl w:val="0"/>
        <w:rPr>
          <w:szCs w:val="28"/>
        </w:rPr>
      </w:pPr>
    </w:p>
    <w:p w:rsidR="00DD3F1F" w:rsidRDefault="00DD3F1F" w:rsidP="00DD3F1F">
      <w:pPr>
        <w:autoSpaceDE w:val="0"/>
        <w:autoSpaceDN w:val="0"/>
        <w:adjustRightInd w:val="0"/>
        <w:jc w:val="center"/>
        <w:outlineLvl w:val="0"/>
        <w:rPr>
          <w:szCs w:val="28"/>
        </w:rPr>
      </w:pPr>
      <w:r>
        <w:rPr>
          <w:szCs w:val="28"/>
        </w:rPr>
        <w:lastRenderedPageBreak/>
        <w:t>4.ПРЕДСЕДАТЕЛЬ КОМИТЕТА</w:t>
      </w:r>
    </w:p>
    <w:p w:rsidR="00DD3F1F" w:rsidRDefault="00DD3F1F" w:rsidP="00DD3F1F">
      <w:pPr>
        <w:autoSpaceDE w:val="0"/>
        <w:autoSpaceDN w:val="0"/>
        <w:adjustRightInd w:val="0"/>
        <w:jc w:val="both"/>
        <w:rPr>
          <w:szCs w:val="28"/>
        </w:rPr>
      </w:pPr>
    </w:p>
    <w:p w:rsidR="00DD3F1F" w:rsidRDefault="00DD3F1F" w:rsidP="00DD3F1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Председатель комитета:</w:t>
      </w:r>
    </w:p>
    <w:p w:rsidR="00DD3F1F" w:rsidRDefault="006F426E" w:rsidP="00DD3F1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</w:t>
      </w:r>
      <w:r w:rsidR="00DD3F1F">
        <w:rPr>
          <w:szCs w:val="28"/>
        </w:rPr>
        <w:t>.1.избирается открытым голосованием на заседании комитета большинством голосов от числа членов комитета. Председатель комитета утверждается постановлением Законодательного Собрания, принимаемым большинством голосов от числа избранных депутатов Законодательного Собрания.</w:t>
      </w:r>
    </w:p>
    <w:p w:rsidR="00DD3F1F" w:rsidRDefault="00DD3F1F" w:rsidP="00DD3F1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Полномочия председателя комитета могут быть прекращены Законодательным Собранием по его просьбе, а также в иных случаях, если за это решение проголосовало более половины от числа избранных депутатов Законодательного Собрания.</w:t>
      </w:r>
    </w:p>
    <w:p w:rsidR="00DD3F1F" w:rsidRDefault="006F426E" w:rsidP="00DD3F1F">
      <w:pPr>
        <w:autoSpaceDE w:val="0"/>
        <w:autoSpaceDN w:val="0"/>
        <w:adjustRightInd w:val="0"/>
        <w:ind w:firstLine="709"/>
        <w:jc w:val="both"/>
        <w:rPr>
          <w:i/>
          <w:szCs w:val="28"/>
        </w:rPr>
      </w:pPr>
      <w:r>
        <w:rPr>
          <w:szCs w:val="28"/>
        </w:rPr>
        <w:t>4</w:t>
      </w:r>
      <w:r w:rsidR="00DD3F1F" w:rsidRPr="007035ED">
        <w:rPr>
          <w:szCs w:val="28"/>
        </w:rPr>
        <w:t>.2.</w:t>
      </w:r>
      <w:r w:rsidR="00DD3F1F">
        <w:rPr>
          <w:szCs w:val="28"/>
        </w:rPr>
        <w:t>Р</w:t>
      </w:r>
      <w:r w:rsidR="00DD3F1F" w:rsidRPr="007035ED">
        <w:rPr>
          <w:szCs w:val="28"/>
        </w:rPr>
        <w:t>уководит работой комитета</w:t>
      </w:r>
      <w:r w:rsidR="00DD3F1F" w:rsidRPr="007035ED">
        <w:rPr>
          <w:i/>
          <w:szCs w:val="28"/>
        </w:rPr>
        <w:t xml:space="preserve"> </w:t>
      </w:r>
      <w:r w:rsidR="00DD3F1F" w:rsidRPr="007035ED">
        <w:rPr>
          <w:szCs w:val="28"/>
        </w:rPr>
        <w:t>и его аппарата</w:t>
      </w:r>
      <w:r w:rsidR="00DD3F1F">
        <w:rPr>
          <w:szCs w:val="28"/>
        </w:rPr>
        <w:t>.</w:t>
      </w:r>
    </w:p>
    <w:p w:rsidR="00DD3F1F" w:rsidRDefault="006F426E" w:rsidP="00DD3F1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</w:t>
      </w:r>
      <w:r w:rsidR="00DD3F1F">
        <w:rPr>
          <w:szCs w:val="28"/>
        </w:rPr>
        <w:t xml:space="preserve">.3.Созывает заседание комитета, </w:t>
      </w:r>
      <w:r w:rsidR="00063BB0">
        <w:rPr>
          <w:szCs w:val="28"/>
        </w:rPr>
        <w:t>утверждает</w:t>
      </w:r>
      <w:r w:rsidR="00DD3F1F">
        <w:rPr>
          <w:szCs w:val="28"/>
        </w:rPr>
        <w:t xml:space="preserve"> проект повестки дня заседания комитета. </w:t>
      </w:r>
    </w:p>
    <w:p w:rsidR="00DD3F1F" w:rsidRDefault="006F426E" w:rsidP="00DD3F1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</w:t>
      </w:r>
      <w:r w:rsidR="00DD3F1F">
        <w:rPr>
          <w:szCs w:val="28"/>
        </w:rPr>
        <w:t>.4.Председательствует на заседаниях комитета.</w:t>
      </w:r>
    </w:p>
    <w:p w:rsidR="00DD3F1F" w:rsidRDefault="006F426E" w:rsidP="00DD3F1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</w:t>
      </w:r>
      <w:r w:rsidR="00DD3F1F">
        <w:rPr>
          <w:szCs w:val="28"/>
        </w:rPr>
        <w:t>.5.Представляет комитет:</w:t>
      </w:r>
    </w:p>
    <w:p w:rsidR="00DD3F1F" w:rsidRDefault="006F426E" w:rsidP="00DD3F1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</w:t>
      </w:r>
      <w:r w:rsidR="00DD3F1F">
        <w:rPr>
          <w:szCs w:val="28"/>
        </w:rPr>
        <w:t>.5.1.на заседаниях Законодательного Собрания и его рабочих органов;</w:t>
      </w:r>
    </w:p>
    <w:p w:rsidR="00DD3F1F" w:rsidRDefault="006F426E" w:rsidP="00DD3F1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</w:t>
      </w:r>
      <w:r w:rsidR="00DD3F1F">
        <w:rPr>
          <w:szCs w:val="28"/>
        </w:rPr>
        <w:t>.5.2.на встречах с иностранными делегациями</w:t>
      </w:r>
      <w:r w:rsidR="00063BB0">
        <w:rPr>
          <w:szCs w:val="28"/>
        </w:rPr>
        <w:t>.</w:t>
      </w:r>
    </w:p>
    <w:p w:rsidR="00DD3F1F" w:rsidRDefault="006F426E" w:rsidP="00DD3F1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</w:t>
      </w:r>
      <w:r w:rsidR="00063BB0">
        <w:rPr>
          <w:szCs w:val="28"/>
        </w:rPr>
        <w:t>.6.П</w:t>
      </w:r>
      <w:r w:rsidR="00DD3F1F" w:rsidRPr="00CF745A">
        <w:rPr>
          <w:szCs w:val="28"/>
        </w:rPr>
        <w:t>оручает представлять решения комитета на заседании Законодательного Собрания кому-либо из членов комитета.</w:t>
      </w:r>
    </w:p>
    <w:p w:rsidR="00DD3F1F" w:rsidRDefault="006F426E" w:rsidP="00DD3F1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</w:t>
      </w:r>
      <w:r w:rsidR="00DD3F1F" w:rsidRPr="00FB6852">
        <w:rPr>
          <w:szCs w:val="28"/>
        </w:rPr>
        <w:t>.</w:t>
      </w:r>
      <w:r w:rsidR="00063BB0">
        <w:rPr>
          <w:szCs w:val="28"/>
        </w:rPr>
        <w:t>7</w:t>
      </w:r>
      <w:r w:rsidR="00DD3F1F" w:rsidRPr="00FB6852">
        <w:rPr>
          <w:szCs w:val="28"/>
        </w:rPr>
        <w:t>.</w:t>
      </w:r>
      <w:r w:rsidR="00DD3F1F">
        <w:rPr>
          <w:szCs w:val="28"/>
        </w:rPr>
        <w:t>И</w:t>
      </w:r>
      <w:r w:rsidR="00DD3F1F" w:rsidRPr="00FB6852">
        <w:rPr>
          <w:szCs w:val="28"/>
        </w:rPr>
        <w:t>нформирует Законодательное Собрание о деятельности комитета, представляет отчеты о работе комитета.</w:t>
      </w:r>
      <w:r w:rsidR="00DD3F1F">
        <w:rPr>
          <w:szCs w:val="28"/>
        </w:rPr>
        <w:t xml:space="preserve"> </w:t>
      </w:r>
    </w:p>
    <w:p w:rsidR="00DD3F1F" w:rsidRDefault="006F426E" w:rsidP="00DD3F1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</w:t>
      </w:r>
      <w:r w:rsidR="00DD3F1F">
        <w:rPr>
          <w:szCs w:val="28"/>
        </w:rPr>
        <w:t>.</w:t>
      </w:r>
      <w:r w:rsidR="00063BB0">
        <w:rPr>
          <w:szCs w:val="28"/>
        </w:rPr>
        <w:t>8</w:t>
      </w:r>
      <w:r w:rsidR="00DD3F1F">
        <w:rPr>
          <w:szCs w:val="28"/>
        </w:rPr>
        <w:t>.Координирует работу комитета с деятельностью других комитетов Законодательного Собрания при совместном рассмотрении вопросов</w:t>
      </w:r>
      <w:r w:rsidR="00ED51BC">
        <w:rPr>
          <w:szCs w:val="28"/>
        </w:rPr>
        <w:t>.</w:t>
      </w:r>
    </w:p>
    <w:p w:rsidR="00DD3F1F" w:rsidRDefault="006F426E" w:rsidP="00DD3F1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</w:t>
      </w:r>
      <w:r w:rsidR="00DD3F1F">
        <w:rPr>
          <w:szCs w:val="28"/>
        </w:rPr>
        <w:t>.</w:t>
      </w:r>
      <w:r w:rsidR="00063BB0">
        <w:rPr>
          <w:szCs w:val="28"/>
        </w:rPr>
        <w:t>9</w:t>
      </w:r>
      <w:r w:rsidR="00DD3F1F">
        <w:rPr>
          <w:szCs w:val="28"/>
        </w:rPr>
        <w:t xml:space="preserve">.Обеспечивает информирование членов комитета, других депутатов о проведении очередных </w:t>
      </w:r>
      <w:r w:rsidR="00DD3F1F" w:rsidRPr="007035ED">
        <w:rPr>
          <w:szCs w:val="28"/>
        </w:rPr>
        <w:t>и внеочередных</w:t>
      </w:r>
      <w:r w:rsidR="00DD3F1F">
        <w:rPr>
          <w:szCs w:val="28"/>
        </w:rPr>
        <w:t xml:space="preserve"> заседаний комитета и принятых комитетом решениях</w:t>
      </w:r>
      <w:r w:rsidR="00ED51BC">
        <w:rPr>
          <w:szCs w:val="28"/>
        </w:rPr>
        <w:t>.</w:t>
      </w:r>
    </w:p>
    <w:p w:rsidR="00DD3F1F" w:rsidRDefault="006F426E" w:rsidP="00DD3F1F">
      <w:pPr>
        <w:autoSpaceDE w:val="0"/>
        <w:autoSpaceDN w:val="0"/>
        <w:adjustRightInd w:val="0"/>
        <w:ind w:firstLine="709"/>
        <w:jc w:val="both"/>
        <w:rPr>
          <w:strike/>
          <w:szCs w:val="28"/>
          <w:highlight w:val="yellow"/>
        </w:rPr>
      </w:pPr>
      <w:r>
        <w:rPr>
          <w:szCs w:val="28"/>
        </w:rPr>
        <w:t>4</w:t>
      </w:r>
      <w:r w:rsidR="00DD3F1F">
        <w:rPr>
          <w:szCs w:val="28"/>
        </w:rPr>
        <w:t>.</w:t>
      </w:r>
      <w:r w:rsidR="00063BB0">
        <w:rPr>
          <w:szCs w:val="28"/>
        </w:rPr>
        <w:t>10</w:t>
      </w:r>
      <w:r w:rsidR="00DD3F1F">
        <w:rPr>
          <w:szCs w:val="28"/>
        </w:rPr>
        <w:t>.Подписывает документы на бланке комитета</w:t>
      </w:r>
      <w:r w:rsidR="00ED51BC">
        <w:rPr>
          <w:szCs w:val="28"/>
        </w:rPr>
        <w:t>.</w:t>
      </w:r>
      <w:r w:rsidR="00DD3F1F" w:rsidRPr="006A7253">
        <w:rPr>
          <w:strike/>
          <w:szCs w:val="28"/>
          <w:highlight w:val="yellow"/>
        </w:rPr>
        <w:t xml:space="preserve"> </w:t>
      </w:r>
    </w:p>
    <w:p w:rsidR="00DD3F1F" w:rsidRDefault="006F426E" w:rsidP="00DD3F1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</w:t>
      </w:r>
      <w:r w:rsidR="00DD3F1F">
        <w:rPr>
          <w:szCs w:val="28"/>
        </w:rPr>
        <w:t>.1</w:t>
      </w:r>
      <w:r w:rsidR="00063BB0">
        <w:rPr>
          <w:szCs w:val="28"/>
        </w:rPr>
        <w:t>1</w:t>
      </w:r>
      <w:r w:rsidR="00DD3F1F">
        <w:rPr>
          <w:szCs w:val="28"/>
        </w:rPr>
        <w:t>.Приглашает для участия в заседани</w:t>
      </w:r>
      <w:r w:rsidR="00ED51BC">
        <w:rPr>
          <w:szCs w:val="28"/>
        </w:rPr>
        <w:t>и</w:t>
      </w:r>
      <w:r w:rsidR="00DD3F1F">
        <w:rPr>
          <w:szCs w:val="28"/>
        </w:rPr>
        <w:t xml:space="preserve"> комитета представителей государственных органов и органов местного самоуправления, организаций и объединений граждан</w:t>
      </w:r>
      <w:r w:rsidR="00ED51BC">
        <w:rPr>
          <w:szCs w:val="28"/>
        </w:rPr>
        <w:t>.</w:t>
      </w:r>
    </w:p>
    <w:p w:rsidR="00DD3F1F" w:rsidRDefault="006F426E" w:rsidP="00DD3F1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</w:t>
      </w:r>
      <w:r w:rsidR="00DD3F1F">
        <w:rPr>
          <w:szCs w:val="28"/>
        </w:rPr>
        <w:t>.1</w:t>
      </w:r>
      <w:r w:rsidR="00063BB0">
        <w:rPr>
          <w:szCs w:val="28"/>
        </w:rPr>
        <w:t>2</w:t>
      </w:r>
      <w:r w:rsidR="00DD3F1F">
        <w:rPr>
          <w:szCs w:val="28"/>
        </w:rPr>
        <w:t xml:space="preserve">.Дает поручения членам комитета </w:t>
      </w:r>
      <w:r w:rsidR="00DD3F1F" w:rsidRPr="007035ED">
        <w:rPr>
          <w:szCs w:val="28"/>
        </w:rPr>
        <w:t xml:space="preserve">по </w:t>
      </w:r>
      <w:r w:rsidR="00ED51BC">
        <w:rPr>
          <w:szCs w:val="28"/>
        </w:rPr>
        <w:t>направлениям</w:t>
      </w:r>
      <w:r w:rsidR="00DD3F1F" w:rsidRPr="007035ED">
        <w:rPr>
          <w:szCs w:val="28"/>
        </w:rPr>
        <w:t xml:space="preserve"> деятельности</w:t>
      </w:r>
      <w:r w:rsidR="00DD3F1F">
        <w:rPr>
          <w:szCs w:val="28"/>
        </w:rPr>
        <w:t xml:space="preserve"> комитета.</w:t>
      </w:r>
    </w:p>
    <w:p w:rsidR="00063BB0" w:rsidRDefault="006F426E" w:rsidP="00DD3F1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</w:t>
      </w:r>
      <w:r w:rsidR="00063BB0" w:rsidRPr="00092A8B">
        <w:rPr>
          <w:szCs w:val="28"/>
        </w:rPr>
        <w:t xml:space="preserve">.13.Возлагает </w:t>
      </w:r>
      <w:proofErr w:type="gramStart"/>
      <w:r w:rsidR="00063BB0" w:rsidRPr="00092A8B">
        <w:rPr>
          <w:szCs w:val="28"/>
        </w:rPr>
        <w:t>контроль за</w:t>
      </w:r>
      <w:proofErr w:type="gramEnd"/>
      <w:r w:rsidR="00063BB0" w:rsidRPr="00092A8B">
        <w:rPr>
          <w:szCs w:val="28"/>
        </w:rPr>
        <w:t xml:space="preserve"> исполнением принятого решения комитета на члена комитета.</w:t>
      </w:r>
    </w:p>
    <w:p w:rsidR="00DD3F1F" w:rsidRDefault="006F426E" w:rsidP="00DD3F1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</w:t>
      </w:r>
      <w:r w:rsidR="00DD3F1F">
        <w:rPr>
          <w:szCs w:val="28"/>
        </w:rPr>
        <w:t>.1</w:t>
      </w:r>
      <w:r w:rsidR="00063BB0">
        <w:rPr>
          <w:szCs w:val="28"/>
        </w:rPr>
        <w:t>4</w:t>
      </w:r>
      <w:r w:rsidR="00DD3F1F">
        <w:rPr>
          <w:szCs w:val="28"/>
        </w:rPr>
        <w:t>.Осуществляет иные полномочия, отнесенные к вопросам ведения комитета.</w:t>
      </w:r>
    </w:p>
    <w:p w:rsidR="00067322" w:rsidRDefault="00067322" w:rsidP="00DD3F1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D3F1F" w:rsidRDefault="00DD3F1F" w:rsidP="00DD3F1F">
      <w:pPr>
        <w:autoSpaceDE w:val="0"/>
        <w:autoSpaceDN w:val="0"/>
        <w:adjustRightInd w:val="0"/>
        <w:jc w:val="center"/>
        <w:outlineLvl w:val="0"/>
        <w:rPr>
          <w:szCs w:val="28"/>
        </w:rPr>
      </w:pPr>
      <w:r>
        <w:rPr>
          <w:szCs w:val="28"/>
        </w:rPr>
        <w:t>5.ЗАМЕСТИТЕЛЬ ПРЕДСЕДАТЕЛЯ КОМИТЕТА</w:t>
      </w:r>
    </w:p>
    <w:p w:rsidR="00DD3F1F" w:rsidRDefault="00DD3F1F" w:rsidP="00DD3F1F">
      <w:pPr>
        <w:autoSpaceDE w:val="0"/>
        <w:autoSpaceDN w:val="0"/>
        <w:adjustRightInd w:val="0"/>
        <w:jc w:val="both"/>
        <w:rPr>
          <w:szCs w:val="28"/>
        </w:rPr>
      </w:pPr>
    </w:p>
    <w:p w:rsidR="00DD3F1F" w:rsidRDefault="00DD3F1F" w:rsidP="00DD3F1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Заместитель председателя комитета:</w:t>
      </w:r>
    </w:p>
    <w:p w:rsidR="00DD3F1F" w:rsidRDefault="000240AC" w:rsidP="00DD3F1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5</w:t>
      </w:r>
      <w:r w:rsidR="00DD3F1F">
        <w:rPr>
          <w:szCs w:val="28"/>
        </w:rPr>
        <w:t>.1.Избирается открытым голосованием на заседании комитета по представлению председателя комитета и утверждается решением комитета.</w:t>
      </w:r>
    </w:p>
    <w:p w:rsidR="00DD3F1F" w:rsidRDefault="000240AC" w:rsidP="00DD3F1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5</w:t>
      </w:r>
      <w:r w:rsidR="00DD3F1F">
        <w:rPr>
          <w:szCs w:val="28"/>
        </w:rPr>
        <w:t>.2.Освобождается от обязанностей решением комитета по представлению комитета или личному заявлению.</w:t>
      </w:r>
    </w:p>
    <w:p w:rsidR="00DD3F1F" w:rsidRDefault="000240AC" w:rsidP="00DD3F1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5</w:t>
      </w:r>
      <w:r w:rsidR="00DD3F1F">
        <w:rPr>
          <w:szCs w:val="28"/>
        </w:rPr>
        <w:t>.3.И</w:t>
      </w:r>
      <w:r w:rsidR="00DD3F1F" w:rsidRPr="00D05D7D">
        <w:rPr>
          <w:szCs w:val="28"/>
        </w:rPr>
        <w:t>сполняет обязанности</w:t>
      </w:r>
      <w:r w:rsidR="00DD3F1F">
        <w:rPr>
          <w:szCs w:val="28"/>
        </w:rPr>
        <w:t xml:space="preserve"> председателя комитета в случае его отсутствия или невозможности исполнения им своих обязанностей.</w:t>
      </w:r>
    </w:p>
    <w:p w:rsidR="00DD3F1F" w:rsidRDefault="000240AC" w:rsidP="00DD3F1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5</w:t>
      </w:r>
      <w:r w:rsidR="00DD3F1F">
        <w:rPr>
          <w:szCs w:val="28"/>
        </w:rPr>
        <w:t>.4.П</w:t>
      </w:r>
      <w:r w:rsidR="00DD3F1F" w:rsidRPr="00D05D7D">
        <w:rPr>
          <w:szCs w:val="28"/>
        </w:rPr>
        <w:t>одписывает документы на бланке комитета</w:t>
      </w:r>
      <w:r w:rsidR="00DD3F1F">
        <w:rPr>
          <w:szCs w:val="28"/>
        </w:rPr>
        <w:t>.</w:t>
      </w:r>
    </w:p>
    <w:p w:rsidR="009B363B" w:rsidRDefault="009B363B" w:rsidP="002F3EE1">
      <w:pPr>
        <w:autoSpaceDE w:val="0"/>
        <w:autoSpaceDN w:val="0"/>
        <w:adjustRightInd w:val="0"/>
        <w:jc w:val="both"/>
        <w:rPr>
          <w:szCs w:val="28"/>
        </w:rPr>
      </w:pPr>
    </w:p>
    <w:p w:rsidR="002F3EE1" w:rsidRDefault="00DD3F1F" w:rsidP="002F3EE1">
      <w:pPr>
        <w:autoSpaceDE w:val="0"/>
        <w:autoSpaceDN w:val="0"/>
        <w:adjustRightInd w:val="0"/>
        <w:jc w:val="center"/>
        <w:outlineLvl w:val="0"/>
        <w:rPr>
          <w:szCs w:val="28"/>
        </w:rPr>
      </w:pPr>
      <w:r>
        <w:rPr>
          <w:szCs w:val="28"/>
        </w:rPr>
        <w:t>6</w:t>
      </w:r>
      <w:r w:rsidR="00775D9C">
        <w:rPr>
          <w:szCs w:val="28"/>
        </w:rPr>
        <w:t>.</w:t>
      </w:r>
      <w:r w:rsidR="002F3EE1">
        <w:rPr>
          <w:szCs w:val="28"/>
        </w:rPr>
        <w:t>ПРАВА И ОБЯЗАННОСТИ ЧЛЕНОВ КОМИТЕТА</w:t>
      </w:r>
    </w:p>
    <w:p w:rsidR="002F3EE1" w:rsidRDefault="002F3EE1" w:rsidP="002F3EE1">
      <w:pPr>
        <w:autoSpaceDE w:val="0"/>
        <w:autoSpaceDN w:val="0"/>
        <w:adjustRightInd w:val="0"/>
        <w:jc w:val="both"/>
        <w:rPr>
          <w:szCs w:val="28"/>
        </w:rPr>
      </w:pPr>
    </w:p>
    <w:p w:rsidR="002F3EE1" w:rsidRDefault="000240AC" w:rsidP="002F3EE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6</w:t>
      </w:r>
      <w:r w:rsidR="00775D9C">
        <w:rPr>
          <w:szCs w:val="28"/>
        </w:rPr>
        <w:t>.1.</w:t>
      </w:r>
      <w:r w:rsidR="002F3EE1">
        <w:rPr>
          <w:szCs w:val="28"/>
        </w:rPr>
        <w:t>Члены комитета имеют право:</w:t>
      </w:r>
    </w:p>
    <w:p w:rsidR="002F3EE1" w:rsidRDefault="000240AC" w:rsidP="002F3EE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6</w:t>
      </w:r>
      <w:r w:rsidR="00775D9C">
        <w:rPr>
          <w:szCs w:val="28"/>
        </w:rPr>
        <w:t>.1.1.</w:t>
      </w:r>
      <w:r w:rsidR="002F3EE1">
        <w:rPr>
          <w:szCs w:val="28"/>
        </w:rPr>
        <w:t>решающего голоса по всем вопросам, рассматриваемым комитетом;</w:t>
      </w:r>
    </w:p>
    <w:p w:rsidR="002F3EE1" w:rsidRDefault="000240AC" w:rsidP="002F3EE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6</w:t>
      </w:r>
      <w:r w:rsidR="00775D9C">
        <w:rPr>
          <w:szCs w:val="28"/>
        </w:rPr>
        <w:t>.1.2.</w:t>
      </w:r>
      <w:r w:rsidR="002F3EE1">
        <w:rPr>
          <w:szCs w:val="28"/>
        </w:rPr>
        <w:t xml:space="preserve">вносить вопросы и предложения для рассмотрения комитетом, участвовать в подготовке, обсуждении и принятии по ним решений, а также в их реализации и </w:t>
      </w:r>
      <w:proofErr w:type="gramStart"/>
      <w:r w:rsidR="002F3EE1">
        <w:rPr>
          <w:szCs w:val="28"/>
        </w:rPr>
        <w:t>контроле за</w:t>
      </w:r>
      <w:proofErr w:type="gramEnd"/>
      <w:r w:rsidR="002F3EE1">
        <w:rPr>
          <w:szCs w:val="28"/>
        </w:rPr>
        <w:t xml:space="preserve"> их выполнением;</w:t>
      </w:r>
    </w:p>
    <w:p w:rsidR="002F3EE1" w:rsidRDefault="000240AC" w:rsidP="003925D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6</w:t>
      </w:r>
      <w:r w:rsidR="00775D9C">
        <w:rPr>
          <w:szCs w:val="28"/>
        </w:rPr>
        <w:t>.1.3.</w:t>
      </w:r>
      <w:r w:rsidR="002F3EE1">
        <w:rPr>
          <w:szCs w:val="28"/>
        </w:rPr>
        <w:t xml:space="preserve">вносить предложения о заслушивании на заседании комитета отчета или информации </w:t>
      </w:r>
      <w:r w:rsidR="003925DD" w:rsidRPr="009B363B">
        <w:rPr>
          <w:szCs w:val="28"/>
        </w:rPr>
        <w:t xml:space="preserve">должностных лиц Администрации Приморского края, </w:t>
      </w:r>
      <w:r w:rsidR="002F3EE1">
        <w:rPr>
          <w:szCs w:val="28"/>
        </w:rPr>
        <w:t xml:space="preserve">представителей государственных органов и организаций по вопросам, относящимся к </w:t>
      </w:r>
      <w:r w:rsidR="00775D9C" w:rsidRPr="009A0D35">
        <w:rPr>
          <w:szCs w:val="28"/>
        </w:rPr>
        <w:t>направлениям деятельности</w:t>
      </w:r>
      <w:r w:rsidR="002F3EE1" w:rsidRPr="009A0D35">
        <w:rPr>
          <w:szCs w:val="28"/>
        </w:rPr>
        <w:t xml:space="preserve"> комитета</w:t>
      </w:r>
      <w:r w:rsidR="002F3EE1">
        <w:rPr>
          <w:szCs w:val="28"/>
        </w:rPr>
        <w:t>;</w:t>
      </w:r>
    </w:p>
    <w:p w:rsidR="002F3EE1" w:rsidRDefault="000240AC" w:rsidP="002F3EE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6</w:t>
      </w:r>
      <w:r w:rsidR="00775D9C">
        <w:rPr>
          <w:szCs w:val="28"/>
        </w:rPr>
        <w:t>.1.4.</w:t>
      </w:r>
      <w:r w:rsidR="002F3EE1">
        <w:rPr>
          <w:szCs w:val="28"/>
        </w:rPr>
        <w:t>представлять</w:t>
      </w:r>
      <w:r w:rsidR="00775D9C">
        <w:rPr>
          <w:szCs w:val="28"/>
        </w:rPr>
        <w:t xml:space="preserve"> </w:t>
      </w:r>
      <w:r w:rsidR="00775D9C" w:rsidRPr="007035ED">
        <w:rPr>
          <w:szCs w:val="28"/>
        </w:rPr>
        <w:t>комитет</w:t>
      </w:r>
      <w:r w:rsidR="00775D9C" w:rsidRPr="00775D9C">
        <w:rPr>
          <w:i/>
          <w:szCs w:val="28"/>
        </w:rPr>
        <w:t xml:space="preserve"> </w:t>
      </w:r>
      <w:r w:rsidR="007035ED">
        <w:rPr>
          <w:szCs w:val="28"/>
        </w:rPr>
        <w:t xml:space="preserve">на заседаниях Законодательного Собрания и его рабочих органов </w:t>
      </w:r>
      <w:r w:rsidR="002F3EE1" w:rsidRPr="003925DD">
        <w:rPr>
          <w:szCs w:val="28"/>
        </w:rPr>
        <w:t>по решению комитета</w:t>
      </w:r>
      <w:r w:rsidR="007035ED">
        <w:rPr>
          <w:szCs w:val="28"/>
        </w:rPr>
        <w:t>;</w:t>
      </w:r>
      <w:r w:rsidR="002F3EE1">
        <w:rPr>
          <w:szCs w:val="28"/>
        </w:rPr>
        <w:t xml:space="preserve"> </w:t>
      </w:r>
    </w:p>
    <w:p w:rsidR="002F3EE1" w:rsidRDefault="000240AC" w:rsidP="002F3EE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6</w:t>
      </w:r>
      <w:r w:rsidR="00775D9C">
        <w:rPr>
          <w:szCs w:val="28"/>
        </w:rPr>
        <w:t>.1.5.</w:t>
      </w:r>
      <w:r w:rsidR="002F3EE1">
        <w:rPr>
          <w:szCs w:val="28"/>
        </w:rPr>
        <w:t>представлять на заседаниях Законодательного Собрания и его рабочих органов свое особое мнение в случае несогласия с принятым на заседании комитета решением;</w:t>
      </w:r>
    </w:p>
    <w:p w:rsidR="002F3EE1" w:rsidRDefault="000240AC" w:rsidP="002F3EE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6</w:t>
      </w:r>
      <w:r w:rsidR="00775D9C">
        <w:rPr>
          <w:szCs w:val="28"/>
        </w:rPr>
        <w:t>.1.6.</w:t>
      </w:r>
      <w:r w:rsidR="002F3EE1">
        <w:rPr>
          <w:szCs w:val="28"/>
        </w:rPr>
        <w:t>выйти из состава комитета и войти в состав другого комитета по собственному желанию или иным основаниям, предусмотренным действующим законодательством;</w:t>
      </w:r>
    </w:p>
    <w:p w:rsidR="002F3EE1" w:rsidRDefault="000240AC" w:rsidP="002F3EE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6</w:t>
      </w:r>
      <w:r w:rsidR="007443E3">
        <w:rPr>
          <w:szCs w:val="28"/>
        </w:rPr>
        <w:t>.1.</w:t>
      </w:r>
      <w:r w:rsidR="007035ED">
        <w:rPr>
          <w:szCs w:val="28"/>
        </w:rPr>
        <w:t>7</w:t>
      </w:r>
      <w:r w:rsidR="007443E3">
        <w:rPr>
          <w:szCs w:val="28"/>
        </w:rPr>
        <w:t>.</w:t>
      </w:r>
      <w:r w:rsidR="002F3EE1">
        <w:rPr>
          <w:szCs w:val="28"/>
        </w:rPr>
        <w:t>знакомиться с фонограммой и протоколом заседания комитета.</w:t>
      </w:r>
    </w:p>
    <w:p w:rsidR="002F3EE1" w:rsidRDefault="000240AC" w:rsidP="002F3EE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6</w:t>
      </w:r>
      <w:r w:rsidR="007443E3">
        <w:rPr>
          <w:szCs w:val="28"/>
        </w:rPr>
        <w:t>.2.</w:t>
      </w:r>
      <w:r w:rsidR="002F3EE1">
        <w:rPr>
          <w:szCs w:val="28"/>
        </w:rPr>
        <w:t>Члены комитета обязаны:</w:t>
      </w:r>
    </w:p>
    <w:p w:rsidR="002F3EE1" w:rsidRDefault="000240AC" w:rsidP="002F3EE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6</w:t>
      </w:r>
      <w:r w:rsidR="007443E3">
        <w:rPr>
          <w:szCs w:val="28"/>
        </w:rPr>
        <w:t>.2.1.</w:t>
      </w:r>
      <w:r w:rsidR="002F3EE1">
        <w:rPr>
          <w:szCs w:val="28"/>
        </w:rPr>
        <w:t>участвовать в работе комитета, не допускать пропусков его заседаний без уважительной причины;</w:t>
      </w:r>
    </w:p>
    <w:p w:rsidR="002F3EE1" w:rsidRDefault="000240AC" w:rsidP="002F3EE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6</w:t>
      </w:r>
      <w:r w:rsidR="007443E3">
        <w:rPr>
          <w:szCs w:val="28"/>
        </w:rPr>
        <w:t>.2.2.</w:t>
      </w:r>
      <w:r w:rsidR="002F3EE1">
        <w:rPr>
          <w:szCs w:val="28"/>
        </w:rPr>
        <w:t>выполнять поручения комитета и его председателя. По решению комитета информировать о своей деятельности;</w:t>
      </w:r>
    </w:p>
    <w:p w:rsidR="002F3EE1" w:rsidRDefault="000240AC" w:rsidP="002F3EE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6</w:t>
      </w:r>
      <w:r w:rsidR="007443E3" w:rsidRPr="008B57C3">
        <w:rPr>
          <w:szCs w:val="28"/>
        </w:rPr>
        <w:t>.2.3.</w:t>
      </w:r>
      <w:r w:rsidR="008B57C3" w:rsidRPr="008B57C3">
        <w:rPr>
          <w:szCs w:val="28"/>
        </w:rPr>
        <w:t xml:space="preserve">принимать участие в </w:t>
      </w:r>
      <w:r w:rsidR="002F3EE1" w:rsidRPr="008B57C3">
        <w:rPr>
          <w:szCs w:val="28"/>
        </w:rPr>
        <w:t>реализаци</w:t>
      </w:r>
      <w:r w:rsidR="008B57C3" w:rsidRPr="008B57C3">
        <w:rPr>
          <w:szCs w:val="28"/>
        </w:rPr>
        <w:t>и</w:t>
      </w:r>
      <w:r w:rsidR="002F3EE1" w:rsidRPr="008B57C3">
        <w:rPr>
          <w:szCs w:val="28"/>
        </w:rPr>
        <w:t xml:space="preserve"> решений комитета;</w:t>
      </w:r>
    </w:p>
    <w:p w:rsidR="00687CB4" w:rsidRDefault="000240AC" w:rsidP="002F3EE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6</w:t>
      </w:r>
      <w:r w:rsidR="007443E3">
        <w:rPr>
          <w:szCs w:val="28"/>
        </w:rPr>
        <w:t>.2.4.</w:t>
      </w:r>
      <w:r w:rsidR="002F3EE1">
        <w:rPr>
          <w:szCs w:val="28"/>
        </w:rPr>
        <w:t>соблюдать требования председательствующего на заседании комитета</w:t>
      </w:r>
      <w:r w:rsidR="00687CB4">
        <w:rPr>
          <w:szCs w:val="28"/>
        </w:rPr>
        <w:t>;</w:t>
      </w:r>
    </w:p>
    <w:p w:rsidR="002F3EE1" w:rsidRDefault="000240AC" w:rsidP="002F3EE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6</w:t>
      </w:r>
      <w:r w:rsidR="007443E3">
        <w:rPr>
          <w:szCs w:val="28"/>
        </w:rPr>
        <w:t>.2.5.</w:t>
      </w:r>
      <w:r w:rsidR="002F3EE1">
        <w:rPr>
          <w:szCs w:val="28"/>
        </w:rPr>
        <w:t>не голосовать при рассмотрении вопроса, касающегося их лично;</w:t>
      </w:r>
    </w:p>
    <w:p w:rsidR="002F3EE1" w:rsidRDefault="000240AC" w:rsidP="002F3EE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6</w:t>
      </w:r>
      <w:r w:rsidR="007443E3">
        <w:rPr>
          <w:szCs w:val="28"/>
        </w:rPr>
        <w:t>.2.6.</w:t>
      </w:r>
      <w:r w:rsidR="002F3EE1">
        <w:rPr>
          <w:szCs w:val="28"/>
        </w:rPr>
        <w:t>информировать заблаговременно председателя комитета о невозможности присутствовать на заседании комитета или на иных мероприятиях, проводимых комитетом.</w:t>
      </w:r>
    </w:p>
    <w:p w:rsidR="00067322" w:rsidRPr="00D05D7D" w:rsidRDefault="00067322" w:rsidP="006A725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F3EE1" w:rsidRDefault="006A7253" w:rsidP="002F3EE1">
      <w:pPr>
        <w:autoSpaceDE w:val="0"/>
        <w:autoSpaceDN w:val="0"/>
        <w:adjustRightInd w:val="0"/>
        <w:jc w:val="center"/>
        <w:outlineLvl w:val="0"/>
        <w:rPr>
          <w:szCs w:val="28"/>
        </w:rPr>
      </w:pPr>
      <w:r>
        <w:rPr>
          <w:szCs w:val="28"/>
        </w:rPr>
        <w:t>7.</w:t>
      </w:r>
      <w:r w:rsidR="002F3EE1">
        <w:rPr>
          <w:szCs w:val="28"/>
        </w:rPr>
        <w:t>РЕГЛАМЕНТ ЗАСЕДАНИЙ КОМИТЕТА</w:t>
      </w:r>
    </w:p>
    <w:p w:rsidR="002F3EE1" w:rsidRDefault="002F3EE1" w:rsidP="002F3EE1">
      <w:pPr>
        <w:autoSpaceDE w:val="0"/>
        <w:autoSpaceDN w:val="0"/>
        <w:adjustRightInd w:val="0"/>
        <w:jc w:val="both"/>
        <w:rPr>
          <w:szCs w:val="28"/>
        </w:rPr>
      </w:pPr>
    </w:p>
    <w:p w:rsidR="002F3EE1" w:rsidRDefault="006A7253" w:rsidP="002F3EE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7.1.</w:t>
      </w:r>
      <w:r w:rsidR="002F3EE1">
        <w:rPr>
          <w:szCs w:val="28"/>
        </w:rPr>
        <w:t>Заседания комитета, как правило, проводятся открыто.</w:t>
      </w:r>
    </w:p>
    <w:p w:rsidR="002F3EE1" w:rsidRDefault="002F3EE1" w:rsidP="002F3EE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Депутаты Законодательного Собрания, не являющиеся членами комитета, полномочный представитель Губернатора Приморского края в Законодательном Собрании, представители государственных органов, а также представители органов местного самоуправления могут принимать участие в заседании комитета с правом совещательного голоса.</w:t>
      </w:r>
    </w:p>
    <w:p w:rsidR="002F3EE1" w:rsidRDefault="002F3EE1" w:rsidP="002F3EE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В заседаниях могут участвовать представители научных организаций, общественных объединений, эксперты, ученые, специалисты. На заседания комитета могут также приглашаться представители средств массовой информации.</w:t>
      </w:r>
    </w:p>
    <w:p w:rsidR="002F3EE1" w:rsidRDefault="002F3EE1" w:rsidP="002F3EE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Сообщения о работе комитета могут публиковаться в средствах массовой информации.</w:t>
      </w:r>
    </w:p>
    <w:p w:rsidR="002F3EE1" w:rsidRDefault="006A7253" w:rsidP="002F3EE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7.2.</w:t>
      </w:r>
      <w:r w:rsidR="002F3EE1">
        <w:rPr>
          <w:szCs w:val="28"/>
        </w:rPr>
        <w:t>По мотивированному решению комитета заседание может быть закрытым.</w:t>
      </w:r>
    </w:p>
    <w:p w:rsidR="002F3EE1" w:rsidRDefault="002F3EE1" w:rsidP="002F3EE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 закрытом заседании комитета могут принимать участие депутаты Законодательного Собрания, Губернатор Приморского края и его полномочный представитель в Законодательном Собрании, главный федеральный инспектор по Приморскому краю аппарата полномочного представителя Президента Российской Федерации в Дальневосточном федеральном округе, прокурор Приморского края, а также лица, специально приглашенные на заседание комитета.</w:t>
      </w:r>
    </w:p>
    <w:p w:rsidR="002F3EE1" w:rsidRDefault="006A7253" w:rsidP="002F3EE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7.3.</w:t>
      </w:r>
      <w:r w:rsidR="002F3EE1">
        <w:rPr>
          <w:szCs w:val="28"/>
        </w:rPr>
        <w:t>Заседание комитета может быть выездным.</w:t>
      </w:r>
    </w:p>
    <w:p w:rsidR="002F3EE1" w:rsidRDefault="006A7253" w:rsidP="002F3EE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7.4.</w:t>
      </w:r>
      <w:r w:rsidR="002F3EE1">
        <w:rPr>
          <w:szCs w:val="28"/>
        </w:rPr>
        <w:t>Заседание комитета ведет его председатель, а в его отсутствие - заместитель председателя или иной член комитета по поручению председателя комитета.</w:t>
      </w:r>
    </w:p>
    <w:p w:rsidR="00687CB4" w:rsidRDefault="00687CB4" w:rsidP="002F3EE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Председательствующий на комитете руководит ходом заседания, предоставляет слово для выступления, проводит голосование и оглашает его результаты.</w:t>
      </w:r>
    </w:p>
    <w:p w:rsidR="002F3EE1" w:rsidRDefault="006A7253" w:rsidP="002F3EE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7.5.</w:t>
      </w:r>
      <w:r w:rsidR="002F3EE1">
        <w:rPr>
          <w:szCs w:val="28"/>
        </w:rPr>
        <w:t xml:space="preserve">Заседания комитета проводятся в установленные дни и часы, утвержденные решением комитета. Комитет </w:t>
      </w:r>
      <w:proofErr w:type="gramStart"/>
      <w:r w:rsidR="002F3EE1">
        <w:rPr>
          <w:szCs w:val="28"/>
        </w:rPr>
        <w:t>правомочен</w:t>
      </w:r>
      <w:proofErr w:type="gramEnd"/>
      <w:r w:rsidR="002F3EE1">
        <w:rPr>
          <w:szCs w:val="28"/>
        </w:rPr>
        <w:t xml:space="preserve"> принимать решения, если на нем присутствует более половины от числа членов комитета, утвержденных Законодательным Собранием.</w:t>
      </w:r>
    </w:p>
    <w:p w:rsidR="002F3EE1" w:rsidRDefault="002F3EE1" w:rsidP="002F3EE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Решение комитета принимается большинством голосов от числа присутствующих членов комитета.</w:t>
      </w:r>
    </w:p>
    <w:p w:rsidR="002F3EE1" w:rsidRDefault="006A7253" w:rsidP="002F3EE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7.6.</w:t>
      </w:r>
      <w:r w:rsidR="002F3EE1">
        <w:rPr>
          <w:szCs w:val="28"/>
        </w:rPr>
        <w:t>При голосовании по поправкам к законопроекту комитет может принять одно из следующих решений:</w:t>
      </w:r>
    </w:p>
    <w:p w:rsidR="002F3EE1" w:rsidRDefault="006A7253" w:rsidP="002F3EE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7.6.1.</w:t>
      </w:r>
      <w:r w:rsidR="002F3EE1">
        <w:rPr>
          <w:szCs w:val="28"/>
        </w:rPr>
        <w:t xml:space="preserve">в случае, если за поправку проголосовало большинство от присутствующих на заседании членов комитета, она включается в таблицу поправок </w:t>
      </w:r>
      <w:r>
        <w:rPr>
          <w:szCs w:val="28"/>
        </w:rPr>
        <w:t>№</w:t>
      </w:r>
      <w:r w:rsidR="002F3EE1">
        <w:rPr>
          <w:szCs w:val="28"/>
        </w:rPr>
        <w:t xml:space="preserve"> 1, рекомендуемых комитетом к принятию на заседании Законодательного Собрания;</w:t>
      </w:r>
    </w:p>
    <w:p w:rsidR="002F3EE1" w:rsidRDefault="006A7253" w:rsidP="002F3EE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7.6.2.</w:t>
      </w:r>
      <w:r w:rsidR="002F3EE1">
        <w:rPr>
          <w:szCs w:val="28"/>
        </w:rPr>
        <w:t xml:space="preserve">в случае, если большинство от присутствующих на заседании членов комитета проголосовало против поправки, то она включается в таблицу поправок </w:t>
      </w:r>
      <w:r>
        <w:rPr>
          <w:szCs w:val="28"/>
        </w:rPr>
        <w:t>№</w:t>
      </w:r>
      <w:r w:rsidR="002F3EE1">
        <w:rPr>
          <w:szCs w:val="28"/>
        </w:rPr>
        <w:t xml:space="preserve"> 2, рекомендуемых комитетом к отклонению на заседании Законодательного Собрания;</w:t>
      </w:r>
    </w:p>
    <w:p w:rsidR="002F3EE1" w:rsidRDefault="006A7253" w:rsidP="002F3EE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7.6.3.</w:t>
      </w:r>
      <w:r w:rsidR="002F3EE1">
        <w:rPr>
          <w:szCs w:val="28"/>
        </w:rPr>
        <w:t xml:space="preserve">в случае, если поправка не набрала большинства голосов "за" или "против", она включается в таблицу поправок </w:t>
      </w:r>
      <w:r>
        <w:rPr>
          <w:szCs w:val="28"/>
        </w:rPr>
        <w:t>№</w:t>
      </w:r>
      <w:r w:rsidR="002F3EE1">
        <w:rPr>
          <w:szCs w:val="28"/>
        </w:rPr>
        <w:t xml:space="preserve"> 3, по которым решение комитета не принято.</w:t>
      </w:r>
    </w:p>
    <w:p w:rsidR="002F3EE1" w:rsidRDefault="006A7253" w:rsidP="002F3EE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7.7.</w:t>
      </w:r>
      <w:r w:rsidR="002F3EE1">
        <w:rPr>
          <w:szCs w:val="28"/>
        </w:rPr>
        <w:t>Документы комитета оформляются на бланке комитета.</w:t>
      </w:r>
    </w:p>
    <w:p w:rsidR="002F3EE1" w:rsidRDefault="006A7253" w:rsidP="002F3EE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7.</w:t>
      </w:r>
      <w:r w:rsidR="008B57C3">
        <w:rPr>
          <w:szCs w:val="28"/>
        </w:rPr>
        <w:t>8</w:t>
      </w:r>
      <w:r>
        <w:rPr>
          <w:szCs w:val="28"/>
        </w:rPr>
        <w:t>.</w:t>
      </w:r>
      <w:r w:rsidR="002F3EE1">
        <w:rPr>
          <w:szCs w:val="28"/>
        </w:rPr>
        <w:t>На заседании комитета ведется протокол, также может вестись фонограмма. Протокол ведет работник аппарата комитета. Протокол заседания комитета оформляется в течение семи календарных дней и подписывается председательствующим на заседании комитета.</w:t>
      </w:r>
    </w:p>
    <w:p w:rsidR="002F3EE1" w:rsidRDefault="006A7253" w:rsidP="002F3EE1">
      <w:pPr>
        <w:autoSpaceDE w:val="0"/>
        <w:autoSpaceDN w:val="0"/>
        <w:adjustRightInd w:val="0"/>
        <w:jc w:val="center"/>
        <w:outlineLvl w:val="0"/>
        <w:rPr>
          <w:szCs w:val="28"/>
        </w:rPr>
      </w:pPr>
      <w:r>
        <w:rPr>
          <w:szCs w:val="28"/>
        </w:rPr>
        <w:lastRenderedPageBreak/>
        <w:t>8.</w:t>
      </w:r>
      <w:r w:rsidR="002F3EE1">
        <w:rPr>
          <w:szCs w:val="28"/>
        </w:rPr>
        <w:t>ОТЧЕТНОСТЬ КОМИТЕТА ПЕРЕД ЗАКОНОДАТЕЛЬНЫМ СОБРАНИЕМ</w:t>
      </w:r>
    </w:p>
    <w:p w:rsidR="002F3EE1" w:rsidRDefault="002F3EE1" w:rsidP="002F3EE1">
      <w:pPr>
        <w:autoSpaceDE w:val="0"/>
        <w:autoSpaceDN w:val="0"/>
        <w:adjustRightInd w:val="0"/>
        <w:jc w:val="both"/>
        <w:rPr>
          <w:szCs w:val="28"/>
        </w:rPr>
      </w:pPr>
    </w:p>
    <w:p w:rsidR="002F3EE1" w:rsidRDefault="006A7253" w:rsidP="002F3EE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8.1.</w:t>
      </w:r>
      <w:r w:rsidR="002F3EE1">
        <w:rPr>
          <w:szCs w:val="28"/>
        </w:rPr>
        <w:t>В конце календарного года комитет представляет Законодательному Собранию письменный отчет о своей деятельности.</w:t>
      </w:r>
    </w:p>
    <w:p w:rsidR="002F3EE1" w:rsidRDefault="002F3EE1" w:rsidP="002F3EE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8.2</w:t>
      </w:r>
      <w:r w:rsidR="006A7253">
        <w:rPr>
          <w:szCs w:val="28"/>
        </w:rPr>
        <w:t>.</w:t>
      </w:r>
      <w:r>
        <w:rPr>
          <w:szCs w:val="28"/>
        </w:rPr>
        <w:t>По решению Законодательного Собрания отчет комитета заслушивается на заседании Законодательного Собрания. Законодательное Собрание может в любое время заслушать отчет о текущей деятельности комитета. Срок рассмотрения такого отчета определяется постановлением Законодательного Собрания.</w:t>
      </w:r>
    </w:p>
    <w:p w:rsidR="002F3EE1" w:rsidRDefault="002F3EE1" w:rsidP="002F3EE1">
      <w:pPr>
        <w:autoSpaceDE w:val="0"/>
        <w:autoSpaceDN w:val="0"/>
        <w:adjustRightInd w:val="0"/>
        <w:jc w:val="both"/>
        <w:rPr>
          <w:szCs w:val="28"/>
        </w:rPr>
      </w:pPr>
    </w:p>
    <w:p w:rsidR="002F3EE1" w:rsidRDefault="006A7253" w:rsidP="002F3EE1">
      <w:pPr>
        <w:autoSpaceDE w:val="0"/>
        <w:autoSpaceDN w:val="0"/>
        <w:adjustRightInd w:val="0"/>
        <w:jc w:val="center"/>
        <w:outlineLvl w:val="0"/>
        <w:rPr>
          <w:szCs w:val="28"/>
        </w:rPr>
      </w:pPr>
      <w:r>
        <w:rPr>
          <w:szCs w:val="28"/>
        </w:rPr>
        <w:t>9.</w:t>
      </w:r>
      <w:r w:rsidR="002F3EE1">
        <w:rPr>
          <w:szCs w:val="28"/>
        </w:rPr>
        <w:t>АППАРАТ КОМИТЕТА</w:t>
      </w:r>
    </w:p>
    <w:p w:rsidR="002F3EE1" w:rsidRDefault="002F3EE1" w:rsidP="002F3EE1">
      <w:pPr>
        <w:autoSpaceDE w:val="0"/>
        <w:autoSpaceDN w:val="0"/>
        <w:adjustRightInd w:val="0"/>
        <w:jc w:val="both"/>
        <w:rPr>
          <w:szCs w:val="28"/>
        </w:rPr>
      </w:pPr>
    </w:p>
    <w:p w:rsidR="002F3EE1" w:rsidRDefault="006A7253" w:rsidP="002F3EE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9.1.</w:t>
      </w:r>
      <w:r w:rsidR="002F3EE1">
        <w:rPr>
          <w:szCs w:val="28"/>
        </w:rPr>
        <w:t xml:space="preserve">Организационное, </w:t>
      </w:r>
      <w:r w:rsidR="004C3543" w:rsidRPr="00FB6852">
        <w:rPr>
          <w:szCs w:val="28"/>
        </w:rPr>
        <w:t>документационное,</w:t>
      </w:r>
      <w:r w:rsidR="004C3543">
        <w:rPr>
          <w:szCs w:val="28"/>
        </w:rPr>
        <w:t xml:space="preserve"> </w:t>
      </w:r>
      <w:r w:rsidR="002F3EE1">
        <w:rPr>
          <w:szCs w:val="28"/>
        </w:rPr>
        <w:t>информационное</w:t>
      </w:r>
      <w:r w:rsidR="004C3543">
        <w:rPr>
          <w:szCs w:val="28"/>
        </w:rPr>
        <w:t xml:space="preserve">, </w:t>
      </w:r>
      <w:r w:rsidR="002F3EE1">
        <w:rPr>
          <w:szCs w:val="28"/>
        </w:rPr>
        <w:t>и иное обеспечение деятельности комитета осуществляет аппарат комитета, являющийся структурным подразделением аппарата Законодательного Собрания. Деятельность аппарата комитета осуществляется в соответствии с Положением об аппарате комитета</w:t>
      </w:r>
      <w:proofErr w:type="gramStart"/>
      <w:r w:rsidR="002F3EE1">
        <w:rPr>
          <w:szCs w:val="28"/>
        </w:rPr>
        <w:t>.</w:t>
      </w:r>
      <w:r w:rsidR="00737340">
        <w:rPr>
          <w:szCs w:val="28"/>
        </w:rPr>
        <w:t>".</w:t>
      </w:r>
      <w:proofErr w:type="gramEnd"/>
    </w:p>
    <w:p w:rsidR="002F3EE1" w:rsidRDefault="002F3EE1" w:rsidP="002F3EE1">
      <w:pPr>
        <w:autoSpaceDE w:val="0"/>
        <w:autoSpaceDN w:val="0"/>
        <w:adjustRightInd w:val="0"/>
        <w:jc w:val="both"/>
        <w:rPr>
          <w:szCs w:val="28"/>
        </w:rPr>
      </w:pPr>
    </w:p>
    <w:p w:rsidR="002F3EE1" w:rsidRDefault="002F3EE1" w:rsidP="002F3EE1">
      <w:pPr>
        <w:autoSpaceDE w:val="0"/>
        <w:autoSpaceDN w:val="0"/>
        <w:adjustRightInd w:val="0"/>
        <w:jc w:val="both"/>
        <w:rPr>
          <w:szCs w:val="28"/>
        </w:rPr>
      </w:pPr>
    </w:p>
    <w:p w:rsidR="00D41C62" w:rsidRDefault="00D41C62" w:rsidP="00D41C62">
      <w:pPr>
        <w:pStyle w:val="a3"/>
        <w:tabs>
          <w:tab w:val="clear" w:pos="4153"/>
          <w:tab w:val="clear" w:pos="8306"/>
        </w:tabs>
        <w:jc w:val="both"/>
      </w:pPr>
    </w:p>
    <w:p w:rsidR="00D41C62" w:rsidRDefault="00D41C62" w:rsidP="00D41C62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D41C62" w:rsidRDefault="00D41C62" w:rsidP="00D41C62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А.И. Ролик</w:t>
      </w:r>
    </w:p>
    <w:p w:rsidR="00931FD6" w:rsidRDefault="00931FD6" w:rsidP="009C06BA"/>
    <w:p w:rsidR="00931FD6" w:rsidRDefault="00931FD6"/>
    <w:p w:rsidR="00931FD6" w:rsidRDefault="00931FD6"/>
    <w:sectPr w:rsidR="00931FD6" w:rsidSect="004D2271">
      <w:headerReference w:type="default" r:id="rId14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2F13" w:rsidRDefault="005A2F13">
      <w:r>
        <w:separator/>
      </w:r>
    </w:p>
  </w:endnote>
  <w:endnote w:type="continuationSeparator" w:id="0">
    <w:p w:rsidR="005A2F13" w:rsidRDefault="005A2F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2F13" w:rsidRDefault="005A2F13">
      <w:r>
        <w:separator/>
      </w:r>
    </w:p>
  </w:footnote>
  <w:footnote w:type="continuationSeparator" w:id="0">
    <w:p w:rsidR="005A2F13" w:rsidRDefault="005A2F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5706429"/>
      <w:docPartObj>
        <w:docPartGallery w:val="Page Numbers (Top of Page)"/>
        <w:docPartUnique/>
      </w:docPartObj>
    </w:sdtPr>
    <w:sdtEndPr/>
    <w:sdtContent>
      <w:p w:rsidR="004D2271" w:rsidRDefault="004D227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9094E">
          <w:rPr>
            <w:noProof/>
          </w:rPr>
          <w:t>4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F13"/>
    <w:rsid w:val="000003B3"/>
    <w:rsid w:val="000240AC"/>
    <w:rsid w:val="00057575"/>
    <w:rsid w:val="00063BB0"/>
    <w:rsid w:val="00067322"/>
    <w:rsid w:val="0007488C"/>
    <w:rsid w:val="00092A8B"/>
    <w:rsid w:val="00092BC1"/>
    <w:rsid w:val="000A23E1"/>
    <w:rsid w:val="000B3FB2"/>
    <w:rsid w:val="000B5D37"/>
    <w:rsid w:val="000D089B"/>
    <w:rsid w:val="000D47D0"/>
    <w:rsid w:val="000D628E"/>
    <w:rsid w:val="000E5228"/>
    <w:rsid w:val="00100F30"/>
    <w:rsid w:val="001046A3"/>
    <w:rsid w:val="00115578"/>
    <w:rsid w:val="0011734E"/>
    <w:rsid w:val="00123119"/>
    <w:rsid w:val="00146BEC"/>
    <w:rsid w:val="00155F7F"/>
    <w:rsid w:val="0016798A"/>
    <w:rsid w:val="00180D0C"/>
    <w:rsid w:val="00186DB1"/>
    <w:rsid w:val="00194CC3"/>
    <w:rsid w:val="001A4823"/>
    <w:rsid w:val="001A7682"/>
    <w:rsid w:val="001C6613"/>
    <w:rsid w:val="001F3C85"/>
    <w:rsid w:val="00204803"/>
    <w:rsid w:val="0024504D"/>
    <w:rsid w:val="002737AB"/>
    <w:rsid w:val="002860AD"/>
    <w:rsid w:val="0029440F"/>
    <w:rsid w:val="002A0FE4"/>
    <w:rsid w:val="002A793B"/>
    <w:rsid w:val="002B0F5F"/>
    <w:rsid w:val="002C1736"/>
    <w:rsid w:val="002D6AC1"/>
    <w:rsid w:val="002F3EE1"/>
    <w:rsid w:val="003325F4"/>
    <w:rsid w:val="003412A1"/>
    <w:rsid w:val="00367B6E"/>
    <w:rsid w:val="00381286"/>
    <w:rsid w:val="003925DD"/>
    <w:rsid w:val="00392E21"/>
    <w:rsid w:val="003A38C5"/>
    <w:rsid w:val="003B1A33"/>
    <w:rsid w:val="003C03A9"/>
    <w:rsid w:val="003E3AD4"/>
    <w:rsid w:val="003F2F9F"/>
    <w:rsid w:val="003F5110"/>
    <w:rsid w:val="004273D1"/>
    <w:rsid w:val="00447ED0"/>
    <w:rsid w:val="00454391"/>
    <w:rsid w:val="00474AC7"/>
    <w:rsid w:val="00486153"/>
    <w:rsid w:val="00493CF0"/>
    <w:rsid w:val="004A2E2E"/>
    <w:rsid w:val="004A425C"/>
    <w:rsid w:val="004B69FA"/>
    <w:rsid w:val="004C3543"/>
    <w:rsid w:val="004C6F42"/>
    <w:rsid w:val="004D1A01"/>
    <w:rsid w:val="004D2271"/>
    <w:rsid w:val="00501D74"/>
    <w:rsid w:val="0050654D"/>
    <w:rsid w:val="00512BCC"/>
    <w:rsid w:val="00594833"/>
    <w:rsid w:val="005A2F13"/>
    <w:rsid w:val="005A6019"/>
    <w:rsid w:val="005B0AD3"/>
    <w:rsid w:val="005E25F5"/>
    <w:rsid w:val="005E6130"/>
    <w:rsid w:val="00600230"/>
    <w:rsid w:val="00602314"/>
    <w:rsid w:val="00610812"/>
    <w:rsid w:val="00624088"/>
    <w:rsid w:val="00687CB4"/>
    <w:rsid w:val="00695A4A"/>
    <w:rsid w:val="006A7253"/>
    <w:rsid w:val="006D296A"/>
    <w:rsid w:val="006D45ED"/>
    <w:rsid w:val="006E650F"/>
    <w:rsid w:val="006F1F1D"/>
    <w:rsid w:val="006F3C9C"/>
    <w:rsid w:val="006F426E"/>
    <w:rsid w:val="007035ED"/>
    <w:rsid w:val="00717BB1"/>
    <w:rsid w:val="00722234"/>
    <w:rsid w:val="00726997"/>
    <w:rsid w:val="00732C75"/>
    <w:rsid w:val="00737340"/>
    <w:rsid w:val="007443E3"/>
    <w:rsid w:val="007448B8"/>
    <w:rsid w:val="00771A79"/>
    <w:rsid w:val="00775D9C"/>
    <w:rsid w:val="007A7A70"/>
    <w:rsid w:val="007B48E7"/>
    <w:rsid w:val="007B525D"/>
    <w:rsid w:val="007B5289"/>
    <w:rsid w:val="007F33EE"/>
    <w:rsid w:val="00806F53"/>
    <w:rsid w:val="008339C8"/>
    <w:rsid w:val="00835A0E"/>
    <w:rsid w:val="008441DE"/>
    <w:rsid w:val="00864679"/>
    <w:rsid w:val="008815DA"/>
    <w:rsid w:val="008818A7"/>
    <w:rsid w:val="008A2749"/>
    <w:rsid w:val="008A50EE"/>
    <w:rsid w:val="008B57C3"/>
    <w:rsid w:val="008E063B"/>
    <w:rsid w:val="008E29A0"/>
    <w:rsid w:val="008E5C45"/>
    <w:rsid w:val="008E67E0"/>
    <w:rsid w:val="008F37EE"/>
    <w:rsid w:val="00901523"/>
    <w:rsid w:val="00905FB2"/>
    <w:rsid w:val="00922AED"/>
    <w:rsid w:val="00924B45"/>
    <w:rsid w:val="00931FD6"/>
    <w:rsid w:val="009372FF"/>
    <w:rsid w:val="0094344A"/>
    <w:rsid w:val="00946342"/>
    <w:rsid w:val="00980E4F"/>
    <w:rsid w:val="009843D1"/>
    <w:rsid w:val="00993B88"/>
    <w:rsid w:val="009959AC"/>
    <w:rsid w:val="009A0D35"/>
    <w:rsid w:val="009A7D16"/>
    <w:rsid w:val="009B363B"/>
    <w:rsid w:val="009C06BA"/>
    <w:rsid w:val="009C332F"/>
    <w:rsid w:val="00A13794"/>
    <w:rsid w:val="00A14A54"/>
    <w:rsid w:val="00A26C60"/>
    <w:rsid w:val="00A26FB5"/>
    <w:rsid w:val="00A51EB4"/>
    <w:rsid w:val="00A81B13"/>
    <w:rsid w:val="00A93332"/>
    <w:rsid w:val="00AA1024"/>
    <w:rsid w:val="00AA3A0D"/>
    <w:rsid w:val="00AC49EA"/>
    <w:rsid w:val="00AD0D3C"/>
    <w:rsid w:val="00AE5EE6"/>
    <w:rsid w:val="00B06C2C"/>
    <w:rsid w:val="00B154C6"/>
    <w:rsid w:val="00B71EB6"/>
    <w:rsid w:val="00B95C72"/>
    <w:rsid w:val="00BA58C7"/>
    <w:rsid w:val="00BD1142"/>
    <w:rsid w:val="00BD2789"/>
    <w:rsid w:val="00BE7517"/>
    <w:rsid w:val="00C20E8F"/>
    <w:rsid w:val="00C63BC2"/>
    <w:rsid w:val="00C75453"/>
    <w:rsid w:val="00C81049"/>
    <w:rsid w:val="00CA7E54"/>
    <w:rsid w:val="00CB4EC6"/>
    <w:rsid w:val="00CB7A59"/>
    <w:rsid w:val="00CE19DF"/>
    <w:rsid w:val="00CF4452"/>
    <w:rsid w:val="00CF6E78"/>
    <w:rsid w:val="00CF745A"/>
    <w:rsid w:val="00D02716"/>
    <w:rsid w:val="00D05D7D"/>
    <w:rsid w:val="00D24DBF"/>
    <w:rsid w:val="00D24F84"/>
    <w:rsid w:val="00D41C62"/>
    <w:rsid w:val="00D4250E"/>
    <w:rsid w:val="00D4346D"/>
    <w:rsid w:val="00D43ACD"/>
    <w:rsid w:val="00D573C6"/>
    <w:rsid w:val="00D62167"/>
    <w:rsid w:val="00D7524C"/>
    <w:rsid w:val="00DB0280"/>
    <w:rsid w:val="00DD3F1F"/>
    <w:rsid w:val="00DF01B2"/>
    <w:rsid w:val="00E1365B"/>
    <w:rsid w:val="00E30BDA"/>
    <w:rsid w:val="00E431AD"/>
    <w:rsid w:val="00E75788"/>
    <w:rsid w:val="00E803C4"/>
    <w:rsid w:val="00E87766"/>
    <w:rsid w:val="00E9094E"/>
    <w:rsid w:val="00E93A7F"/>
    <w:rsid w:val="00E96CE8"/>
    <w:rsid w:val="00EB1980"/>
    <w:rsid w:val="00EC7CAA"/>
    <w:rsid w:val="00ED51BC"/>
    <w:rsid w:val="00EF502B"/>
    <w:rsid w:val="00F10CC5"/>
    <w:rsid w:val="00F14CBB"/>
    <w:rsid w:val="00F715F3"/>
    <w:rsid w:val="00F75CDD"/>
    <w:rsid w:val="00F80FDA"/>
    <w:rsid w:val="00FB0047"/>
    <w:rsid w:val="00FB6852"/>
    <w:rsid w:val="00FD2F76"/>
    <w:rsid w:val="00FD4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uiPriority w:val="99"/>
    <w:rsid w:val="004D2271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uiPriority w:val="99"/>
    <w:rsid w:val="004D2271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213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79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4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44E0CCD4ED7B50CC6781B7D058E29F87983A06DDB97CA4DDB1AB15157B0916006C12FAB2D4D3F236E0787lAm6F" TargetMode="External"/><Relationship Id="rId13" Type="http://schemas.openxmlformats.org/officeDocument/2006/relationships/hyperlink" Target="consultantplus://offline/ref=5212E3A6550431469F717AFB3872321C35C7AB6C5092727909FE08E7C3E86D381442B8FEA8EFB4090FCE65C2A9E9E5C62EE2662520D2369D78CC070F12MFA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5212E3A6550431469F717AFB3872321C35C7AB6C5091767307F808E7C3E86D381442B8FEA8EFB4090FCE65C2AAE9E5C62EE2662520D2369D78CC070F12MFA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044E0CCD4ED7B50CC678057013E277F77B80F965D1C0951BDE1EB90300B0CD2550C826F87009303C6C0786AEABE8D0B341C2E618A5F1311FEC243E5ClBm0F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044E0CCD4ED7B50CC678057013E277F77B80F965D1C39111D018B90300B0CD2550C826F87009303C6C0786AEA8E8D0B341C2E618A5F1311FEC243E5ClBm0F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44E0CCD4ED7B50CC678057013E277F77B80F965D1C09118D412B90300B0CD2550C826F8620968306E0098AFAAFD86E204l9mEF" TargetMode="Externa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99;%20&#1082;&#1086;&#1084;&#1080;&#1090;&#1077;&#1090;&#1086;&#1074;\&#1050;&#1086;&#1084;&#1080;&#1090;&#1077;&#1090;%20&#1087;&#1086;%20&#1088;&#1077;&#1075;&#1080;&#1086;&#1085;&#1072;&#1083;&#1100;&#1085;&#1086;&#1081;%20&#1087;&#1086;&#1083;&#1080;&#1090;&#1080;&#1082;&#1077;%20&#1080;%20&#1079;&#1072;&#1082;&#1086;&#1085;&#1085;&#1086;&#1089;&#1090;&#1080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8;&#1077;&#1075;&#1080;&#1086;&#1085;.%20&#1087;&#1086;&#1083;.%20&#1080;%20&#1079;&#1072;&#1082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FA54E8-0239-4ECF-B3A6-5F8F96CB26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регион. пол. и зак.</Template>
  <TotalTime>687</TotalTime>
  <Pages>9</Pages>
  <Words>1869</Words>
  <Characters>16492</Characters>
  <Application>Microsoft Office Word</Application>
  <DocSecurity>0</DocSecurity>
  <Lines>137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Яцук Марина Валентиновна</dc:creator>
  <cp:lastModifiedBy>Яцук Марина Валентиновна</cp:lastModifiedBy>
  <cp:revision>49</cp:revision>
  <cp:lastPrinted>2019-03-05T01:29:00Z</cp:lastPrinted>
  <dcterms:created xsi:type="dcterms:W3CDTF">2019-02-28T23:22:00Z</dcterms:created>
  <dcterms:modified xsi:type="dcterms:W3CDTF">2019-03-05T01:41:00Z</dcterms:modified>
</cp:coreProperties>
</file>