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9025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841E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841E4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41E4" w:rsidRPr="004841E4">
              <w:rPr>
                <w:szCs w:val="28"/>
              </w:rPr>
              <w:t>1286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841E4" w:rsidRDefault="004841E4" w:rsidP="004841E4">
            <w:pPr>
              <w:ind w:left="-108"/>
              <w:jc w:val="both"/>
            </w:pPr>
            <w:r w:rsidRPr="004841E4">
              <w:t xml:space="preserve">О Законе Приморского края "О содействии развитию </w:t>
            </w:r>
            <w:proofErr w:type="gramStart"/>
            <w:r w:rsidRPr="004841E4">
              <w:t>строитель</w:t>
            </w:r>
            <w:r>
              <w:t>-</w:t>
            </w:r>
            <w:proofErr w:type="spellStart"/>
            <w:r w:rsidRPr="004841E4">
              <w:t>ства</w:t>
            </w:r>
            <w:proofErr w:type="spellEnd"/>
            <w:proofErr w:type="gramEnd"/>
            <w:r w:rsidRPr="004841E4">
              <w:t xml:space="preserve"> в Приморском крае"</w:t>
            </w:r>
          </w:p>
        </w:tc>
      </w:tr>
    </w:tbl>
    <w:p w:rsidR="000B3FB2" w:rsidRDefault="000B3FB2"/>
    <w:p w:rsidR="004841E4" w:rsidRDefault="004841E4" w:rsidP="004841E4">
      <w:pPr>
        <w:ind w:firstLine="720"/>
      </w:pPr>
      <w:r>
        <w:t xml:space="preserve">Законодательное Собрание Приморского края </w:t>
      </w:r>
    </w:p>
    <w:p w:rsidR="004841E4" w:rsidRDefault="004841E4" w:rsidP="004841E4"/>
    <w:p w:rsidR="004841E4" w:rsidRDefault="004841E4" w:rsidP="004841E4">
      <w:r>
        <w:t>ПОСТАНОВЛЯЕТ:</w:t>
      </w:r>
    </w:p>
    <w:p w:rsidR="004841E4" w:rsidRDefault="004841E4" w:rsidP="004841E4">
      <w:pPr>
        <w:ind w:firstLine="709"/>
      </w:pPr>
    </w:p>
    <w:p w:rsidR="004841E4" w:rsidRDefault="004841E4" w:rsidP="004841E4">
      <w:pPr>
        <w:ind w:firstLine="709"/>
        <w:jc w:val="both"/>
      </w:pPr>
      <w:r>
        <w:t xml:space="preserve">1.Принять Закон Приморского края </w:t>
      </w:r>
      <w:r w:rsidRPr="00E24E31">
        <w:rPr>
          <w:szCs w:val="28"/>
        </w:rPr>
        <w:t>"О содействии развитию строительства в Приморском крае"</w:t>
      </w:r>
      <w:r>
        <w:t>.</w:t>
      </w:r>
    </w:p>
    <w:p w:rsidR="004841E4" w:rsidRDefault="004841E4" w:rsidP="004841E4">
      <w:pPr>
        <w:jc w:val="both"/>
      </w:pPr>
    </w:p>
    <w:p w:rsidR="004841E4" w:rsidRDefault="004841E4" w:rsidP="004841E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4841E4" w:rsidRDefault="004841E4" w:rsidP="004841E4">
      <w:pPr>
        <w:jc w:val="both"/>
      </w:pPr>
    </w:p>
    <w:p w:rsidR="004841E4" w:rsidRDefault="004841E4" w:rsidP="004841E4">
      <w:pPr>
        <w:jc w:val="both"/>
      </w:pPr>
      <w:r>
        <w:tab/>
        <w:t>3.Настоящее постановление вступает в силу со дня его принятия.</w:t>
      </w:r>
    </w:p>
    <w:p w:rsidR="004841E4" w:rsidRDefault="004841E4" w:rsidP="004841E4">
      <w:pPr>
        <w:jc w:val="both"/>
      </w:pPr>
      <w:bookmarkStart w:id="0" w:name="_GoBack"/>
      <w:bookmarkEnd w:id="0"/>
    </w:p>
    <w:p w:rsidR="004841E4" w:rsidRDefault="004841E4" w:rsidP="004841E4">
      <w:pPr>
        <w:jc w:val="both"/>
      </w:pPr>
    </w:p>
    <w:p w:rsidR="004841E4" w:rsidRPr="00206005" w:rsidRDefault="004841E4" w:rsidP="004841E4">
      <w:pPr>
        <w:jc w:val="both"/>
        <w:rPr>
          <w:szCs w:val="28"/>
        </w:rPr>
      </w:pPr>
    </w:p>
    <w:p w:rsidR="004841E4" w:rsidRDefault="004841E4" w:rsidP="004841E4">
      <w:pPr>
        <w:jc w:val="both"/>
      </w:pPr>
      <w:r>
        <w:t xml:space="preserve">Председатель </w:t>
      </w:r>
    </w:p>
    <w:p w:rsidR="004841E4" w:rsidRDefault="004841E4" w:rsidP="004841E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4841E4" w:rsidRDefault="004841E4" w:rsidP="004841E4">
      <w:pPr>
        <w:ind w:firstLine="709"/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ADD" w:rsidRDefault="00410ADD">
      <w:r>
        <w:separator/>
      </w:r>
    </w:p>
  </w:endnote>
  <w:endnote w:type="continuationSeparator" w:id="0">
    <w:p w:rsidR="00410ADD" w:rsidRDefault="0041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ADD" w:rsidRDefault="00410ADD">
      <w:r>
        <w:separator/>
      </w:r>
    </w:p>
  </w:footnote>
  <w:footnote w:type="continuationSeparator" w:id="0">
    <w:p w:rsidR="00410ADD" w:rsidRDefault="00410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41E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10ADD"/>
    <w:rsid w:val="004529F0"/>
    <w:rsid w:val="004841E4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2019-02-27T06:26:00Z</cp:lastPrinted>
  <dcterms:created xsi:type="dcterms:W3CDTF">2019-02-27T06:25:00Z</dcterms:created>
  <dcterms:modified xsi:type="dcterms:W3CDTF">2019-02-27T06:26:00Z</dcterms:modified>
</cp:coreProperties>
</file>