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9006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B0F1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0F1E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0F1E" w:rsidRPr="008B0F1E">
              <w:rPr>
                <w:szCs w:val="28"/>
              </w:rPr>
              <w:t>1285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0F1E" w:rsidP="00D55F85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 w:rsidRPr="00E24E31">
              <w:rPr>
                <w:szCs w:val="28"/>
              </w:rPr>
              <w:t>"О содействии развитию строительства в Приморском крае"</w:t>
            </w:r>
          </w:p>
          <w:p w:rsidR="000B3FB2" w:rsidRPr="008B0F1E" w:rsidRDefault="000B3FB2">
            <w:pPr>
              <w:jc w:val="both"/>
            </w:pPr>
          </w:p>
        </w:tc>
      </w:tr>
    </w:tbl>
    <w:p w:rsidR="008B0F1E" w:rsidRDefault="008B0F1E" w:rsidP="008B0F1E">
      <w:pPr>
        <w:ind w:firstLine="720"/>
      </w:pPr>
      <w:r>
        <w:t xml:space="preserve">Законодательное Собрание Приморского края </w:t>
      </w:r>
    </w:p>
    <w:p w:rsidR="008B0F1E" w:rsidRDefault="008B0F1E" w:rsidP="008B0F1E"/>
    <w:p w:rsidR="008B0F1E" w:rsidRDefault="008B0F1E" w:rsidP="008B0F1E">
      <w:r>
        <w:t>ПОСТАНОВЛЯЕТ:</w:t>
      </w:r>
    </w:p>
    <w:p w:rsidR="008B0F1E" w:rsidRDefault="008B0F1E" w:rsidP="008B0F1E">
      <w:pPr>
        <w:ind w:firstLine="709"/>
      </w:pPr>
    </w:p>
    <w:p w:rsidR="008B0F1E" w:rsidRPr="003E64B3" w:rsidRDefault="008B0F1E" w:rsidP="008B0F1E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E24E31">
        <w:rPr>
          <w:szCs w:val="28"/>
        </w:rPr>
        <w:t>"О содействии развитию строительства в Приморском крае"</w:t>
      </w:r>
      <w:r>
        <w:t xml:space="preserve"> во втором чтении.</w:t>
      </w:r>
    </w:p>
    <w:p w:rsidR="008B0F1E" w:rsidRDefault="008B0F1E" w:rsidP="008B0F1E">
      <w:pPr>
        <w:ind w:firstLine="709"/>
        <w:jc w:val="both"/>
      </w:pPr>
    </w:p>
    <w:p w:rsidR="008B0F1E" w:rsidRDefault="008B0F1E" w:rsidP="008B0F1E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</w:t>
      </w:r>
      <w:r>
        <w:t>а</w:t>
      </w:r>
      <w:r>
        <w:t>ния в третьем чтении.</w:t>
      </w:r>
    </w:p>
    <w:p w:rsidR="008B0F1E" w:rsidRDefault="008B0F1E" w:rsidP="008B0F1E">
      <w:pPr>
        <w:ind w:firstLine="709"/>
        <w:jc w:val="both"/>
      </w:pPr>
    </w:p>
    <w:p w:rsidR="008B0F1E" w:rsidRDefault="008B0F1E" w:rsidP="008B0F1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B0F1E" w:rsidRDefault="008B0F1E" w:rsidP="008B0F1E">
      <w:pPr>
        <w:jc w:val="both"/>
      </w:pPr>
      <w:bookmarkStart w:id="0" w:name="_GoBack"/>
      <w:bookmarkEnd w:id="0"/>
    </w:p>
    <w:p w:rsidR="008B0F1E" w:rsidRDefault="008B0F1E" w:rsidP="008B0F1E">
      <w:pPr>
        <w:jc w:val="both"/>
      </w:pPr>
    </w:p>
    <w:p w:rsidR="008B0F1E" w:rsidRDefault="008B0F1E" w:rsidP="008B0F1E">
      <w:pPr>
        <w:jc w:val="both"/>
      </w:pPr>
    </w:p>
    <w:p w:rsidR="008B0F1E" w:rsidRDefault="008B0F1E" w:rsidP="008B0F1E">
      <w:pPr>
        <w:jc w:val="both"/>
      </w:pPr>
      <w:r>
        <w:t xml:space="preserve">Председатель </w:t>
      </w:r>
    </w:p>
    <w:p w:rsidR="008B0F1E" w:rsidRDefault="008B0F1E" w:rsidP="008B0F1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B0F1E" w:rsidRDefault="008B0F1E" w:rsidP="008B0F1E"/>
    <w:p w:rsidR="008B0F1E" w:rsidRDefault="008B0F1E" w:rsidP="008B0F1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803" w:rsidRDefault="00696803">
      <w:r>
        <w:separator/>
      </w:r>
    </w:p>
  </w:endnote>
  <w:endnote w:type="continuationSeparator" w:id="0">
    <w:p w:rsidR="00696803" w:rsidRDefault="00696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803" w:rsidRDefault="00696803">
      <w:r>
        <w:separator/>
      </w:r>
    </w:p>
  </w:footnote>
  <w:footnote w:type="continuationSeparator" w:id="0">
    <w:p w:rsidR="00696803" w:rsidRDefault="006968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0F1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96803"/>
    <w:rsid w:val="006D45ED"/>
    <w:rsid w:val="006E650F"/>
    <w:rsid w:val="00726997"/>
    <w:rsid w:val="007B48E7"/>
    <w:rsid w:val="007B5289"/>
    <w:rsid w:val="007F2091"/>
    <w:rsid w:val="00835A0E"/>
    <w:rsid w:val="008818A7"/>
    <w:rsid w:val="008B0F1E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2019-02-27T06:23:00Z</cp:lastPrinted>
  <dcterms:created xsi:type="dcterms:W3CDTF">2019-02-27T06:22:00Z</dcterms:created>
  <dcterms:modified xsi:type="dcterms:W3CDTF">2019-02-27T06:23:00Z</dcterms:modified>
</cp:coreProperties>
</file>