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4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A5EA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5EAC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257DD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5EAC" w:rsidRPr="00FA5EAC">
              <w:rPr>
                <w:szCs w:val="28"/>
              </w:rPr>
              <w:t>128</w:t>
            </w:r>
            <w:r w:rsidR="00257DD3" w:rsidRPr="00FA5EAC">
              <w:rPr>
                <w:szCs w:val="28"/>
              </w:rPr>
              <w:t>4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5EAC" w:rsidP="00D55F85">
            <w:pPr>
              <w:ind w:left="-108"/>
              <w:jc w:val="both"/>
            </w:pPr>
            <w:r w:rsidRPr="00FA5EAC">
              <w:t>О проекте закона Приморского края "О содействии развитию строительства в Приморском крае"</w:t>
            </w:r>
          </w:p>
          <w:p w:rsidR="000B3FB2" w:rsidRPr="00FA5EAC" w:rsidRDefault="000B3FB2">
            <w:pPr>
              <w:jc w:val="both"/>
            </w:pPr>
          </w:p>
        </w:tc>
      </w:tr>
    </w:tbl>
    <w:p w:rsidR="00FA5EAC" w:rsidRDefault="00FA5EAC" w:rsidP="00FA5EAC">
      <w:pPr>
        <w:ind w:firstLine="720"/>
      </w:pPr>
      <w:r>
        <w:t xml:space="preserve">Законодательное Собрание Приморского края </w:t>
      </w:r>
    </w:p>
    <w:p w:rsidR="00FA5EAC" w:rsidRDefault="00FA5EAC" w:rsidP="00FA5EAC"/>
    <w:p w:rsidR="00FA5EAC" w:rsidRDefault="00FA5EAC" w:rsidP="00FA5EAC">
      <w:r>
        <w:t>ПОСТАНОВЛЯЕТ:</w:t>
      </w:r>
    </w:p>
    <w:p w:rsidR="00FA5EAC" w:rsidRDefault="00FA5EAC" w:rsidP="00FA5EAC">
      <w:pPr>
        <w:ind w:firstLine="709"/>
      </w:pPr>
    </w:p>
    <w:p w:rsidR="00FA5EAC" w:rsidRPr="003E64B3" w:rsidRDefault="00FA5EAC" w:rsidP="00FA5EA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E24E31">
        <w:rPr>
          <w:szCs w:val="28"/>
        </w:rPr>
        <w:t>"О содействии развитию строительства в Приморском крае"</w:t>
      </w:r>
      <w:r>
        <w:t xml:space="preserve"> в первом чтении.</w:t>
      </w:r>
    </w:p>
    <w:p w:rsidR="00FA5EAC" w:rsidRDefault="00FA5EAC" w:rsidP="00FA5EAC">
      <w:pPr>
        <w:ind w:firstLine="720"/>
        <w:jc w:val="both"/>
      </w:pPr>
    </w:p>
    <w:p w:rsidR="00FA5EAC" w:rsidRDefault="00FA5EAC" w:rsidP="00FA5EAC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A5EAC" w:rsidRDefault="00FA5EAC" w:rsidP="00FA5EAC">
      <w:pPr>
        <w:ind w:firstLine="720"/>
        <w:jc w:val="both"/>
      </w:pPr>
    </w:p>
    <w:p w:rsidR="00FA5EAC" w:rsidRDefault="00FA5EAC" w:rsidP="00FA5EAC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FA5EAC" w:rsidRDefault="00FA5EAC" w:rsidP="00FA5EAC">
      <w:pPr>
        <w:jc w:val="both"/>
      </w:pPr>
    </w:p>
    <w:p w:rsidR="00FA5EAC" w:rsidRDefault="00FA5EAC" w:rsidP="00FA5EAC">
      <w:pPr>
        <w:jc w:val="both"/>
      </w:pPr>
    </w:p>
    <w:p w:rsidR="00FA5EAC" w:rsidRPr="00206005" w:rsidRDefault="00FA5EAC" w:rsidP="00FA5EAC">
      <w:pPr>
        <w:jc w:val="both"/>
        <w:rPr>
          <w:szCs w:val="28"/>
        </w:rPr>
      </w:pPr>
    </w:p>
    <w:p w:rsidR="00FA5EAC" w:rsidRDefault="00FA5EAC" w:rsidP="00FA5EAC">
      <w:pPr>
        <w:jc w:val="both"/>
      </w:pPr>
      <w:r>
        <w:t>Председатель</w:t>
      </w:r>
    </w:p>
    <w:p w:rsidR="00FA5EAC" w:rsidRDefault="00FA5EAC" w:rsidP="00FA5EA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E0E" w:rsidRDefault="007A1E0E">
      <w:r>
        <w:separator/>
      </w:r>
    </w:p>
  </w:endnote>
  <w:endnote w:type="continuationSeparator" w:id="0">
    <w:p w:rsidR="007A1E0E" w:rsidRDefault="007A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E0E" w:rsidRDefault="007A1E0E">
      <w:r>
        <w:separator/>
      </w:r>
    </w:p>
  </w:footnote>
  <w:footnote w:type="continuationSeparator" w:id="0">
    <w:p w:rsidR="007A1E0E" w:rsidRDefault="007A1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EAC"/>
    <w:rsid w:val="00057575"/>
    <w:rsid w:val="000B3FB2"/>
    <w:rsid w:val="000D628E"/>
    <w:rsid w:val="000E5228"/>
    <w:rsid w:val="000E6B37"/>
    <w:rsid w:val="00123119"/>
    <w:rsid w:val="001319DB"/>
    <w:rsid w:val="00155F7F"/>
    <w:rsid w:val="001E1686"/>
    <w:rsid w:val="00240A18"/>
    <w:rsid w:val="00257DD3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A1E0E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A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2019-02-27T06:21:00Z</cp:lastPrinted>
  <dcterms:created xsi:type="dcterms:W3CDTF">2019-02-27T06:20:00Z</dcterms:created>
  <dcterms:modified xsi:type="dcterms:W3CDTF">2019-02-27T06:29:00Z</dcterms:modified>
</cp:coreProperties>
</file>