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 grayscale="t"/>
                </v:shape>
                <o:OLEObject Type="Embed" ProgID="Word.Picture.8" ShapeID="_x0000_i1025" DrawAspect="Content" ObjectID="_161294039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972CE" w:rsidP="00B55A24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</w:t>
            </w:r>
            <w:r w:rsidR="00B55A24">
              <w:rPr>
                <w:szCs w:val="28"/>
              </w:rPr>
              <w:t>0</w:t>
            </w:r>
            <w:bookmarkStart w:id="0" w:name="_GoBack"/>
            <w:bookmarkEnd w:id="0"/>
            <w:r>
              <w:rPr>
                <w:szCs w:val="28"/>
              </w:rPr>
              <w:t>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72CE">
              <w:rPr>
                <w:szCs w:val="28"/>
              </w:rPr>
              <w:t>1314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72CE" w:rsidP="00D55F85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A21611"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  <w:p w:rsidR="000B3FB2" w:rsidRPr="00A972CE" w:rsidRDefault="000B3FB2">
            <w:pPr>
              <w:jc w:val="both"/>
            </w:pPr>
          </w:p>
        </w:tc>
      </w:tr>
    </w:tbl>
    <w:p w:rsidR="00A972CE" w:rsidRDefault="00A972CE" w:rsidP="00A972CE">
      <w:pPr>
        <w:ind w:firstLine="709"/>
      </w:pPr>
      <w:r>
        <w:t xml:space="preserve">Законодательное Собрание Приморского края </w:t>
      </w:r>
    </w:p>
    <w:p w:rsidR="00A972CE" w:rsidRDefault="00A972CE" w:rsidP="00A972CE"/>
    <w:p w:rsidR="00A972CE" w:rsidRDefault="00A972CE" w:rsidP="00A972CE">
      <w:r>
        <w:t>ПОСТАНОВЛЯЕТ:</w:t>
      </w:r>
    </w:p>
    <w:p w:rsidR="00A972CE" w:rsidRDefault="00A972CE" w:rsidP="00A972CE"/>
    <w:p w:rsidR="00A972CE" w:rsidRDefault="00A972CE" w:rsidP="00A972CE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A2161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t xml:space="preserve"> </w:t>
      </w:r>
      <w:r>
        <w:rPr>
          <w:szCs w:val="28"/>
        </w:rPr>
        <w:t>в первом чтении.</w:t>
      </w:r>
    </w:p>
    <w:p w:rsidR="00A972CE" w:rsidRDefault="00A972CE" w:rsidP="00A972CE">
      <w:pPr>
        <w:ind w:firstLine="709"/>
        <w:jc w:val="both"/>
      </w:pPr>
    </w:p>
    <w:p w:rsidR="00A972CE" w:rsidRDefault="00A972CE" w:rsidP="00A972CE">
      <w:pPr>
        <w:ind w:firstLine="709"/>
        <w:jc w:val="both"/>
      </w:pPr>
      <w:r>
        <w:t>2.</w:t>
      </w:r>
      <w:r w:rsidRPr="001A302E">
        <w:t>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18</w:t>
      </w:r>
      <w:r w:rsidRPr="001A302E">
        <w:t xml:space="preserve"> </w:t>
      </w:r>
      <w:r>
        <w:t>марта</w:t>
      </w:r>
      <w:r w:rsidRPr="001A302E">
        <w:t xml:space="preserve"> 201</w:t>
      </w:r>
      <w:r>
        <w:t>9</w:t>
      </w:r>
      <w:r w:rsidRPr="001A302E">
        <w:t xml:space="preserve"> года.</w:t>
      </w:r>
    </w:p>
    <w:p w:rsidR="00A972CE" w:rsidRDefault="00A972CE" w:rsidP="00A972CE">
      <w:pPr>
        <w:ind w:firstLine="709"/>
        <w:jc w:val="both"/>
      </w:pPr>
    </w:p>
    <w:p w:rsidR="00A972CE" w:rsidRDefault="00A972CE" w:rsidP="00A972CE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A972CE" w:rsidRDefault="00A972CE" w:rsidP="00A972CE">
      <w:pPr>
        <w:jc w:val="both"/>
      </w:pPr>
    </w:p>
    <w:p w:rsidR="00A972CE" w:rsidRDefault="00A972CE" w:rsidP="00A972CE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A972CE" w:rsidRDefault="00A972CE" w:rsidP="00A972CE">
      <w:pPr>
        <w:ind w:firstLine="709"/>
        <w:jc w:val="both"/>
      </w:pPr>
    </w:p>
    <w:p w:rsidR="00A972CE" w:rsidRDefault="00A972CE" w:rsidP="00A972CE">
      <w:pPr>
        <w:ind w:firstLine="709"/>
        <w:jc w:val="both"/>
      </w:pPr>
    </w:p>
    <w:p w:rsidR="00A972CE" w:rsidRDefault="00A972CE" w:rsidP="00A972CE">
      <w:pPr>
        <w:ind w:firstLine="709"/>
        <w:jc w:val="both"/>
      </w:pPr>
    </w:p>
    <w:p w:rsidR="00A972CE" w:rsidRDefault="00A972CE" w:rsidP="00A972CE">
      <w:pPr>
        <w:jc w:val="both"/>
      </w:pPr>
      <w:r>
        <w:t>Председатель</w:t>
      </w:r>
    </w:p>
    <w:p w:rsidR="00931FD6" w:rsidRDefault="00A972C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CE" w:rsidRDefault="00A972CE">
      <w:r>
        <w:separator/>
      </w:r>
    </w:p>
  </w:endnote>
  <w:endnote w:type="continuationSeparator" w:id="0">
    <w:p w:rsidR="00A972CE" w:rsidRDefault="00A97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CE" w:rsidRDefault="00A972CE">
      <w:r>
        <w:separator/>
      </w:r>
    </w:p>
  </w:footnote>
  <w:footnote w:type="continuationSeparator" w:id="0">
    <w:p w:rsidR="00A972CE" w:rsidRDefault="00A972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C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972CE"/>
    <w:rsid w:val="00AE5EE6"/>
    <w:rsid w:val="00B55A24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2019-03-01T00:13:00Z</cp:lastPrinted>
  <dcterms:created xsi:type="dcterms:W3CDTF">2019-02-28T01:23:00Z</dcterms:created>
  <dcterms:modified xsi:type="dcterms:W3CDTF">2019-03-01T00:13:00Z</dcterms:modified>
</cp:coreProperties>
</file>