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 grayscale="t"/>
                </v:shape>
                <o:OLEObject Type="Embed" ProgID="Word.Picture.8" ShapeID="_x0000_i1025" DrawAspect="Content" ObjectID="_1612868782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F002D0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F002D0">
              <w:rPr>
                <w:szCs w:val="28"/>
              </w:rPr>
              <w:t>27.02.2019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F002D0" w:rsidRPr="00F002D0">
              <w:rPr>
                <w:szCs w:val="28"/>
              </w:rPr>
              <w:t>1296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F002D0" w:rsidP="00D55F85">
            <w:pPr>
              <w:ind w:left="-108"/>
              <w:jc w:val="both"/>
            </w:pPr>
            <w:r w:rsidRPr="00B906C5">
              <w:t xml:space="preserve">О </w:t>
            </w:r>
            <w:r>
              <w:t>З</w:t>
            </w:r>
            <w:r w:rsidRPr="00B906C5">
              <w:t>акон</w:t>
            </w:r>
            <w:r>
              <w:t>е</w:t>
            </w:r>
            <w:r w:rsidRPr="00B906C5">
              <w:t xml:space="preserve"> Приморского края </w:t>
            </w:r>
            <w:r>
              <w:br/>
            </w:r>
            <w:r w:rsidRPr="00B906C5">
              <w:t>"О внесени</w:t>
            </w:r>
            <w:r>
              <w:t xml:space="preserve">и изменений в Закон Приморского </w:t>
            </w:r>
            <w:r w:rsidRPr="00B906C5">
              <w:t>края</w:t>
            </w:r>
            <w:r>
              <w:t xml:space="preserve"> </w:t>
            </w:r>
            <w:r w:rsidRPr="00B906C5">
              <w:t xml:space="preserve">"О </w:t>
            </w:r>
            <w:proofErr w:type="spellStart"/>
            <w:proofErr w:type="gramStart"/>
            <w:r w:rsidRPr="00B906C5">
              <w:t>регулиро</w:t>
            </w:r>
            <w:r>
              <w:t>-</w:t>
            </w:r>
            <w:r w:rsidRPr="00B906C5">
              <w:t>вании</w:t>
            </w:r>
            <w:proofErr w:type="spellEnd"/>
            <w:proofErr w:type="gramEnd"/>
            <w:r w:rsidRPr="00B906C5">
              <w:t xml:space="preserve"> земельных отношений в Приморском крае"</w:t>
            </w:r>
          </w:p>
          <w:p w:rsidR="000B3FB2" w:rsidRPr="00F002D0" w:rsidRDefault="000B3FB2">
            <w:pPr>
              <w:jc w:val="both"/>
            </w:pPr>
          </w:p>
        </w:tc>
      </w:tr>
    </w:tbl>
    <w:p w:rsidR="00F002D0" w:rsidRPr="00B906C5" w:rsidRDefault="00F002D0" w:rsidP="00F002D0">
      <w:pPr>
        <w:ind w:firstLine="709"/>
      </w:pPr>
      <w:r w:rsidRPr="00B906C5">
        <w:t>Законодательное Собрание Приморского края</w:t>
      </w:r>
    </w:p>
    <w:p w:rsidR="00F002D0" w:rsidRPr="00B906C5" w:rsidRDefault="00F002D0" w:rsidP="00F002D0"/>
    <w:p w:rsidR="00F002D0" w:rsidRPr="00B906C5" w:rsidRDefault="00F002D0" w:rsidP="00F002D0">
      <w:r w:rsidRPr="00B906C5">
        <w:t>ПОСТАНОВЛЯЕТ:</w:t>
      </w:r>
    </w:p>
    <w:p w:rsidR="00F002D0" w:rsidRPr="00B906C5" w:rsidRDefault="00F002D0" w:rsidP="00F002D0"/>
    <w:p w:rsidR="00F002D0" w:rsidRPr="00B906C5" w:rsidRDefault="00F002D0" w:rsidP="00F002D0">
      <w:pPr>
        <w:ind w:firstLine="709"/>
        <w:jc w:val="both"/>
      </w:pPr>
      <w:r w:rsidRPr="00B906C5">
        <w:t xml:space="preserve">1.Принять </w:t>
      </w:r>
      <w:r>
        <w:t>З</w:t>
      </w:r>
      <w:r w:rsidRPr="00B906C5">
        <w:t>акон Приморского края "О внесении изменений в Закон Приморского края "О регулировании земельных отношений в Приморском крае"</w:t>
      </w:r>
      <w:r>
        <w:t xml:space="preserve">. </w:t>
      </w:r>
    </w:p>
    <w:p w:rsidR="00F002D0" w:rsidRDefault="00F002D0" w:rsidP="00F002D0">
      <w:pPr>
        <w:ind w:firstLine="709"/>
        <w:jc w:val="both"/>
      </w:pPr>
    </w:p>
    <w:p w:rsidR="00F002D0" w:rsidRPr="00E14C54" w:rsidRDefault="00F002D0" w:rsidP="00F002D0">
      <w:pPr>
        <w:ind w:firstLine="709"/>
        <w:jc w:val="both"/>
      </w:pPr>
      <w:r w:rsidRPr="00E14C54">
        <w:t>2.Направить указанный Закон Губернатору Приморского края для обнародования.</w:t>
      </w:r>
    </w:p>
    <w:p w:rsidR="00F002D0" w:rsidRPr="00E14C54" w:rsidRDefault="00F002D0" w:rsidP="00F002D0">
      <w:pPr>
        <w:ind w:firstLine="709"/>
        <w:jc w:val="both"/>
      </w:pPr>
    </w:p>
    <w:p w:rsidR="00F002D0" w:rsidRPr="00E14C54" w:rsidRDefault="00F002D0" w:rsidP="00F002D0">
      <w:pPr>
        <w:ind w:firstLine="709"/>
        <w:jc w:val="both"/>
      </w:pPr>
      <w:r w:rsidRPr="00E14C54">
        <w:t>3.Настоящее постановление вступает в силу со дня его принятия.</w:t>
      </w:r>
    </w:p>
    <w:p w:rsidR="00F002D0" w:rsidRPr="00B906C5" w:rsidRDefault="00F002D0" w:rsidP="00F002D0">
      <w:pPr>
        <w:jc w:val="both"/>
      </w:pPr>
      <w:bookmarkStart w:id="0" w:name="_GoBack"/>
      <w:bookmarkEnd w:id="0"/>
    </w:p>
    <w:p w:rsidR="00F002D0" w:rsidRPr="00B906C5" w:rsidRDefault="00F002D0" w:rsidP="00F002D0"/>
    <w:p w:rsidR="00F002D0" w:rsidRPr="00B906C5" w:rsidRDefault="00F002D0" w:rsidP="00F002D0"/>
    <w:p w:rsidR="00F002D0" w:rsidRPr="00B906C5" w:rsidRDefault="00F002D0" w:rsidP="00F002D0">
      <w:r w:rsidRPr="00B906C5">
        <w:t>Председатель</w:t>
      </w:r>
    </w:p>
    <w:p w:rsidR="00F002D0" w:rsidRPr="00B906C5" w:rsidRDefault="00F002D0" w:rsidP="00F002D0">
      <w:r w:rsidRPr="00B906C5">
        <w:t>Законодательного Собрания                                                                  А.И. Ролик</w:t>
      </w:r>
    </w:p>
    <w:p w:rsidR="00F002D0" w:rsidRDefault="00F002D0" w:rsidP="00F002D0"/>
    <w:p w:rsidR="00F002D0" w:rsidRDefault="00F002D0" w:rsidP="00F002D0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04F4" w:rsidRDefault="00BB04F4">
      <w:r>
        <w:separator/>
      </w:r>
    </w:p>
  </w:endnote>
  <w:endnote w:type="continuationSeparator" w:id="0">
    <w:p w:rsidR="00BB04F4" w:rsidRDefault="00BB04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04F4" w:rsidRDefault="00BB04F4">
      <w:r>
        <w:separator/>
      </w:r>
    </w:p>
  </w:footnote>
  <w:footnote w:type="continuationSeparator" w:id="0">
    <w:p w:rsidR="00BB04F4" w:rsidRDefault="00BB04F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002D0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BB04F4"/>
    <w:rsid w:val="00C20E8F"/>
    <w:rsid w:val="00CA7E54"/>
    <w:rsid w:val="00CE19DF"/>
    <w:rsid w:val="00D02716"/>
    <w:rsid w:val="00D55F85"/>
    <w:rsid w:val="00DF01B2"/>
    <w:rsid w:val="00E93A7F"/>
    <w:rsid w:val="00EF502B"/>
    <w:rsid w:val="00F002D0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0</TotalTime>
  <Pages>1</Pages>
  <Words>109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2007-12-21T23:00:00Z</cp:lastPrinted>
  <dcterms:created xsi:type="dcterms:W3CDTF">2019-02-28T04:19:00Z</dcterms:created>
  <dcterms:modified xsi:type="dcterms:W3CDTF">2019-02-28T04:20:00Z</dcterms:modified>
</cp:coreProperties>
</file>