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611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27C5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27C5D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7C5D" w:rsidRPr="00E27C5D">
              <w:rPr>
                <w:szCs w:val="28"/>
              </w:rPr>
              <w:t>1280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27C5D" w:rsidRDefault="00E27C5D" w:rsidP="00E27C5D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краевом бюджете на 2019 год и плановый период 2020 и </w:t>
            </w:r>
            <w:r>
              <w:br/>
            </w:r>
            <w:r>
              <w:t>2021 годов"</w:t>
            </w:r>
          </w:p>
        </w:tc>
      </w:tr>
    </w:tbl>
    <w:p w:rsidR="000B3FB2" w:rsidRDefault="000B3FB2"/>
    <w:p w:rsidR="00E27C5D" w:rsidRDefault="00E27C5D" w:rsidP="00E27C5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27C5D" w:rsidRDefault="00E27C5D" w:rsidP="00E27C5D">
      <w:pPr>
        <w:pStyle w:val="a3"/>
        <w:tabs>
          <w:tab w:val="clear" w:pos="4153"/>
          <w:tab w:val="clear" w:pos="8306"/>
        </w:tabs>
      </w:pPr>
    </w:p>
    <w:p w:rsidR="00E27C5D" w:rsidRDefault="00E27C5D" w:rsidP="00E27C5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27C5D" w:rsidRDefault="00E27C5D" w:rsidP="00E27C5D"/>
    <w:p w:rsidR="00E27C5D" w:rsidRDefault="00E27C5D" w:rsidP="00E27C5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E27C5D" w:rsidRDefault="00E27C5D" w:rsidP="00E27C5D">
      <w:pPr>
        <w:pStyle w:val="a3"/>
        <w:tabs>
          <w:tab w:val="clear" w:pos="4153"/>
          <w:tab w:val="clear" w:pos="8306"/>
        </w:tabs>
        <w:jc w:val="both"/>
      </w:pPr>
    </w:p>
    <w:p w:rsidR="00E27C5D" w:rsidRDefault="00E27C5D" w:rsidP="00E27C5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27C5D" w:rsidRDefault="00E27C5D" w:rsidP="00E27C5D">
      <w:pPr>
        <w:pStyle w:val="a3"/>
        <w:tabs>
          <w:tab w:val="clear" w:pos="4153"/>
          <w:tab w:val="clear" w:pos="8306"/>
        </w:tabs>
        <w:jc w:val="both"/>
      </w:pPr>
    </w:p>
    <w:p w:rsidR="00E27C5D" w:rsidRDefault="00E27C5D" w:rsidP="00E27C5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27C5D" w:rsidRDefault="00E27C5D" w:rsidP="00E27C5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27C5D" w:rsidRDefault="00E27C5D" w:rsidP="00E27C5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27C5D" w:rsidRDefault="00E27C5D" w:rsidP="00E27C5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27C5D" w:rsidRDefault="00E27C5D" w:rsidP="00E27C5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27C5D" w:rsidRDefault="00E27C5D" w:rsidP="00E27C5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</w:t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501" w:rsidRDefault="00245501">
      <w:r>
        <w:separator/>
      </w:r>
    </w:p>
  </w:endnote>
  <w:endnote w:type="continuationSeparator" w:id="0">
    <w:p w:rsidR="00245501" w:rsidRDefault="0024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501" w:rsidRDefault="00245501">
      <w:r>
        <w:separator/>
      </w:r>
    </w:p>
  </w:footnote>
  <w:footnote w:type="continuationSeparator" w:id="0">
    <w:p w:rsidR="00245501" w:rsidRDefault="002455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7C5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45501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27C5D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2019-02-27T05:19:00Z</cp:lastPrinted>
  <dcterms:created xsi:type="dcterms:W3CDTF">2019-02-27T05:17:00Z</dcterms:created>
  <dcterms:modified xsi:type="dcterms:W3CDTF">2019-02-27T05:19:00Z</dcterms:modified>
</cp:coreProperties>
</file>