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097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505F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505F2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05F2" w:rsidRPr="001505F2">
              <w:rPr>
                <w:szCs w:val="28"/>
              </w:rPr>
              <w:t>1329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505F2" w:rsidRDefault="001505F2" w:rsidP="001505F2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статью 6 Закона Приморского края "Об обеспечении жилыми </w:t>
            </w:r>
            <w:proofErr w:type="spellStart"/>
            <w:r>
              <w:rPr>
                <w:szCs w:val="28"/>
              </w:rPr>
              <w:t>помещ</w:t>
            </w:r>
            <w:proofErr w:type="gramStart"/>
            <w:r>
              <w:rPr>
                <w:szCs w:val="28"/>
              </w:rPr>
              <w:t>е</w:t>
            </w:r>
            <w:proofErr w:type="spellEnd"/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ниями</w:t>
            </w:r>
            <w:proofErr w:type="spellEnd"/>
            <w:r>
              <w:rPr>
                <w:szCs w:val="28"/>
              </w:rPr>
              <w:t xml:space="preserve"> детей-сирот, детей, оставшихся без попечения родителей, лиц из числа детей-сирот и детей, оставшихся без попечения родителей, на тер-</w:t>
            </w:r>
            <w:proofErr w:type="spellStart"/>
            <w:r>
              <w:rPr>
                <w:szCs w:val="28"/>
              </w:rPr>
              <w:t>ритории</w:t>
            </w:r>
            <w:proofErr w:type="spellEnd"/>
            <w:r>
              <w:rPr>
                <w:szCs w:val="28"/>
              </w:rPr>
              <w:t xml:space="preserve"> Приморского края"</w:t>
            </w:r>
          </w:p>
        </w:tc>
      </w:tr>
    </w:tbl>
    <w:p w:rsidR="000B3FB2" w:rsidRDefault="000B3FB2"/>
    <w:p w:rsidR="001505F2" w:rsidRPr="009E27DC" w:rsidRDefault="001505F2" w:rsidP="001505F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1505F2" w:rsidRPr="009E27DC" w:rsidRDefault="001505F2" w:rsidP="001505F2">
      <w:pPr>
        <w:rPr>
          <w:szCs w:val="28"/>
        </w:rPr>
      </w:pPr>
    </w:p>
    <w:p w:rsidR="001505F2" w:rsidRPr="009E27DC" w:rsidRDefault="001505F2" w:rsidP="001505F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505F2" w:rsidRPr="009E27DC" w:rsidRDefault="001505F2" w:rsidP="001505F2">
      <w:pPr>
        <w:rPr>
          <w:szCs w:val="28"/>
        </w:rPr>
      </w:pPr>
    </w:p>
    <w:p w:rsidR="001505F2" w:rsidRDefault="001505F2" w:rsidP="001505F2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t>.</w:t>
      </w:r>
    </w:p>
    <w:p w:rsidR="001505F2" w:rsidRDefault="001505F2" w:rsidP="001505F2">
      <w:pPr>
        <w:jc w:val="both"/>
      </w:pPr>
    </w:p>
    <w:p w:rsidR="001505F2" w:rsidRDefault="001505F2" w:rsidP="001505F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1505F2" w:rsidRDefault="001505F2" w:rsidP="001505F2">
      <w:pPr>
        <w:jc w:val="both"/>
      </w:pPr>
    </w:p>
    <w:p w:rsidR="001505F2" w:rsidRDefault="001505F2" w:rsidP="001505F2">
      <w:pPr>
        <w:jc w:val="both"/>
      </w:pPr>
      <w:r>
        <w:tab/>
        <w:t>3.Настоящее постановление вступает в силу со дня его принятия.</w:t>
      </w:r>
    </w:p>
    <w:p w:rsidR="001505F2" w:rsidRDefault="001505F2" w:rsidP="001505F2">
      <w:pPr>
        <w:jc w:val="both"/>
      </w:pPr>
      <w:bookmarkStart w:id="0" w:name="_GoBack"/>
      <w:bookmarkEnd w:id="0"/>
    </w:p>
    <w:p w:rsidR="001505F2" w:rsidRPr="009E27DC" w:rsidRDefault="001505F2" w:rsidP="001505F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505F2" w:rsidRPr="009E27DC" w:rsidRDefault="001505F2" w:rsidP="001505F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505F2" w:rsidRPr="009E27DC" w:rsidRDefault="001505F2" w:rsidP="001505F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1505F2" w:rsidRPr="009E27DC" w:rsidRDefault="001505F2" w:rsidP="001505F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41E" w:rsidRDefault="001B641E">
      <w:r>
        <w:separator/>
      </w:r>
    </w:p>
  </w:endnote>
  <w:endnote w:type="continuationSeparator" w:id="0">
    <w:p w:rsidR="001B641E" w:rsidRDefault="001B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41E" w:rsidRDefault="001B641E">
      <w:r>
        <w:separator/>
      </w:r>
    </w:p>
  </w:footnote>
  <w:footnote w:type="continuationSeparator" w:id="0">
    <w:p w:rsidR="001B641E" w:rsidRDefault="001B6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5F2"/>
    <w:rsid w:val="00057575"/>
    <w:rsid w:val="000B3FB2"/>
    <w:rsid w:val="000D628E"/>
    <w:rsid w:val="000E5228"/>
    <w:rsid w:val="00123119"/>
    <w:rsid w:val="001319DB"/>
    <w:rsid w:val="001505F2"/>
    <w:rsid w:val="00155F7F"/>
    <w:rsid w:val="001B641E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505F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2019-02-27T03:56:00Z</cp:lastPrinted>
  <dcterms:created xsi:type="dcterms:W3CDTF">2019-02-27T03:54:00Z</dcterms:created>
  <dcterms:modified xsi:type="dcterms:W3CDTF">2019-02-27T03:56:00Z</dcterms:modified>
</cp:coreProperties>
</file>