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08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C1C7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1C7E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1C7E" w:rsidRPr="00EC1C7E">
              <w:rPr>
                <w:szCs w:val="28"/>
              </w:rPr>
              <w:t>1328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C1C7E" w:rsidRDefault="00EC1C7E" w:rsidP="00EC1C7E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статью 6 Закона Приморского края </w:t>
            </w:r>
            <w:r>
              <w:rPr>
                <w:szCs w:val="28"/>
              </w:rPr>
              <w:br/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EC1C7E" w:rsidRDefault="00EC1C7E"/>
    <w:p w:rsidR="00EC1C7E" w:rsidRDefault="00EC1C7E" w:rsidP="00EC1C7E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C1C7E" w:rsidRDefault="00EC1C7E" w:rsidP="00EC1C7E">
      <w:pPr>
        <w:rPr>
          <w:szCs w:val="28"/>
        </w:rPr>
      </w:pPr>
    </w:p>
    <w:p w:rsidR="00EC1C7E" w:rsidRDefault="00EC1C7E" w:rsidP="00EC1C7E">
      <w:pPr>
        <w:rPr>
          <w:szCs w:val="28"/>
        </w:rPr>
      </w:pPr>
      <w:r>
        <w:rPr>
          <w:szCs w:val="28"/>
        </w:rPr>
        <w:t>ПОСТАНОВЛЯЕТ:</w:t>
      </w:r>
    </w:p>
    <w:p w:rsidR="00EC1C7E" w:rsidRDefault="00EC1C7E" w:rsidP="00EC1C7E">
      <w:pPr>
        <w:rPr>
          <w:szCs w:val="28"/>
        </w:rPr>
      </w:pPr>
    </w:p>
    <w:p w:rsidR="00EC1C7E" w:rsidRDefault="00EC1C7E" w:rsidP="00EC1C7E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 xml:space="preserve">в статью 6 Закона Приморского края "Об обеспечении жилыми помещениями </w:t>
      </w:r>
      <w:r>
        <w:rPr>
          <w:szCs w:val="28"/>
        </w:rPr>
        <w:br/>
        <w:t>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EC1C7E" w:rsidRDefault="00EC1C7E" w:rsidP="00EC1C7E">
      <w:pPr>
        <w:jc w:val="both"/>
        <w:rPr>
          <w:szCs w:val="28"/>
        </w:rPr>
      </w:pPr>
    </w:p>
    <w:p w:rsidR="00EC1C7E" w:rsidRDefault="00EC1C7E" w:rsidP="00EC1C7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1C7E" w:rsidRDefault="00EC1C7E" w:rsidP="00EC1C7E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C1C7E" w:rsidRDefault="00EC1C7E" w:rsidP="00EC1C7E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D1" w:rsidRDefault="000D60D1">
      <w:r>
        <w:separator/>
      </w:r>
    </w:p>
  </w:endnote>
  <w:endnote w:type="continuationSeparator" w:id="0">
    <w:p w:rsidR="000D60D1" w:rsidRDefault="000D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D1" w:rsidRDefault="000D60D1">
      <w:r>
        <w:separator/>
      </w:r>
    </w:p>
  </w:footnote>
  <w:footnote w:type="continuationSeparator" w:id="0">
    <w:p w:rsidR="000D60D1" w:rsidRDefault="000D6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1C7E"/>
    <w:rsid w:val="00057575"/>
    <w:rsid w:val="000B3FB2"/>
    <w:rsid w:val="000D60D1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C1C7E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C1C7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2019-02-27T03:54:00Z</cp:lastPrinted>
  <dcterms:created xsi:type="dcterms:W3CDTF">2019-02-27T03:53:00Z</dcterms:created>
  <dcterms:modified xsi:type="dcterms:W3CDTF">2019-02-27T03:54:00Z</dcterms:modified>
</cp:coreProperties>
</file>