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5pt;height:53.15pt" o:ole="" fillcolor="window">
                  <v:imagedata r:id="rId7" o:title="" grayscale="t"/>
                </v:shape>
                <o:OLEObject Type="Embed" ProgID="Word.Picture.8" ShapeID="_x0000_i1025" DrawAspect="Content" ObjectID="_161286056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B41F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B41F7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B41F7" w:rsidRPr="009B41F7">
              <w:rPr>
                <w:szCs w:val="28"/>
              </w:rPr>
              <w:t>1325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B41F7" w:rsidRDefault="009B41F7" w:rsidP="009B41F7">
            <w:pPr>
              <w:ind w:left="-108"/>
              <w:jc w:val="both"/>
            </w:pPr>
            <w:r w:rsidRPr="009B41F7">
              <w:t>Об изменении в составе комитета Законодательного Собрания по бюджетно-налоговой политике и финансовым ресурсам</w:t>
            </w:r>
          </w:p>
        </w:tc>
      </w:tr>
    </w:tbl>
    <w:p w:rsidR="000B3FB2" w:rsidRDefault="000B3FB2"/>
    <w:p w:rsidR="009B41F7" w:rsidRPr="009B41F7" w:rsidRDefault="009B41F7" w:rsidP="009B41F7">
      <w:pPr>
        <w:ind w:firstLine="709"/>
        <w:jc w:val="both"/>
      </w:pPr>
      <w:r w:rsidRPr="009B41F7">
        <w:t>В соответствии с пунктом 2.3 раздела 2 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</w:p>
    <w:p w:rsidR="009B41F7" w:rsidRPr="009B41F7" w:rsidRDefault="009B41F7" w:rsidP="009B41F7"/>
    <w:p w:rsidR="009B41F7" w:rsidRPr="009B41F7" w:rsidRDefault="009B41F7" w:rsidP="009B41F7">
      <w:r w:rsidRPr="009B41F7">
        <w:t>ПОСТАНОВЛЯЕТ:</w:t>
      </w:r>
    </w:p>
    <w:p w:rsidR="009B41F7" w:rsidRPr="009B41F7" w:rsidRDefault="009B41F7" w:rsidP="009B41F7"/>
    <w:p w:rsidR="009B41F7" w:rsidRPr="009B41F7" w:rsidRDefault="009B41F7" w:rsidP="009722BC">
      <w:pPr>
        <w:autoSpaceDE w:val="0"/>
        <w:autoSpaceDN w:val="0"/>
        <w:adjustRightInd w:val="0"/>
        <w:ind w:firstLine="709"/>
        <w:jc w:val="both"/>
        <w:outlineLvl w:val="0"/>
      </w:pPr>
      <w:r w:rsidRPr="009B41F7">
        <w:t>1.Вывести из состава комитета Законодательного Собрания по бюджетно-налогово</w:t>
      </w:r>
      <w:bookmarkStart w:id="0" w:name="_GoBack"/>
      <w:bookmarkEnd w:id="0"/>
      <w:r w:rsidRPr="009B41F7">
        <w:t xml:space="preserve">й политике и финансовым ресурсам </w:t>
      </w:r>
      <w:proofErr w:type="spellStart"/>
      <w:r w:rsidRPr="009B41F7">
        <w:t>Маноконова</w:t>
      </w:r>
      <w:proofErr w:type="spellEnd"/>
      <w:r w:rsidRPr="009B41F7">
        <w:t xml:space="preserve"> Руслана Александровича.</w:t>
      </w:r>
    </w:p>
    <w:p w:rsidR="009B41F7" w:rsidRPr="009B41F7" w:rsidRDefault="009B41F7" w:rsidP="009722BC">
      <w:pPr>
        <w:autoSpaceDE w:val="0"/>
        <w:autoSpaceDN w:val="0"/>
        <w:adjustRightInd w:val="0"/>
        <w:ind w:firstLine="709"/>
        <w:jc w:val="both"/>
        <w:outlineLvl w:val="0"/>
      </w:pPr>
    </w:p>
    <w:p w:rsidR="009B41F7" w:rsidRPr="009B41F7" w:rsidRDefault="009B41F7" w:rsidP="009722BC">
      <w:pPr>
        <w:autoSpaceDE w:val="0"/>
        <w:autoSpaceDN w:val="0"/>
        <w:adjustRightInd w:val="0"/>
        <w:ind w:firstLine="709"/>
        <w:jc w:val="both"/>
        <w:outlineLvl w:val="0"/>
      </w:pPr>
      <w:r w:rsidRPr="009B41F7">
        <w:t>2.Изменить численный состав комитета Законодательного Собрания по бюджетно-налоговой политике и финансовым ресурсам.</w:t>
      </w:r>
    </w:p>
    <w:p w:rsidR="009B41F7" w:rsidRPr="009B41F7" w:rsidRDefault="009B41F7" w:rsidP="009722BC">
      <w:pPr>
        <w:autoSpaceDE w:val="0"/>
        <w:autoSpaceDN w:val="0"/>
        <w:adjustRightInd w:val="0"/>
        <w:ind w:firstLine="709"/>
        <w:jc w:val="both"/>
        <w:outlineLvl w:val="0"/>
      </w:pPr>
    </w:p>
    <w:p w:rsidR="009B41F7" w:rsidRPr="009B41F7" w:rsidRDefault="009B41F7" w:rsidP="009722BC">
      <w:pPr>
        <w:ind w:firstLine="709"/>
        <w:jc w:val="both"/>
      </w:pPr>
      <w:r w:rsidRPr="009B41F7">
        <w:t>3.Настоящее постановление вступает в силу со дня его принятия.</w:t>
      </w:r>
    </w:p>
    <w:p w:rsidR="009B41F7" w:rsidRPr="009B41F7" w:rsidRDefault="009B41F7" w:rsidP="009B41F7">
      <w:pPr>
        <w:jc w:val="both"/>
      </w:pPr>
    </w:p>
    <w:p w:rsidR="009B41F7" w:rsidRPr="009B41F7" w:rsidRDefault="009B41F7" w:rsidP="009B41F7">
      <w:pPr>
        <w:jc w:val="both"/>
      </w:pPr>
    </w:p>
    <w:p w:rsidR="009B41F7" w:rsidRPr="009B41F7" w:rsidRDefault="009B41F7" w:rsidP="009B41F7">
      <w:pPr>
        <w:jc w:val="both"/>
      </w:pPr>
    </w:p>
    <w:p w:rsidR="009B41F7" w:rsidRPr="009B41F7" w:rsidRDefault="009B41F7" w:rsidP="009B41F7">
      <w:pPr>
        <w:jc w:val="both"/>
      </w:pPr>
      <w:r w:rsidRPr="009B41F7">
        <w:t>Председатель</w:t>
      </w:r>
    </w:p>
    <w:p w:rsidR="009B41F7" w:rsidRPr="009B41F7" w:rsidRDefault="009B41F7" w:rsidP="009B41F7">
      <w:pPr>
        <w:jc w:val="both"/>
      </w:pPr>
      <w:r w:rsidRPr="009B41F7">
        <w:t xml:space="preserve">Законодательного Собрания </w:t>
      </w:r>
      <w:r w:rsidRPr="009B41F7">
        <w:tab/>
      </w:r>
      <w:r w:rsidRPr="009B41F7">
        <w:tab/>
      </w:r>
      <w:r w:rsidRPr="009B41F7">
        <w:tab/>
      </w:r>
      <w:r w:rsidRPr="009B41F7">
        <w:tab/>
      </w:r>
      <w:r w:rsidRPr="009B41F7">
        <w:tab/>
      </w:r>
      <w:r w:rsidRPr="009B41F7">
        <w:tab/>
        <w:t xml:space="preserve">             А.И. Ролик</w:t>
      </w:r>
    </w:p>
    <w:p w:rsidR="009B41F7" w:rsidRPr="009B41F7" w:rsidRDefault="009B41F7" w:rsidP="009B41F7"/>
    <w:p w:rsidR="009B41F7" w:rsidRPr="009B41F7" w:rsidRDefault="009B41F7" w:rsidP="009B41F7"/>
    <w:p w:rsidR="009B41F7" w:rsidRPr="009B41F7" w:rsidRDefault="009B41F7" w:rsidP="009B41F7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237" w:rsidRDefault="00434237">
      <w:r>
        <w:separator/>
      </w:r>
    </w:p>
  </w:endnote>
  <w:endnote w:type="continuationSeparator" w:id="0">
    <w:p w:rsidR="00434237" w:rsidRDefault="0043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237" w:rsidRDefault="00434237">
      <w:r>
        <w:separator/>
      </w:r>
    </w:p>
  </w:footnote>
  <w:footnote w:type="continuationSeparator" w:id="0">
    <w:p w:rsidR="00434237" w:rsidRDefault="004342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41F7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06D41"/>
    <w:rsid w:val="00317520"/>
    <w:rsid w:val="003325F4"/>
    <w:rsid w:val="00392E21"/>
    <w:rsid w:val="00434237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722BC"/>
    <w:rsid w:val="009959AC"/>
    <w:rsid w:val="009B41F7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2019-02-28T02:01:00Z</cp:lastPrinted>
  <dcterms:created xsi:type="dcterms:W3CDTF">2019-02-27T04:30:00Z</dcterms:created>
  <dcterms:modified xsi:type="dcterms:W3CDTF">2019-02-28T02:01:00Z</dcterms:modified>
</cp:coreProperties>
</file>