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8346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D40AF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D40AF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D40AF" w:rsidRPr="000D40AF">
              <w:rPr>
                <w:szCs w:val="28"/>
              </w:rPr>
              <w:t>1323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D40AF" w:rsidRDefault="000D40AF" w:rsidP="000D40AF">
            <w:pPr>
              <w:ind w:left="-108"/>
              <w:jc w:val="both"/>
            </w:pPr>
            <w:r w:rsidRPr="000D40AF">
              <w:t xml:space="preserve">О внесении изменений в постановление Законодательного Собрания Приморского края от 30.10.2008 № 1258 "О </w:t>
            </w:r>
            <w:proofErr w:type="gramStart"/>
            <w:r w:rsidRPr="000D40AF">
              <w:t>положениях</w:t>
            </w:r>
            <w:proofErr w:type="gramEnd"/>
            <w:r w:rsidRPr="000D40AF">
              <w:t xml:space="preserve">  о комитетах Законодательного Собрания Приморского края"</w:t>
            </w:r>
          </w:p>
        </w:tc>
      </w:tr>
    </w:tbl>
    <w:p w:rsidR="000B3FB2" w:rsidRDefault="000B3FB2"/>
    <w:p w:rsidR="000D40AF" w:rsidRPr="000D40AF" w:rsidRDefault="000D40AF" w:rsidP="000D40AF">
      <w:pPr>
        <w:ind w:firstLine="709"/>
      </w:pPr>
      <w:r w:rsidRPr="000D40AF">
        <w:t>Законодательное Собрание Приморского края</w:t>
      </w:r>
    </w:p>
    <w:p w:rsidR="000D40AF" w:rsidRPr="000D40AF" w:rsidRDefault="000D40AF" w:rsidP="000D40AF"/>
    <w:p w:rsidR="000D40AF" w:rsidRPr="000D40AF" w:rsidRDefault="000D40AF" w:rsidP="000D40AF">
      <w:r w:rsidRPr="000D40AF">
        <w:t>ПОСТАНОВЛЯЕТ:</w:t>
      </w:r>
    </w:p>
    <w:p w:rsidR="000D40AF" w:rsidRPr="000D40AF" w:rsidRDefault="000D40AF" w:rsidP="000D40AF"/>
    <w:p w:rsidR="000D40AF" w:rsidRPr="000D40AF" w:rsidRDefault="000D40AF" w:rsidP="000D40A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D40AF">
        <w:tab/>
        <w:t>1.</w:t>
      </w:r>
      <w:r w:rsidRPr="000D40AF">
        <w:rPr>
          <w:szCs w:val="28"/>
        </w:rPr>
        <w:t xml:space="preserve">Внести в постановление Законодательного Собрания Приморского края от 30.10.2008 № 1258 "О </w:t>
      </w:r>
      <w:proofErr w:type="gramStart"/>
      <w:r w:rsidRPr="000D40AF">
        <w:rPr>
          <w:szCs w:val="28"/>
        </w:rPr>
        <w:t>положениях</w:t>
      </w:r>
      <w:proofErr w:type="gramEnd"/>
      <w:r w:rsidRPr="000D40AF">
        <w:rPr>
          <w:szCs w:val="28"/>
        </w:rPr>
        <w:t xml:space="preserve"> о комитетах Законодательного Собрания Приморского края" (Ведомости Законодательного Собрания Приморского края, 2008, № 90, стр. 59; 2009, № 124, стр. 60; 2010, № 156,       стр. 85; 2011, № 207, стр. 38; 2013, № 58, стр. 65; 2017, № 16, стр. 61, № 30,    стр. 50; </w:t>
      </w:r>
      <w:proofErr w:type="gramStart"/>
      <w:r w:rsidRPr="000D40AF">
        <w:rPr>
          <w:szCs w:val="28"/>
        </w:rPr>
        <w:t>2018, № 53, стр. 59) следующие изменения:</w:t>
      </w:r>
      <w:proofErr w:type="gramEnd"/>
    </w:p>
    <w:p w:rsidR="000D40AF" w:rsidRPr="000D40AF" w:rsidRDefault="000D40AF" w:rsidP="000D40A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D40AF">
        <w:rPr>
          <w:szCs w:val="28"/>
        </w:rPr>
        <w:t>1)пункт 5 изложить в следующей редакции:</w:t>
      </w:r>
    </w:p>
    <w:p w:rsidR="000D40AF" w:rsidRPr="000D40AF" w:rsidRDefault="000D40AF" w:rsidP="000D40A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D40AF">
        <w:rPr>
          <w:szCs w:val="28"/>
        </w:rPr>
        <w:t>"5.Утвердить Положение о комитете Законодательного Собрания Приморского края по региональной политике, законности и международному сотрудничеству (приложение 5).";</w:t>
      </w:r>
    </w:p>
    <w:p w:rsidR="000D40AF" w:rsidRPr="000D40AF" w:rsidRDefault="000D40AF" w:rsidP="000D40A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D40AF">
        <w:rPr>
          <w:szCs w:val="28"/>
        </w:rPr>
        <w:t>2)в приложении 5:</w:t>
      </w:r>
    </w:p>
    <w:p w:rsidR="000D40AF" w:rsidRPr="000D40AF" w:rsidRDefault="000D40AF" w:rsidP="000D40A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D40AF">
        <w:rPr>
          <w:szCs w:val="28"/>
        </w:rPr>
        <w:t>в наименовании слова "о комитете Законодательного Собрания Приморского края по региональной политике и законности" заменить словами "о комитете Законодательного Собрания Приморского края по региональной политике, законности и международному сотрудничеству";</w:t>
      </w:r>
    </w:p>
    <w:p w:rsidR="000D40AF" w:rsidRPr="000D40AF" w:rsidRDefault="000D40AF" w:rsidP="000D40A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D40AF">
        <w:rPr>
          <w:szCs w:val="28"/>
        </w:rPr>
        <w:t xml:space="preserve">в пункте 1.1 раздела 1 слова "Комитет Законодательного Собрания Приморского края по региональной политике и законности" заменить словами "Комитет Законодательного Собрания Приморского края по региональной политике, законности и международному сотрудничеству". </w:t>
      </w:r>
    </w:p>
    <w:p w:rsidR="000D40AF" w:rsidRPr="000D40AF" w:rsidRDefault="000D40AF" w:rsidP="000D40AF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0D40AF" w:rsidRPr="000D40AF" w:rsidRDefault="000D40AF" w:rsidP="000D40A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D40AF">
        <w:rPr>
          <w:szCs w:val="28"/>
        </w:rPr>
        <w:t>2.Настоящее постановление вступает в силу со дня его принятия.</w:t>
      </w:r>
    </w:p>
    <w:p w:rsidR="000D40AF" w:rsidRDefault="000D40AF" w:rsidP="000D40AF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0D40AF" w:rsidRPr="000D40AF" w:rsidRDefault="000D40AF" w:rsidP="000D40AF">
      <w:pPr>
        <w:autoSpaceDE w:val="0"/>
        <w:autoSpaceDN w:val="0"/>
        <w:adjustRightInd w:val="0"/>
        <w:ind w:firstLine="708"/>
        <w:jc w:val="both"/>
        <w:rPr>
          <w:szCs w:val="28"/>
        </w:rPr>
      </w:pPr>
      <w:bookmarkStart w:id="0" w:name="_GoBack"/>
      <w:bookmarkEnd w:id="0"/>
    </w:p>
    <w:p w:rsidR="000D40AF" w:rsidRPr="000D40AF" w:rsidRDefault="000D40AF" w:rsidP="000D40AF">
      <w:pPr>
        <w:autoSpaceDE w:val="0"/>
        <w:autoSpaceDN w:val="0"/>
        <w:adjustRightInd w:val="0"/>
        <w:jc w:val="both"/>
        <w:rPr>
          <w:szCs w:val="28"/>
        </w:rPr>
      </w:pPr>
      <w:r w:rsidRPr="000D40AF">
        <w:rPr>
          <w:szCs w:val="28"/>
        </w:rPr>
        <w:t>Председатель</w:t>
      </w:r>
    </w:p>
    <w:p w:rsidR="00931FD6" w:rsidRDefault="000D40AF" w:rsidP="000D40AF">
      <w:pPr>
        <w:autoSpaceDE w:val="0"/>
        <w:autoSpaceDN w:val="0"/>
        <w:adjustRightInd w:val="0"/>
        <w:jc w:val="both"/>
      </w:pPr>
      <w:r w:rsidRPr="000D40AF">
        <w:rPr>
          <w:szCs w:val="28"/>
        </w:rPr>
        <w:t xml:space="preserve">Законодательного Собрания </w:t>
      </w:r>
      <w:r w:rsidRPr="000D40AF">
        <w:rPr>
          <w:szCs w:val="28"/>
        </w:rPr>
        <w:tab/>
      </w:r>
      <w:r w:rsidRPr="000D40AF">
        <w:rPr>
          <w:szCs w:val="28"/>
        </w:rPr>
        <w:tab/>
      </w:r>
      <w:r w:rsidRPr="000D40AF">
        <w:rPr>
          <w:szCs w:val="28"/>
        </w:rPr>
        <w:tab/>
      </w:r>
      <w:r w:rsidRPr="000D40AF">
        <w:rPr>
          <w:szCs w:val="28"/>
        </w:rPr>
        <w:tab/>
      </w:r>
      <w:r w:rsidRPr="000D40AF">
        <w:rPr>
          <w:szCs w:val="28"/>
        </w:rPr>
        <w:tab/>
      </w:r>
      <w:r w:rsidRPr="000D40AF">
        <w:rPr>
          <w:szCs w:val="28"/>
        </w:rPr>
        <w:tab/>
        <w:t xml:space="preserve">   </w:t>
      </w:r>
      <w:r>
        <w:rPr>
          <w:szCs w:val="28"/>
        </w:rPr>
        <w:tab/>
        <w:t xml:space="preserve">   </w:t>
      </w:r>
      <w:r w:rsidRPr="000D40AF">
        <w:rPr>
          <w:szCs w:val="28"/>
        </w:rPr>
        <w:t>А.И. Ролик</w:t>
      </w:r>
    </w:p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DEE" w:rsidRDefault="00353DEE">
      <w:r>
        <w:separator/>
      </w:r>
    </w:p>
  </w:endnote>
  <w:endnote w:type="continuationSeparator" w:id="0">
    <w:p w:rsidR="00353DEE" w:rsidRDefault="00353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DEE" w:rsidRDefault="00353DEE">
      <w:r>
        <w:separator/>
      </w:r>
    </w:p>
  </w:footnote>
  <w:footnote w:type="continuationSeparator" w:id="0">
    <w:p w:rsidR="00353DEE" w:rsidRDefault="00353D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40AF"/>
    <w:rsid w:val="00057575"/>
    <w:rsid w:val="000B3FB2"/>
    <w:rsid w:val="000D40AF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53DEE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2019-02-27T04:36:00Z</cp:lastPrinted>
  <dcterms:created xsi:type="dcterms:W3CDTF">2019-02-27T04:34:00Z</dcterms:created>
  <dcterms:modified xsi:type="dcterms:W3CDTF">2019-02-27T04:36:00Z</dcterms:modified>
</cp:coreProperties>
</file>