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 grayscale="t"/>
                </v:shape>
                <o:OLEObject Type="Embed" ProgID="Word.Picture.8" ShapeID="_x0000_i1025" DrawAspect="Content" ObjectID="_1612784062" r:id="rId9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C0E5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C0E58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0E58" w:rsidRPr="006C0E58">
              <w:rPr>
                <w:szCs w:val="28"/>
              </w:rPr>
              <w:t>1321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C0E58" w:rsidRDefault="006C0E58" w:rsidP="006C0E58">
            <w:pPr>
              <w:ind w:left="-108"/>
              <w:jc w:val="both"/>
            </w:pPr>
            <w:r w:rsidRPr="006C0E58">
              <w:t>О докладе</w:t>
            </w:r>
            <w:r w:rsidRPr="006C0E58">
              <w:rPr>
                <w:szCs w:val="28"/>
              </w:rPr>
              <w:t xml:space="preserve"> "О мониторинге</w:t>
            </w:r>
            <w:r w:rsidRPr="006C0E58">
              <w:t xml:space="preserve"> </w:t>
            </w:r>
            <w:proofErr w:type="spellStart"/>
            <w:r w:rsidRPr="006C0E58">
              <w:rPr>
                <w:szCs w:val="28"/>
              </w:rPr>
              <w:t>правоприменения</w:t>
            </w:r>
            <w:proofErr w:type="spellEnd"/>
            <w:r w:rsidRPr="006C0E58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 w:rsidRPr="006C0E58">
              <w:t xml:space="preserve"> </w:t>
            </w:r>
            <w:r>
              <w:br/>
            </w:r>
            <w:r w:rsidRPr="006C0E58">
              <w:t>за 2018 год"</w:t>
            </w:r>
          </w:p>
        </w:tc>
      </w:tr>
    </w:tbl>
    <w:p w:rsidR="000B3FB2" w:rsidRDefault="000B3FB2"/>
    <w:p w:rsidR="006C0E58" w:rsidRPr="006C0E58" w:rsidRDefault="006C0E58" w:rsidP="006C0E58">
      <w:pPr>
        <w:ind w:firstLine="709"/>
        <w:jc w:val="both"/>
      </w:pPr>
      <w:r w:rsidRPr="006C0E58">
        <w:t xml:space="preserve">Рассмотрев и обсудив доклад </w:t>
      </w:r>
      <w:r w:rsidRPr="006C0E58">
        <w:rPr>
          <w:szCs w:val="28"/>
        </w:rPr>
        <w:t>"О мониторинге</w:t>
      </w:r>
      <w:r w:rsidRPr="006C0E58">
        <w:t xml:space="preserve"> </w:t>
      </w:r>
      <w:proofErr w:type="spellStart"/>
      <w:r w:rsidRPr="006C0E58">
        <w:rPr>
          <w:szCs w:val="28"/>
        </w:rPr>
        <w:t>правоприменения</w:t>
      </w:r>
      <w:proofErr w:type="spellEnd"/>
      <w:r w:rsidRPr="006C0E5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Pr="006C0E58">
        <w:t xml:space="preserve"> за 2018 год", Законодательное Собрание Приморского края</w:t>
      </w:r>
    </w:p>
    <w:p w:rsidR="006C0E58" w:rsidRPr="006C0E58" w:rsidRDefault="006C0E58" w:rsidP="006C0E58"/>
    <w:p w:rsidR="006C0E58" w:rsidRPr="006C0E58" w:rsidRDefault="006C0E58" w:rsidP="006C0E58">
      <w:r w:rsidRPr="006C0E58">
        <w:t>ПОСТАНОВЛЯЕТ:</w:t>
      </w:r>
    </w:p>
    <w:p w:rsidR="006C0E58" w:rsidRPr="006C0E58" w:rsidRDefault="006C0E58" w:rsidP="006C0E58"/>
    <w:p w:rsidR="006C0E58" w:rsidRPr="006C0E58" w:rsidRDefault="006C0E58" w:rsidP="006C0E58">
      <w:pPr>
        <w:ind w:right="-144" w:firstLine="720"/>
        <w:jc w:val="both"/>
      </w:pPr>
      <w:r w:rsidRPr="006C0E58">
        <w:t xml:space="preserve">1.Доклад </w:t>
      </w:r>
      <w:r w:rsidRPr="006C0E58">
        <w:rPr>
          <w:szCs w:val="28"/>
        </w:rPr>
        <w:t>"О мониторинге</w:t>
      </w:r>
      <w:r w:rsidRPr="006C0E58">
        <w:t xml:space="preserve"> </w:t>
      </w:r>
      <w:proofErr w:type="spellStart"/>
      <w:r w:rsidRPr="006C0E58">
        <w:rPr>
          <w:szCs w:val="28"/>
        </w:rPr>
        <w:t>правоприменения</w:t>
      </w:r>
      <w:proofErr w:type="spellEnd"/>
      <w:r w:rsidRPr="006C0E5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Pr="006C0E58">
        <w:t xml:space="preserve"> за 2018 год" принять к сведению.</w:t>
      </w:r>
    </w:p>
    <w:p w:rsidR="006C0E58" w:rsidRPr="006C0E58" w:rsidRDefault="006C0E58" w:rsidP="006C0E58">
      <w:pPr>
        <w:ind w:left="720" w:right="-144"/>
        <w:jc w:val="both"/>
      </w:pPr>
    </w:p>
    <w:p w:rsidR="006C0E58" w:rsidRPr="006C0E58" w:rsidRDefault="006C0E58" w:rsidP="006C0E58">
      <w:pPr>
        <w:ind w:right="-144" w:firstLine="708"/>
        <w:jc w:val="both"/>
      </w:pPr>
      <w:r w:rsidRPr="006C0E58">
        <w:t>2.Направить указанный доклад в Министерство юстиции Российской Федерации.</w:t>
      </w:r>
    </w:p>
    <w:p w:rsidR="006C0E58" w:rsidRPr="006C0E58" w:rsidRDefault="006C0E58" w:rsidP="006C0E58">
      <w:pPr>
        <w:ind w:right="-144" w:firstLine="708"/>
        <w:jc w:val="both"/>
      </w:pPr>
    </w:p>
    <w:p w:rsidR="006C0E58" w:rsidRPr="006C0E58" w:rsidRDefault="006C0E58" w:rsidP="006C0E58">
      <w:pPr>
        <w:ind w:right="-144" w:firstLine="720"/>
        <w:jc w:val="both"/>
      </w:pPr>
      <w:r w:rsidRPr="006C0E58">
        <w:t>3.Настоящее постановление вступает в силу со дня его принятия.</w:t>
      </w:r>
    </w:p>
    <w:p w:rsidR="006C0E58" w:rsidRPr="006C0E58" w:rsidRDefault="006C0E58" w:rsidP="006C0E58">
      <w:pPr>
        <w:ind w:firstLine="708"/>
        <w:jc w:val="both"/>
      </w:pPr>
      <w:bookmarkStart w:id="0" w:name="_GoBack"/>
      <w:bookmarkEnd w:id="0"/>
    </w:p>
    <w:p w:rsidR="006C0E58" w:rsidRPr="006C0E58" w:rsidRDefault="006C0E58" w:rsidP="006C0E58">
      <w:pPr>
        <w:jc w:val="both"/>
      </w:pPr>
    </w:p>
    <w:p w:rsidR="006C0E58" w:rsidRPr="006C0E58" w:rsidRDefault="006C0E58" w:rsidP="006C0E58"/>
    <w:p w:rsidR="006C0E58" w:rsidRPr="006C0E58" w:rsidRDefault="006C0E58" w:rsidP="006C0E58">
      <w:pPr>
        <w:jc w:val="both"/>
      </w:pPr>
      <w:r w:rsidRPr="006C0E58">
        <w:t xml:space="preserve">Председатель </w:t>
      </w:r>
    </w:p>
    <w:p w:rsidR="006C0E58" w:rsidRPr="006C0E58" w:rsidRDefault="006C0E58" w:rsidP="006C0E58">
      <w:pPr>
        <w:jc w:val="both"/>
      </w:pPr>
      <w:r w:rsidRPr="006C0E58">
        <w:t xml:space="preserve">Законодательного Собрания </w:t>
      </w:r>
      <w:r w:rsidRPr="006C0E58">
        <w:tab/>
      </w:r>
      <w:r w:rsidRPr="006C0E58">
        <w:tab/>
      </w:r>
      <w:r w:rsidRPr="006C0E58">
        <w:tab/>
      </w:r>
      <w:r w:rsidRPr="006C0E58">
        <w:tab/>
      </w:r>
      <w:r w:rsidRPr="006C0E58">
        <w:tab/>
      </w:r>
      <w:r w:rsidRPr="006C0E58">
        <w:tab/>
      </w:r>
      <w:r w:rsidRPr="006C0E58">
        <w:tab/>
        <w:t xml:space="preserve">   А.И. Ролик</w:t>
      </w:r>
    </w:p>
    <w:p w:rsidR="006C0E58" w:rsidRPr="006C0E58" w:rsidRDefault="006C0E58" w:rsidP="006C0E58">
      <w:r w:rsidRPr="006C0E58">
        <w:t xml:space="preserve">  </w:t>
      </w:r>
    </w:p>
    <w:p w:rsidR="006C0E58" w:rsidRPr="006C0E58" w:rsidRDefault="006C0E58" w:rsidP="006C0E58"/>
    <w:p w:rsidR="006C0E58" w:rsidRDefault="006C0E58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A6E" w:rsidRDefault="00F62A6E">
      <w:r>
        <w:separator/>
      </w:r>
    </w:p>
  </w:endnote>
  <w:endnote w:type="continuationSeparator" w:id="0">
    <w:p w:rsidR="00F62A6E" w:rsidRDefault="00F62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A6E" w:rsidRDefault="00F62A6E">
      <w:r>
        <w:separator/>
      </w:r>
    </w:p>
  </w:footnote>
  <w:footnote w:type="continuationSeparator" w:id="0">
    <w:p w:rsidR="00F62A6E" w:rsidRDefault="00F62A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E5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C0E58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62A6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94E36-2C1D-4A6A-8DF6-D3AD8567D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2019-02-27T04:45:00Z</cp:lastPrinted>
  <dcterms:created xsi:type="dcterms:W3CDTF">2019-02-27T04:44:00Z</dcterms:created>
  <dcterms:modified xsi:type="dcterms:W3CDTF">2019-02-27T04:46:00Z</dcterms:modified>
</cp:coreProperties>
</file>