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 grayscale="t"/>
                </v:shape>
                <o:OLEObject Type="Embed" ProgID="Word.Picture.8" ShapeID="_x0000_i1025" DrawAspect="Content" ObjectID="_161278507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5216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5216E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5216E" w:rsidRPr="00D5216E">
              <w:rPr>
                <w:szCs w:val="28"/>
              </w:rPr>
              <w:t>1317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5216E" w:rsidRDefault="00D5216E" w:rsidP="00D5216E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>
              <w:t xml:space="preserve">"Об административных </w:t>
            </w:r>
            <w:proofErr w:type="spellStart"/>
            <w:r>
              <w:t>правонаруше</w:t>
            </w:r>
            <w:r>
              <w:t>-</w:t>
            </w:r>
            <w:r>
              <w:t>ниях</w:t>
            </w:r>
            <w:proofErr w:type="spellEnd"/>
            <w:r>
              <w:t xml:space="preserve"> в Приморском крае"</w:t>
            </w:r>
            <w:proofErr w:type="gramEnd"/>
          </w:p>
        </w:tc>
      </w:tr>
    </w:tbl>
    <w:p w:rsidR="000B3FB2" w:rsidRDefault="000B3FB2"/>
    <w:p w:rsidR="00D5216E" w:rsidRPr="00D5216E" w:rsidRDefault="00D5216E" w:rsidP="00D5216E">
      <w:pPr>
        <w:pStyle w:val="a3"/>
        <w:tabs>
          <w:tab w:val="clear" w:pos="4153"/>
          <w:tab w:val="clear" w:pos="8306"/>
        </w:tabs>
        <w:ind w:firstLine="709"/>
      </w:pPr>
      <w:bookmarkStart w:id="0" w:name="_GoBack"/>
      <w:bookmarkEnd w:id="0"/>
      <w:r w:rsidRPr="00D5216E">
        <w:t xml:space="preserve">Законодательное Собрание Приморского края </w:t>
      </w:r>
    </w:p>
    <w:p w:rsidR="00D5216E" w:rsidRPr="00D5216E" w:rsidRDefault="00D5216E" w:rsidP="00D5216E"/>
    <w:p w:rsidR="00D5216E" w:rsidRPr="00D5216E" w:rsidRDefault="00D5216E" w:rsidP="00D5216E">
      <w:r w:rsidRPr="00D5216E">
        <w:t>ПОСТАНОВЛЯЕТ:</w:t>
      </w:r>
    </w:p>
    <w:p w:rsidR="00D5216E" w:rsidRPr="00D5216E" w:rsidRDefault="00D5216E" w:rsidP="00D5216E">
      <w:pPr>
        <w:jc w:val="both"/>
      </w:pPr>
    </w:p>
    <w:p w:rsidR="00D5216E" w:rsidRPr="00D5216E" w:rsidRDefault="00D5216E" w:rsidP="00D5216E">
      <w:pPr>
        <w:ind w:firstLine="720"/>
        <w:jc w:val="both"/>
      </w:pPr>
      <w:r w:rsidRPr="00D5216E">
        <w:t xml:space="preserve">1.Принять проект закона Приморского края </w:t>
      </w:r>
      <w:r w:rsidRPr="00D5216E">
        <w:rPr>
          <w:szCs w:val="28"/>
        </w:rPr>
        <w:t xml:space="preserve">"О внесении изменений в Закон Приморского края "Об административных правонарушениях </w:t>
      </w:r>
      <w:r w:rsidRPr="00D5216E">
        <w:rPr>
          <w:szCs w:val="28"/>
        </w:rPr>
        <w:br/>
        <w:t>в Приморском крае" в первом чтении.</w:t>
      </w:r>
    </w:p>
    <w:p w:rsidR="00D5216E" w:rsidRPr="00D5216E" w:rsidRDefault="00D5216E" w:rsidP="00D5216E">
      <w:pPr>
        <w:ind w:firstLine="720"/>
        <w:jc w:val="both"/>
      </w:pPr>
    </w:p>
    <w:p w:rsidR="00D5216E" w:rsidRPr="00D5216E" w:rsidRDefault="00D5216E" w:rsidP="00D5216E">
      <w:pPr>
        <w:ind w:firstLine="720"/>
        <w:jc w:val="both"/>
      </w:pPr>
      <w:r w:rsidRPr="00D5216E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7 марта 2019 года.</w:t>
      </w:r>
    </w:p>
    <w:p w:rsidR="00D5216E" w:rsidRPr="00D5216E" w:rsidRDefault="00D5216E" w:rsidP="00D5216E">
      <w:pPr>
        <w:ind w:firstLine="720"/>
        <w:jc w:val="both"/>
      </w:pPr>
    </w:p>
    <w:p w:rsidR="00D5216E" w:rsidRPr="00D5216E" w:rsidRDefault="00D5216E" w:rsidP="00D5216E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D5216E">
        <w:t>3.Комитету Законодательного Собрания по региональной политике и законности (</w:t>
      </w:r>
      <w:proofErr w:type="spellStart"/>
      <w:r w:rsidRPr="00D5216E">
        <w:t>Текиев</w:t>
      </w:r>
      <w:proofErr w:type="spellEnd"/>
      <w:r w:rsidRPr="00D5216E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5216E" w:rsidRPr="00D5216E" w:rsidRDefault="00D5216E" w:rsidP="00D5216E">
      <w:pPr>
        <w:ind w:firstLine="709"/>
        <w:jc w:val="both"/>
      </w:pPr>
    </w:p>
    <w:p w:rsidR="00D5216E" w:rsidRPr="00D5216E" w:rsidRDefault="00D5216E" w:rsidP="00D5216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5216E">
        <w:t>4.Настоящее постановление вступает в силу со дня его принятия.</w:t>
      </w:r>
    </w:p>
    <w:p w:rsidR="00D5216E" w:rsidRPr="00D5216E" w:rsidRDefault="00D5216E" w:rsidP="00D5216E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D5216E" w:rsidRPr="00D5216E" w:rsidRDefault="00D5216E" w:rsidP="00D5216E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D5216E" w:rsidRPr="00D5216E" w:rsidRDefault="00D5216E" w:rsidP="00D5216E">
      <w:pPr>
        <w:ind w:firstLine="720"/>
        <w:jc w:val="both"/>
      </w:pPr>
    </w:p>
    <w:p w:rsidR="00D5216E" w:rsidRPr="00D5216E" w:rsidRDefault="00D5216E" w:rsidP="00D5216E">
      <w:pPr>
        <w:jc w:val="both"/>
      </w:pPr>
      <w:r w:rsidRPr="00D5216E">
        <w:t>Председатель</w:t>
      </w:r>
    </w:p>
    <w:p w:rsidR="00D5216E" w:rsidRPr="00D5216E" w:rsidRDefault="00D5216E" w:rsidP="00D5216E">
      <w:pPr>
        <w:jc w:val="both"/>
      </w:pPr>
      <w:r w:rsidRPr="00D5216E">
        <w:t>Законодательного Собрания</w:t>
      </w:r>
      <w:r w:rsidRPr="00D5216E">
        <w:tab/>
      </w:r>
      <w:r w:rsidRPr="00D5216E">
        <w:tab/>
      </w:r>
      <w:r w:rsidRPr="00D5216E">
        <w:tab/>
      </w:r>
      <w:r w:rsidRPr="00D5216E">
        <w:tab/>
      </w:r>
      <w:r w:rsidRPr="00D5216E">
        <w:tab/>
      </w:r>
      <w:r w:rsidRPr="00D5216E">
        <w:tab/>
        <w:t xml:space="preserve">             А.И. Ролик</w:t>
      </w:r>
    </w:p>
    <w:p w:rsidR="00D5216E" w:rsidRPr="00D5216E" w:rsidRDefault="00D5216E" w:rsidP="00D5216E"/>
    <w:p w:rsidR="00931FD6" w:rsidRDefault="00931FD6" w:rsidP="009C06BA"/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98D" w:rsidRDefault="00B3598D">
      <w:r>
        <w:separator/>
      </w:r>
    </w:p>
  </w:endnote>
  <w:endnote w:type="continuationSeparator" w:id="0">
    <w:p w:rsidR="00B3598D" w:rsidRDefault="00B3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98D" w:rsidRDefault="00B3598D">
      <w:r>
        <w:separator/>
      </w:r>
    </w:p>
  </w:footnote>
  <w:footnote w:type="continuationSeparator" w:id="0">
    <w:p w:rsidR="00B3598D" w:rsidRDefault="00B359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216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3598D"/>
    <w:rsid w:val="00BA58C7"/>
    <w:rsid w:val="00C20E8F"/>
    <w:rsid w:val="00CA7E54"/>
    <w:rsid w:val="00CE19DF"/>
    <w:rsid w:val="00D02716"/>
    <w:rsid w:val="00D5216E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2019-02-27T05:02:00Z</cp:lastPrinted>
  <dcterms:created xsi:type="dcterms:W3CDTF">2019-02-27T05:01:00Z</dcterms:created>
  <dcterms:modified xsi:type="dcterms:W3CDTF">2019-02-27T05:02:00Z</dcterms:modified>
</cp:coreProperties>
</file>