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9095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E6F3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E6F30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6F30" w:rsidRPr="004E6F30">
              <w:rPr>
                <w:szCs w:val="28"/>
              </w:rPr>
              <w:t>1316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E6F30" w:rsidRDefault="004E6F30" w:rsidP="004E6F30">
            <w:pPr>
              <w:ind w:left="-108"/>
              <w:jc w:val="both"/>
            </w:pPr>
            <w:r w:rsidRPr="004E6F30">
              <w:t>О проекте закона Приморского края "О внесении изменений в приложение 5 к Закону При</w:t>
            </w:r>
            <w:r>
              <w:t>-</w:t>
            </w:r>
            <w:r w:rsidRPr="004E6F30">
              <w:t>морского края "О разграничении</w:t>
            </w:r>
            <w:r w:rsidRPr="004E6F30">
              <w:rPr>
                <w:szCs w:val="28"/>
              </w:rPr>
              <w:t xml:space="preserve"> объектов </w:t>
            </w:r>
            <w:proofErr w:type="gramStart"/>
            <w:r w:rsidRPr="004E6F30">
              <w:rPr>
                <w:szCs w:val="28"/>
              </w:rPr>
              <w:t>муниципальной</w:t>
            </w:r>
            <w:proofErr w:type="gramEnd"/>
            <w:r w:rsidRPr="004E6F30">
              <w:rPr>
                <w:szCs w:val="28"/>
              </w:rPr>
              <w:t xml:space="preserve"> </w:t>
            </w:r>
            <w:proofErr w:type="spellStart"/>
            <w:r w:rsidRPr="004E6F30"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 w:rsidRPr="004E6F30">
              <w:rPr>
                <w:szCs w:val="28"/>
              </w:rPr>
              <w:t>ности</w:t>
            </w:r>
            <w:proofErr w:type="spellEnd"/>
            <w:r w:rsidRPr="004E6F30">
              <w:rPr>
                <w:szCs w:val="28"/>
              </w:rPr>
              <w:t xml:space="preserve"> между сельскими </w:t>
            </w:r>
            <w:proofErr w:type="spellStart"/>
            <w:r w:rsidRPr="004E6F30">
              <w:rPr>
                <w:szCs w:val="28"/>
              </w:rPr>
              <w:t>поселе</w:t>
            </w:r>
            <w:r>
              <w:rPr>
                <w:szCs w:val="28"/>
              </w:rPr>
              <w:t>-</w:t>
            </w:r>
            <w:r w:rsidRPr="004E6F30">
              <w:rPr>
                <w:szCs w:val="28"/>
              </w:rPr>
              <w:t>ниями</w:t>
            </w:r>
            <w:proofErr w:type="spellEnd"/>
            <w:r w:rsidRPr="004E6F30">
              <w:rPr>
                <w:szCs w:val="28"/>
              </w:rPr>
              <w:t xml:space="preserve"> Хорольского </w:t>
            </w:r>
            <w:proofErr w:type="spellStart"/>
            <w:r w:rsidRPr="004E6F30"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 w:rsidRPr="004E6F30">
              <w:rPr>
                <w:szCs w:val="28"/>
              </w:rPr>
              <w:t>ного</w:t>
            </w:r>
            <w:proofErr w:type="spellEnd"/>
            <w:r w:rsidRPr="004E6F30">
              <w:rPr>
                <w:szCs w:val="28"/>
              </w:rPr>
              <w:t xml:space="preserve"> района и </w:t>
            </w:r>
            <w:proofErr w:type="spellStart"/>
            <w:r w:rsidRPr="004E6F30">
              <w:rPr>
                <w:szCs w:val="28"/>
              </w:rPr>
              <w:t>Хорольским</w:t>
            </w:r>
            <w:proofErr w:type="spellEnd"/>
            <w:r w:rsidRPr="004E6F30">
              <w:rPr>
                <w:szCs w:val="28"/>
              </w:rPr>
              <w:t xml:space="preserve"> муниципальным районом"</w:t>
            </w:r>
          </w:p>
        </w:tc>
      </w:tr>
    </w:tbl>
    <w:p w:rsidR="000B3FB2" w:rsidRDefault="000B3FB2"/>
    <w:p w:rsidR="004E6F30" w:rsidRPr="004E6F30" w:rsidRDefault="004E6F30" w:rsidP="004E6F30">
      <w:pPr>
        <w:ind w:firstLine="709"/>
      </w:pPr>
      <w:r w:rsidRPr="004E6F30">
        <w:t>Законодательное Собрание Приморского края</w:t>
      </w:r>
    </w:p>
    <w:p w:rsidR="004E6F30" w:rsidRPr="004E6F30" w:rsidRDefault="004E6F30" w:rsidP="004E6F30">
      <w:pPr>
        <w:ind w:firstLine="720"/>
        <w:jc w:val="both"/>
      </w:pPr>
    </w:p>
    <w:p w:rsidR="004E6F30" w:rsidRPr="004E6F30" w:rsidRDefault="004E6F30" w:rsidP="004E6F30">
      <w:pPr>
        <w:tabs>
          <w:tab w:val="left" w:pos="0"/>
        </w:tabs>
        <w:jc w:val="both"/>
      </w:pPr>
      <w:r w:rsidRPr="004E6F30">
        <w:t>ПОСТАНОВЛЯЕТ:</w:t>
      </w:r>
    </w:p>
    <w:p w:rsidR="004E6F30" w:rsidRPr="004E6F30" w:rsidRDefault="004E6F30" w:rsidP="004E6F30"/>
    <w:p w:rsidR="004E6F30" w:rsidRPr="004E6F30" w:rsidRDefault="004E6F30" w:rsidP="004E6F30">
      <w:pPr>
        <w:ind w:firstLine="709"/>
        <w:jc w:val="both"/>
      </w:pPr>
      <w:r w:rsidRPr="004E6F30">
        <w:t>1.Принять проект закона Приморского края "О внесении изменений в приложение 5 к Закону Приморского края "О разграничении</w:t>
      </w:r>
      <w:r w:rsidRPr="004E6F30">
        <w:rPr>
          <w:szCs w:val="28"/>
        </w:rPr>
        <w:t xml:space="preserve"> объектов муниципальной собственности между сельскими поселениями Хорольского муниципального района и </w:t>
      </w:r>
      <w:proofErr w:type="spellStart"/>
      <w:r w:rsidRPr="004E6F30">
        <w:rPr>
          <w:szCs w:val="28"/>
        </w:rPr>
        <w:t>Хорольским</w:t>
      </w:r>
      <w:proofErr w:type="spellEnd"/>
      <w:r w:rsidRPr="004E6F30">
        <w:rPr>
          <w:szCs w:val="28"/>
        </w:rPr>
        <w:t xml:space="preserve"> муниципальным районом" в первом чтении.</w:t>
      </w:r>
    </w:p>
    <w:p w:rsidR="004E6F30" w:rsidRPr="004E6F30" w:rsidRDefault="004E6F30" w:rsidP="004E6F30">
      <w:pPr>
        <w:ind w:firstLine="709"/>
        <w:jc w:val="both"/>
      </w:pPr>
    </w:p>
    <w:p w:rsidR="004E6F30" w:rsidRPr="004E6F30" w:rsidRDefault="004E6F30" w:rsidP="004E6F30">
      <w:pPr>
        <w:ind w:firstLine="720"/>
        <w:jc w:val="both"/>
      </w:pPr>
      <w:r w:rsidRPr="004E6F30"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20 марта 2019 года.</w:t>
      </w:r>
    </w:p>
    <w:p w:rsidR="004E6F30" w:rsidRPr="004E6F30" w:rsidRDefault="004E6F30" w:rsidP="004E6F30">
      <w:pPr>
        <w:ind w:firstLine="720"/>
        <w:jc w:val="both"/>
      </w:pPr>
    </w:p>
    <w:p w:rsidR="004E6F30" w:rsidRPr="004E6F30" w:rsidRDefault="004E6F30" w:rsidP="004E6F30">
      <w:pPr>
        <w:ind w:firstLine="720"/>
        <w:jc w:val="both"/>
      </w:pPr>
      <w:r w:rsidRPr="004E6F30"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E6F30" w:rsidRPr="004E6F30" w:rsidRDefault="004E6F30" w:rsidP="004E6F30">
      <w:pPr>
        <w:ind w:firstLine="720"/>
        <w:jc w:val="both"/>
      </w:pPr>
    </w:p>
    <w:p w:rsidR="004E6F30" w:rsidRPr="004E6F30" w:rsidRDefault="004E6F30" w:rsidP="004E6F30">
      <w:pPr>
        <w:ind w:firstLine="720"/>
        <w:jc w:val="both"/>
      </w:pPr>
      <w:r w:rsidRPr="004E6F30">
        <w:t>4.Настоящее постановление вступает в силу со дня его принятия.</w:t>
      </w:r>
    </w:p>
    <w:p w:rsidR="004E6F30" w:rsidRPr="004E6F30" w:rsidRDefault="004E6F30" w:rsidP="004E6F30">
      <w:pPr>
        <w:ind w:firstLine="720"/>
        <w:jc w:val="both"/>
      </w:pPr>
      <w:bookmarkStart w:id="0" w:name="_GoBack"/>
      <w:bookmarkEnd w:id="0"/>
    </w:p>
    <w:p w:rsidR="004E6F30" w:rsidRPr="004E6F30" w:rsidRDefault="004E6F30" w:rsidP="004E6F30">
      <w:pPr>
        <w:ind w:firstLine="720"/>
        <w:jc w:val="both"/>
      </w:pPr>
    </w:p>
    <w:p w:rsidR="004E6F30" w:rsidRPr="004E6F30" w:rsidRDefault="004E6F30" w:rsidP="004E6F30">
      <w:pPr>
        <w:ind w:firstLine="720"/>
        <w:jc w:val="both"/>
      </w:pPr>
    </w:p>
    <w:p w:rsidR="004E6F30" w:rsidRPr="004E6F30" w:rsidRDefault="004E6F30" w:rsidP="004E6F30">
      <w:pPr>
        <w:jc w:val="both"/>
      </w:pPr>
      <w:r w:rsidRPr="004E6F30">
        <w:t>Председатель</w:t>
      </w:r>
    </w:p>
    <w:p w:rsidR="00931FD6" w:rsidRDefault="004E6F30" w:rsidP="004E6F30">
      <w:pPr>
        <w:tabs>
          <w:tab w:val="right" w:pos="9354"/>
        </w:tabs>
      </w:pPr>
      <w:r w:rsidRPr="004E6F30">
        <w:t>Законодательного Собрания</w:t>
      </w:r>
      <w:r w:rsidRPr="004E6F30">
        <w:tab/>
        <w:t>А.И. Ролик</w:t>
      </w:r>
    </w:p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768" w:rsidRDefault="00586768">
      <w:r>
        <w:separator/>
      </w:r>
    </w:p>
  </w:endnote>
  <w:endnote w:type="continuationSeparator" w:id="0">
    <w:p w:rsidR="00586768" w:rsidRDefault="0058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768" w:rsidRDefault="00586768">
      <w:r>
        <w:separator/>
      </w:r>
    </w:p>
  </w:footnote>
  <w:footnote w:type="continuationSeparator" w:id="0">
    <w:p w:rsidR="00586768" w:rsidRDefault="00586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6F3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4E6F30"/>
    <w:rsid w:val="005129A5"/>
    <w:rsid w:val="00586768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2019-02-27T06:36:00Z</dcterms:created>
  <dcterms:modified xsi:type="dcterms:W3CDTF">2019-02-27T06:37:00Z</dcterms:modified>
</cp:coreProperties>
</file>