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8063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152E8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152E8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152E8" w:rsidRPr="00F152E8">
              <w:rPr>
                <w:szCs w:val="28"/>
              </w:rPr>
              <w:t>1310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152E8" w:rsidRDefault="00F152E8" w:rsidP="00F152E8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>в Закон Приморского края "Об образовании в Приморском крае"</w:t>
            </w:r>
          </w:p>
          <w:p w:rsidR="000B3FB2" w:rsidRPr="00F152E8" w:rsidRDefault="000B3FB2">
            <w:pPr>
              <w:jc w:val="both"/>
            </w:pPr>
          </w:p>
        </w:tc>
      </w:tr>
    </w:tbl>
    <w:p w:rsidR="00F152E8" w:rsidRDefault="00F152E8" w:rsidP="00F152E8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F152E8" w:rsidRDefault="00F152E8" w:rsidP="00F152E8">
      <w:pPr>
        <w:rPr>
          <w:szCs w:val="28"/>
        </w:rPr>
      </w:pPr>
    </w:p>
    <w:p w:rsidR="00F152E8" w:rsidRDefault="00F152E8" w:rsidP="00F152E8">
      <w:pPr>
        <w:rPr>
          <w:szCs w:val="28"/>
        </w:rPr>
      </w:pPr>
      <w:r>
        <w:rPr>
          <w:szCs w:val="28"/>
        </w:rPr>
        <w:t>ПОСТАНОВЛЯЕТ:</w:t>
      </w:r>
    </w:p>
    <w:p w:rsidR="00F152E8" w:rsidRDefault="00F152E8" w:rsidP="00F152E8">
      <w:pPr>
        <w:rPr>
          <w:szCs w:val="28"/>
        </w:rPr>
      </w:pPr>
    </w:p>
    <w:p w:rsidR="00F152E8" w:rsidRDefault="00F152E8" w:rsidP="00F152E8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br/>
        <w:t xml:space="preserve">в Закон Приморского края </w:t>
      </w:r>
      <w:r>
        <w:rPr>
          <w:bCs/>
          <w:color w:val="000000"/>
          <w:szCs w:val="28"/>
        </w:rPr>
        <w:t xml:space="preserve">"Об образовании в Приморском крае" </w:t>
      </w:r>
      <w:r>
        <w:rPr>
          <w:szCs w:val="28"/>
        </w:rPr>
        <w:t>в первом чтении.</w:t>
      </w:r>
    </w:p>
    <w:p w:rsidR="00F152E8" w:rsidRDefault="00F152E8" w:rsidP="00F152E8">
      <w:pPr>
        <w:jc w:val="both"/>
        <w:rPr>
          <w:szCs w:val="28"/>
        </w:rPr>
      </w:pPr>
    </w:p>
    <w:p w:rsidR="00F152E8" w:rsidRDefault="00F152E8" w:rsidP="00F152E8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F152E8" w:rsidRDefault="00F152E8" w:rsidP="00F152E8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152E8" w:rsidRDefault="00F152E8" w:rsidP="00F152E8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F152E8" w:rsidRDefault="00F152E8" w:rsidP="00F152E8">
      <w:pPr>
        <w:pStyle w:val="a3"/>
        <w:tabs>
          <w:tab w:val="left" w:pos="708"/>
        </w:tabs>
        <w:ind w:right="-2"/>
        <w:jc w:val="both"/>
        <w:rPr>
          <w:szCs w:val="28"/>
        </w:rPr>
      </w:pPr>
      <w:bookmarkStart w:id="0" w:name="_GoBack"/>
      <w:bookmarkEnd w:id="0"/>
    </w:p>
    <w:p w:rsidR="00F152E8" w:rsidRDefault="00F152E8" w:rsidP="00F152E8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152E8" w:rsidRDefault="00F152E8" w:rsidP="00F152E8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152E8" w:rsidRDefault="00F152E8" w:rsidP="00F152E8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F152E8" w:rsidRDefault="00F152E8" w:rsidP="00F152E8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3D44" w:rsidRDefault="00193D44">
      <w:r>
        <w:separator/>
      </w:r>
    </w:p>
  </w:endnote>
  <w:endnote w:type="continuationSeparator" w:id="0">
    <w:p w:rsidR="00193D44" w:rsidRDefault="00193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3D44" w:rsidRDefault="00193D44">
      <w:r>
        <w:separator/>
      </w:r>
    </w:p>
  </w:footnote>
  <w:footnote w:type="continuationSeparator" w:id="0">
    <w:p w:rsidR="00193D44" w:rsidRDefault="00193D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52E8"/>
    <w:rsid w:val="00057575"/>
    <w:rsid w:val="000B3FB2"/>
    <w:rsid w:val="000D628E"/>
    <w:rsid w:val="000E5228"/>
    <w:rsid w:val="00123119"/>
    <w:rsid w:val="001319DB"/>
    <w:rsid w:val="00155F7F"/>
    <w:rsid w:val="00193D44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52E8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152E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2019-02-27T03:50:00Z</cp:lastPrinted>
  <dcterms:created xsi:type="dcterms:W3CDTF">2019-02-27T03:48:00Z</dcterms:created>
  <dcterms:modified xsi:type="dcterms:W3CDTF">2019-02-27T03:50:00Z</dcterms:modified>
</cp:coreProperties>
</file>