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131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85FF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5FF9" w:rsidRPr="00A85FF9">
              <w:rPr>
                <w:szCs w:val="28"/>
              </w:rPr>
              <w:t>1309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85FF9" w:rsidRDefault="00A85FF9" w:rsidP="00A85FF9">
            <w:pPr>
              <w:pStyle w:val="a3"/>
              <w:ind w:left="-108"/>
              <w:jc w:val="both"/>
            </w:pPr>
            <w:r w:rsidRPr="000162C8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0162C8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 </w:t>
            </w:r>
            <w:r w:rsidRPr="000162C8">
              <w:rPr>
                <w:szCs w:val="28"/>
              </w:rPr>
              <w:t>"</w:t>
            </w:r>
            <w:r w:rsidRPr="00C34972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</w:t>
            </w:r>
            <w:r w:rsidRPr="00A40834">
              <w:rPr>
                <w:color w:val="000000"/>
                <w:szCs w:val="28"/>
              </w:rPr>
              <w:t>О социальной поддержке многодетных семей, проживающих на территории Приморского края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A85FF9" w:rsidRDefault="00A85FF9" w:rsidP="00A85FF9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A85FF9" w:rsidRDefault="00A85FF9" w:rsidP="00A85FF9">
      <w:pPr>
        <w:ind w:firstLine="709"/>
        <w:rPr>
          <w:szCs w:val="28"/>
        </w:rPr>
      </w:pPr>
    </w:p>
    <w:p w:rsidR="00A85FF9" w:rsidRDefault="00A85FF9" w:rsidP="00A85FF9">
      <w:pPr>
        <w:rPr>
          <w:szCs w:val="28"/>
        </w:rPr>
      </w:pPr>
      <w:r>
        <w:rPr>
          <w:szCs w:val="28"/>
        </w:rPr>
        <w:t>ПОСТАНОВЛЯЕТ:</w:t>
      </w:r>
    </w:p>
    <w:p w:rsidR="00A85FF9" w:rsidRDefault="00A85FF9" w:rsidP="00A85FF9">
      <w:pPr>
        <w:ind w:firstLine="709"/>
        <w:rPr>
          <w:szCs w:val="28"/>
        </w:rPr>
      </w:pPr>
    </w:p>
    <w:p w:rsidR="00A85FF9" w:rsidRPr="0091259D" w:rsidRDefault="00A85FF9" w:rsidP="00A85FF9">
      <w:pPr>
        <w:pStyle w:val="a3"/>
        <w:tabs>
          <w:tab w:val="clear" w:pos="4153"/>
          <w:tab w:val="center" w:pos="709"/>
        </w:tabs>
        <w:ind w:left="-1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162C8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0162C8">
        <w:rPr>
          <w:szCs w:val="28"/>
        </w:rPr>
        <w:t xml:space="preserve"> Приморского края "</w:t>
      </w:r>
      <w:r w:rsidRPr="00C34972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A40834">
        <w:rPr>
          <w:color w:val="000000"/>
          <w:szCs w:val="28"/>
        </w:rPr>
        <w:t>О социальной поддержке многодетных семей, проживающих на территории Приморского края</w:t>
      </w:r>
      <w:r w:rsidRPr="000162C8">
        <w:rPr>
          <w:bCs/>
          <w:color w:val="000000"/>
          <w:szCs w:val="28"/>
        </w:rPr>
        <w:t>"</w:t>
      </w:r>
      <w:r w:rsidRPr="000162C8">
        <w:rPr>
          <w:szCs w:val="28"/>
        </w:rPr>
        <w:t>.</w:t>
      </w:r>
    </w:p>
    <w:p w:rsidR="00A85FF9" w:rsidRDefault="00A85FF9" w:rsidP="00A85FF9">
      <w:pPr>
        <w:ind w:firstLine="708"/>
        <w:jc w:val="both"/>
        <w:rPr>
          <w:szCs w:val="28"/>
        </w:rPr>
      </w:pPr>
    </w:p>
    <w:p w:rsidR="00A85FF9" w:rsidRPr="000610C9" w:rsidRDefault="00A85FF9" w:rsidP="00A85FF9">
      <w:pPr>
        <w:ind w:firstLine="708"/>
        <w:jc w:val="both"/>
        <w:rPr>
          <w:szCs w:val="28"/>
        </w:rPr>
      </w:pPr>
      <w:r w:rsidRPr="000610C9">
        <w:rPr>
          <w:szCs w:val="28"/>
        </w:rPr>
        <w:t>2.Направить указанный Закон Губернатору Приморского края для обнародования.</w:t>
      </w:r>
    </w:p>
    <w:p w:rsidR="00A85FF9" w:rsidRPr="000610C9" w:rsidRDefault="00A85FF9" w:rsidP="00A85FF9">
      <w:pPr>
        <w:ind w:firstLine="720"/>
        <w:jc w:val="both"/>
        <w:rPr>
          <w:szCs w:val="28"/>
        </w:rPr>
      </w:pPr>
    </w:p>
    <w:p w:rsidR="00A85FF9" w:rsidRPr="000610C9" w:rsidRDefault="00A85FF9" w:rsidP="00A85FF9">
      <w:pPr>
        <w:jc w:val="both"/>
        <w:rPr>
          <w:szCs w:val="28"/>
        </w:rPr>
      </w:pPr>
      <w:r w:rsidRPr="000610C9">
        <w:rPr>
          <w:szCs w:val="28"/>
        </w:rPr>
        <w:tab/>
        <w:t>3.Настоящее постановление вступает в силу со дня его принятия.</w:t>
      </w:r>
    </w:p>
    <w:p w:rsidR="00A85FF9" w:rsidRPr="000162C8" w:rsidRDefault="00A85FF9" w:rsidP="00A85FF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A85FF9" w:rsidRDefault="00A85FF9" w:rsidP="00A85FF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85FF9" w:rsidRDefault="00A85FF9" w:rsidP="00A85FF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85FF9" w:rsidRDefault="00A85FF9" w:rsidP="00A85FF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85FF9" w:rsidRDefault="00A85FF9" w:rsidP="00A85FF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  <w:bookmarkStart w:id="0" w:name="_GoBack"/>
      <w:bookmarkEnd w:id="0"/>
    </w:p>
    <w:sectPr w:rsidR="00A85FF9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93D" w:rsidRDefault="009A493D">
      <w:r>
        <w:separator/>
      </w:r>
    </w:p>
  </w:endnote>
  <w:endnote w:type="continuationSeparator" w:id="0">
    <w:p w:rsidR="009A493D" w:rsidRDefault="009A4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93D" w:rsidRDefault="009A493D">
      <w:r>
        <w:separator/>
      </w:r>
    </w:p>
  </w:footnote>
  <w:footnote w:type="continuationSeparator" w:id="0">
    <w:p w:rsidR="009A493D" w:rsidRDefault="009A4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5FF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A493D"/>
    <w:rsid w:val="009C06BA"/>
    <w:rsid w:val="00A13794"/>
    <w:rsid w:val="00A26C60"/>
    <w:rsid w:val="00A85FF9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85FF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2019-02-27T04:01:00Z</cp:lastPrinted>
  <dcterms:created xsi:type="dcterms:W3CDTF">2019-02-27T04:00:00Z</dcterms:created>
  <dcterms:modified xsi:type="dcterms:W3CDTF">2019-02-27T04:01:00Z</dcterms:modified>
</cp:coreProperties>
</file>