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121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02BB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02BBD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02BBD" w:rsidRPr="00402BBD">
              <w:rPr>
                <w:szCs w:val="28"/>
              </w:rPr>
              <w:t>1308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02BBD" w:rsidRDefault="00402BBD" w:rsidP="00402BBD">
            <w:pPr>
              <w:pStyle w:val="a3"/>
              <w:ind w:left="-108"/>
              <w:jc w:val="both"/>
            </w:pPr>
            <w:r w:rsidRPr="000162C8">
              <w:rPr>
                <w:szCs w:val="28"/>
              </w:rPr>
              <w:t>О проекте закона Приморского края "</w:t>
            </w:r>
            <w:r w:rsidRPr="00C34972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</w:t>
            </w:r>
            <w:r w:rsidRPr="00A40834">
              <w:rPr>
                <w:color w:val="000000"/>
                <w:szCs w:val="28"/>
              </w:rPr>
              <w:t xml:space="preserve">О социальной поддержке </w:t>
            </w:r>
            <w:proofErr w:type="spellStart"/>
            <w:proofErr w:type="gramStart"/>
            <w:r w:rsidRPr="00A40834">
              <w:rPr>
                <w:color w:val="000000"/>
                <w:szCs w:val="28"/>
              </w:rPr>
              <w:t>многодет</w:t>
            </w:r>
            <w:r>
              <w:rPr>
                <w:color w:val="000000"/>
                <w:szCs w:val="28"/>
              </w:rPr>
              <w:t>-</w:t>
            </w:r>
            <w:r w:rsidRPr="00A40834">
              <w:rPr>
                <w:color w:val="000000"/>
                <w:szCs w:val="28"/>
              </w:rPr>
              <w:t>ных</w:t>
            </w:r>
            <w:proofErr w:type="spellEnd"/>
            <w:proofErr w:type="gramEnd"/>
            <w:r w:rsidRPr="00A40834">
              <w:rPr>
                <w:color w:val="000000"/>
                <w:szCs w:val="28"/>
              </w:rPr>
              <w:t xml:space="preserve"> семей, проживающих на территории Приморского края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402BBD" w:rsidRDefault="00402BBD" w:rsidP="00402BBD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402BBD" w:rsidRDefault="00402BBD" w:rsidP="00402BBD">
      <w:pPr>
        <w:ind w:firstLine="709"/>
        <w:rPr>
          <w:szCs w:val="28"/>
        </w:rPr>
      </w:pPr>
    </w:p>
    <w:p w:rsidR="00402BBD" w:rsidRDefault="00402BBD" w:rsidP="00402BBD">
      <w:pPr>
        <w:rPr>
          <w:szCs w:val="28"/>
        </w:rPr>
      </w:pPr>
      <w:r>
        <w:rPr>
          <w:szCs w:val="28"/>
        </w:rPr>
        <w:t>ПОСТАНОВЛЯЕТ:</w:t>
      </w:r>
    </w:p>
    <w:p w:rsidR="00402BBD" w:rsidRDefault="00402BBD" w:rsidP="00402BBD">
      <w:pPr>
        <w:ind w:firstLine="709"/>
        <w:rPr>
          <w:szCs w:val="28"/>
        </w:rPr>
      </w:pPr>
    </w:p>
    <w:p w:rsidR="00402BBD" w:rsidRPr="0091259D" w:rsidRDefault="00402BBD" w:rsidP="00402BBD">
      <w:pPr>
        <w:pStyle w:val="a3"/>
        <w:tabs>
          <w:tab w:val="clear" w:pos="4153"/>
          <w:tab w:val="center" w:pos="709"/>
        </w:tabs>
        <w:ind w:left="-1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162C8">
        <w:rPr>
          <w:szCs w:val="28"/>
        </w:rPr>
        <w:t>1.Принять проект закона Приморского края "</w:t>
      </w:r>
      <w:r w:rsidRPr="00C34972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A40834">
        <w:rPr>
          <w:color w:val="000000"/>
          <w:szCs w:val="28"/>
        </w:rPr>
        <w:t>О социальной поддержке многодетных семей, проживающих на территории Приморского края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402BBD" w:rsidRDefault="00402BBD" w:rsidP="00402BBD">
      <w:pPr>
        <w:ind w:firstLine="708"/>
        <w:jc w:val="both"/>
        <w:rPr>
          <w:szCs w:val="28"/>
        </w:rPr>
      </w:pPr>
    </w:p>
    <w:p w:rsidR="00402BBD" w:rsidRPr="009E27DC" w:rsidRDefault="00402BBD" w:rsidP="00402BB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402BBD" w:rsidRDefault="00402BBD" w:rsidP="00402BB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02BBD" w:rsidRPr="009E27DC" w:rsidRDefault="00402BBD" w:rsidP="00402BB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402BBD" w:rsidRPr="000162C8" w:rsidRDefault="00402BBD" w:rsidP="00402BBD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402BBD" w:rsidRDefault="00402BBD" w:rsidP="00402BB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02BBD" w:rsidRDefault="00402BBD" w:rsidP="00402BB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02BBD" w:rsidRDefault="00402BBD" w:rsidP="00402BBD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402BBD" w:rsidRDefault="00402BBD" w:rsidP="00402BBD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>
      <w:bookmarkStart w:id="0" w:name="_GoBack"/>
      <w:bookmarkEnd w:id="0"/>
    </w:p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FD7" w:rsidRDefault="00777FD7">
      <w:r>
        <w:separator/>
      </w:r>
    </w:p>
  </w:endnote>
  <w:endnote w:type="continuationSeparator" w:id="0">
    <w:p w:rsidR="00777FD7" w:rsidRDefault="0077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FD7" w:rsidRDefault="00777FD7">
      <w:r>
        <w:separator/>
      </w:r>
    </w:p>
  </w:footnote>
  <w:footnote w:type="continuationSeparator" w:id="0">
    <w:p w:rsidR="00777FD7" w:rsidRDefault="00777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2BB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02BBD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77FD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02B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2019-02-27T03:59:00Z</cp:lastPrinted>
  <dcterms:created xsi:type="dcterms:W3CDTF">2019-02-27T03:58:00Z</dcterms:created>
  <dcterms:modified xsi:type="dcterms:W3CDTF">2019-02-27T03:59:00Z</dcterms:modified>
</cp:coreProperties>
</file>