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658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3432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34321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4321" w:rsidRPr="00434321">
              <w:rPr>
                <w:szCs w:val="28"/>
              </w:rPr>
              <w:t>1303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34321" w:rsidRDefault="00434321" w:rsidP="00434321">
            <w:pPr>
              <w:ind w:left="-108"/>
              <w:jc w:val="both"/>
            </w:pPr>
            <w:r w:rsidRPr="00434321">
              <w:t>О назначении на должности мировых  судей в Приморском крае</w:t>
            </w:r>
          </w:p>
        </w:tc>
      </w:tr>
    </w:tbl>
    <w:p w:rsidR="000B3FB2" w:rsidRDefault="000B3FB2"/>
    <w:p w:rsidR="00434321" w:rsidRDefault="00434321" w:rsidP="00434321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434321" w:rsidRDefault="00434321" w:rsidP="004343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34321" w:rsidRDefault="00434321" w:rsidP="00434321">
      <w:r>
        <w:t>ПОСТАНОВЛЯЕТ:</w:t>
      </w:r>
    </w:p>
    <w:p w:rsidR="00434321" w:rsidRDefault="00434321" w:rsidP="0043432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34321" w:rsidRDefault="00434321" w:rsidP="00434321">
      <w:pPr>
        <w:ind w:firstLine="720"/>
        <w:jc w:val="both"/>
      </w:pPr>
      <w:r>
        <w:t>1.Назначить Дворянову Евгению Павловну на должность мирового судьи судебного участка № 49 судебного района города Находки Приморского края на пятилетний срок полномочий.</w:t>
      </w:r>
    </w:p>
    <w:p w:rsidR="00434321" w:rsidRDefault="00434321" w:rsidP="00434321">
      <w:pPr>
        <w:ind w:firstLine="709"/>
        <w:jc w:val="both"/>
      </w:pPr>
    </w:p>
    <w:p w:rsidR="00434321" w:rsidRDefault="00434321" w:rsidP="00434321">
      <w:pPr>
        <w:ind w:firstLine="709"/>
        <w:jc w:val="both"/>
      </w:pPr>
      <w:r>
        <w:t>2.Назначить Майорову Ирину Николаевну на должность мирового судьи судебного участка № 30 судебного района города Арсеньева Приморского края на десятилетний срок полномочий.</w:t>
      </w:r>
    </w:p>
    <w:p w:rsidR="00434321" w:rsidRDefault="00434321" w:rsidP="00434321">
      <w:pPr>
        <w:ind w:firstLine="709"/>
        <w:jc w:val="both"/>
      </w:pPr>
    </w:p>
    <w:p w:rsidR="00434321" w:rsidRDefault="00434321" w:rsidP="00434321">
      <w:pPr>
        <w:ind w:firstLine="709"/>
        <w:jc w:val="both"/>
      </w:pPr>
      <w:r>
        <w:t>3.Настоящее постановление, за исключением пункта 2 настоящего постановления, вступает в силу со дня его принятия.</w:t>
      </w:r>
    </w:p>
    <w:p w:rsidR="00434321" w:rsidRDefault="00434321" w:rsidP="00434321">
      <w:pPr>
        <w:jc w:val="both"/>
      </w:pPr>
    </w:p>
    <w:p w:rsidR="00434321" w:rsidRDefault="00434321" w:rsidP="00434321">
      <w:pPr>
        <w:jc w:val="both"/>
      </w:pPr>
      <w:r>
        <w:tab/>
        <w:t xml:space="preserve">4.Пункт 2 настоящего постановления вступает в силу с 1 марта </w:t>
      </w:r>
      <w:r>
        <w:br/>
        <w:t>2019 года.</w:t>
      </w:r>
    </w:p>
    <w:p w:rsidR="00434321" w:rsidRDefault="00434321" w:rsidP="00434321">
      <w:pPr>
        <w:jc w:val="both"/>
      </w:pPr>
      <w:bookmarkStart w:id="0" w:name="_GoBack"/>
      <w:bookmarkEnd w:id="0"/>
    </w:p>
    <w:p w:rsidR="00434321" w:rsidRDefault="00434321" w:rsidP="00434321">
      <w:pPr>
        <w:jc w:val="both"/>
      </w:pPr>
    </w:p>
    <w:p w:rsidR="00434321" w:rsidRDefault="00434321" w:rsidP="00434321">
      <w:pPr>
        <w:jc w:val="both"/>
      </w:pPr>
    </w:p>
    <w:p w:rsidR="00434321" w:rsidRDefault="00434321" w:rsidP="00434321">
      <w:pPr>
        <w:jc w:val="both"/>
      </w:pPr>
      <w:r>
        <w:t>Председатель</w:t>
      </w:r>
    </w:p>
    <w:p w:rsidR="00434321" w:rsidRDefault="00434321" w:rsidP="0043432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434321" w:rsidRDefault="00434321" w:rsidP="0043432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E15" w:rsidRDefault="00A86E15">
      <w:r>
        <w:separator/>
      </w:r>
    </w:p>
  </w:endnote>
  <w:endnote w:type="continuationSeparator" w:id="0">
    <w:p w:rsidR="00A86E15" w:rsidRDefault="00A8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E15" w:rsidRDefault="00A86E15">
      <w:r>
        <w:separator/>
      </w:r>
    </w:p>
  </w:footnote>
  <w:footnote w:type="continuationSeparator" w:id="0">
    <w:p w:rsidR="00A86E15" w:rsidRDefault="00A86E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432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343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86E15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3432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2019-02-27T05:27:00Z</cp:lastPrinted>
  <dcterms:created xsi:type="dcterms:W3CDTF">2019-02-27T05:25:00Z</dcterms:created>
  <dcterms:modified xsi:type="dcterms:W3CDTF">2019-02-27T05:27:00Z</dcterms:modified>
</cp:coreProperties>
</file>