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9052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5252E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5252E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5252E" w:rsidRPr="00B5252E">
              <w:rPr>
                <w:szCs w:val="28"/>
              </w:rPr>
              <w:t>1301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5252E" w:rsidRDefault="00B5252E" w:rsidP="00B5252E">
            <w:pPr>
              <w:ind w:left="-108"/>
              <w:jc w:val="both"/>
            </w:pPr>
            <w:r w:rsidRPr="00B5252E">
              <w:t xml:space="preserve">О проекте закона Приморского края "О внесении изменений в Закон Приморского края "О системе капитального ремонта многоквартирных домов в </w:t>
            </w:r>
            <w:proofErr w:type="gramStart"/>
            <w:r w:rsidRPr="00B5252E">
              <w:t>При</w:t>
            </w:r>
            <w:r>
              <w:t>-</w:t>
            </w:r>
            <w:r w:rsidRPr="00B5252E">
              <w:t>морском</w:t>
            </w:r>
            <w:proofErr w:type="gramEnd"/>
            <w:r w:rsidRPr="00B5252E">
              <w:t xml:space="preserve"> крае"</w:t>
            </w:r>
          </w:p>
        </w:tc>
      </w:tr>
    </w:tbl>
    <w:p w:rsidR="000B3FB2" w:rsidRDefault="000B3FB2"/>
    <w:p w:rsidR="00B5252E" w:rsidRDefault="00B5252E" w:rsidP="00B5252E">
      <w:pPr>
        <w:ind w:firstLine="720"/>
      </w:pPr>
      <w:r>
        <w:t xml:space="preserve">Законодательное Собрание Приморского края </w:t>
      </w:r>
    </w:p>
    <w:p w:rsidR="00B5252E" w:rsidRDefault="00B5252E" w:rsidP="00B5252E"/>
    <w:p w:rsidR="00B5252E" w:rsidRDefault="00B5252E" w:rsidP="00B5252E">
      <w:r>
        <w:t>ПОСТАНОВЛЯЕТ:</w:t>
      </w:r>
    </w:p>
    <w:p w:rsidR="00B5252E" w:rsidRDefault="00B5252E" w:rsidP="00B5252E">
      <w:pPr>
        <w:ind w:firstLine="709"/>
      </w:pPr>
    </w:p>
    <w:p w:rsidR="00B5252E" w:rsidRPr="003E64B3" w:rsidRDefault="00B5252E" w:rsidP="00B5252E">
      <w:pPr>
        <w:widowControl w:val="0"/>
        <w:ind w:firstLine="709"/>
        <w:jc w:val="both"/>
        <w:rPr>
          <w:szCs w:val="28"/>
        </w:rPr>
      </w:pPr>
      <w:r>
        <w:t>1.При</w:t>
      </w:r>
      <w:bookmarkStart w:id="0" w:name="_GoBack"/>
      <w:bookmarkEnd w:id="0"/>
      <w:r>
        <w:t xml:space="preserve">нять проект закона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t>" во втором чтении.</w:t>
      </w:r>
    </w:p>
    <w:p w:rsidR="00B5252E" w:rsidRDefault="00B5252E" w:rsidP="00B5252E">
      <w:pPr>
        <w:ind w:firstLine="709"/>
        <w:jc w:val="both"/>
      </w:pPr>
    </w:p>
    <w:p w:rsidR="00B5252E" w:rsidRDefault="00B5252E" w:rsidP="00B5252E">
      <w:pPr>
        <w:ind w:firstLine="709"/>
        <w:jc w:val="both"/>
      </w:pPr>
      <w:r>
        <w:t>2.Комитету Законодательного Собрания по экономической политике и собственности (Ищенко) доработать указанный законопроект с учетом принятых поправок и внести его на рассмотрение Законодательного Собр</w:t>
      </w:r>
      <w:r>
        <w:t>а</w:t>
      </w:r>
      <w:r>
        <w:t>ния в третьем чтении.</w:t>
      </w:r>
    </w:p>
    <w:p w:rsidR="00B5252E" w:rsidRDefault="00B5252E" w:rsidP="00B5252E">
      <w:pPr>
        <w:ind w:firstLine="709"/>
        <w:jc w:val="both"/>
      </w:pPr>
    </w:p>
    <w:p w:rsidR="00B5252E" w:rsidRDefault="00B5252E" w:rsidP="00B5252E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5252E" w:rsidRDefault="00B5252E" w:rsidP="00B5252E">
      <w:pPr>
        <w:jc w:val="both"/>
      </w:pPr>
    </w:p>
    <w:p w:rsidR="00B5252E" w:rsidRDefault="00B5252E" w:rsidP="00B5252E">
      <w:pPr>
        <w:jc w:val="both"/>
      </w:pPr>
    </w:p>
    <w:p w:rsidR="00B5252E" w:rsidRDefault="00B5252E" w:rsidP="00B5252E">
      <w:pPr>
        <w:jc w:val="both"/>
      </w:pPr>
    </w:p>
    <w:p w:rsidR="00B5252E" w:rsidRDefault="00B5252E" w:rsidP="00B5252E">
      <w:pPr>
        <w:jc w:val="both"/>
      </w:pPr>
      <w:r>
        <w:t xml:space="preserve">Председатель </w:t>
      </w:r>
    </w:p>
    <w:p w:rsidR="00B5252E" w:rsidRDefault="00B5252E" w:rsidP="00B5252E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B5252E" w:rsidRDefault="00B5252E" w:rsidP="00B5252E"/>
    <w:p w:rsidR="00B5252E" w:rsidRDefault="00B5252E" w:rsidP="00B5252E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128" w:rsidRDefault="00774128">
      <w:r>
        <w:separator/>
      </w:r>
    </w:p>
  </w:endnote>
  <w:endnote w:type="continuationSeparator" w:id="0">
    <w:p w:rsidR="00774128" w:rsidRDefault="00774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128" w:rsidRDefault="00774128">
      <w:r>
        <w:separator/>
      </w:r>
    </w:p>
  </w:footnote>
  <w:footnote w:type="continuationSeparator" w:id="0">
    <w:p w:rsidR="00774128" w:rsidRDefault="00774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252E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74128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5252E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2019-02-27T06:30:00Z</cp:lastPrinted>
  <dcterms:created xsi:type="dcterms:W3CDTF">2019-02-27T06:27:00Z</dcterms:created>
  <dcterms:modified xsi:type="dcterms:W3CDTF">2019-02-27T06:30:00Z</dcterms:modified>
</cp:coreProperties>
</file>