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712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430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430A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430A" w:rsidRPr="009D430A">
              <w:rPr>
                <w:szCs w:val="28"/>
              </w:rPr>
              <w:t>1298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430A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 w:rsidRPr="0045315B">
              <w:t>"О внесении изменени</w:t>
            </w:r>
            <w:r>
              <w:t xml:space="preserve">й в </w:t>
            </w:r>
            <w:r w:rsidRPr="0045315B">
              <w:t>Закон</w:t>
            </w:r>
            <w:r>
              <w:t xml:space="preserve"> </w:t>
            </w:r>
            <w:r w:rsidRPr="0045315B">
              <w:t>Приморского края</w:t>
            </w:r>
            <w:r>
              <w:t xml:space="preserve"> "О </w:t>
            </w:r>
            <w:proofErr w:type="spellStart"/>
            <w:r>
              <w:t>рыбохозяй</w:t>
            </w:r>
            <w:r>
              <w:t>-</w:t>
            </w:r>
            <w:r>
              <w:t>ственной</w:t>
            </w:r>
            <w:proofErr w:type="spellEnd"/>
            <w:r>
              <w:t xml:space="preserve"> деятельности в </w:t>
            </w:r>
            <w:proofErr w:type="gramStart"/>
            <w:r>
              <w:t>При</w:t>
            </w:r>
            <w:r>
              <w:t>-</w:t>
            </w:r>
            <w:r>
              <w:t>морском</w:t>
            </w:r>
            <w:proofErr w:type="gramEnd"/>
            <w:r>
              <w:t xml:space="preserve"> крае"</w:t>
            </w:r>
          </w:p>
          <w:p w:rsidR="000B3FB2" w:rsidRPr="009D430A" w:rsidRDefault="000B3FB2">
            <w:pPr>
              <w:jc w:val="both"/>
            </w:pPr>
          </w:p>
        </w:tc>
      </w:tr>
    </w:tbl>
    <w:p w:rsidR="009D430A" w:rsidRDefault="009D430A" w:rsidP="009D430A">
      <w:pPr>
        <w:ind w:firstLine="709"/>
      </w:pPr>
      <w:r>
        <w:t>Законодательное Собрание Приморского края</w:t>
      </w:r>
    </w:p>
    <w:p w:rsidR="009D430A" w:rsidRDefault="009D430A" w:rsidP="009D430A"/>
    <w:p w:rsidR="009D430A" w:rsidRDefault="009D430A" w:rsidP="009D430A">
      <w:r>
        <w:t>ПОСТАНОВЛЯЕТ:</w:t>
      </w:r>
    </w:p>
    <w:p w:rsidR="009D430A" w:rsidRDefault="009D430A" w:rsidP="009D430A"/>
    <w:p w:rsidR="009D430A" w:rsidRDefault="009D430A" w:rsidP="009D430A">
      <w:pPr>
        <w:jc w:val="both"/>
      </w:pPr>
      <w:r>
        <w:tab/>
        <w:t xml:space="preserve">1.Принять Закон Приморского края </w:t>
      </w:r>
      <w:r w:rsidRPr="0045315B">
        <w:t>"О внесении изменени</w:t>
      </w:r>
      <w:r>
        <w:t xml:space="preserve">й в </w:t>
      </w:r>
      <w:r w:rsidRPr="0045315B">
        <w:t>Закон</w:t>
      </w:r>
      <w:r>
        <w:t xml:space="preserve"> </w:t>
      </w:r>
      <w:r w:rsidRPr="0045315B">
        <w:t>Приморского края</w:t>
      </w:r>
      <w:r>
        <w:t xml:space="preserve"> "О рыбохозяйственной деятельности в Приморском крае".</w:t>
      </w:r>
    </w:p>
    <w:p w:rsidR="009D430A" w:rsidRDefault="009D430A" w:rsidP="009D430A">
      <w:pPr>
        <w:jc w:val="both"/>
      </w:pPr>
    </w:p>
    <w:p w:rsidR="009D430A" w:rsidRDefault="009D430A" w:rsidP="009D430A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D430A" w:rsidRDefault="009D430A" w:rsidP="009D430A">
      <w:pPr>
        <w:jc w:val="both"/>
      </w:pPr>
    </w:p>
    <w:p w:rsidR="009D430A" w:rsidRDefault="009D430A" w:rsidP="009D430A">
      <w:pPr>
        <w:jc w:val="both"/>
      </w:pPr>
      <w:r>
        <w:tab/>
        <w:t>3.Настоящее постановление вступает в силу со дня его принятия.</w:t>
      </w:r>
    </w:p>
    <w:p w:rsidR="009D430A" w:rsidRDefault="009D430A" w:rsidP="009D430A">
      <w:pPr>
        <w:jc w:val="both"/>
      </w:pPr>
    </w:p>
    <w:p w:rsidR="009D430A" w:rsidRDefault="009D430A" w:rsidP="009D430A">
      <w:pPr>
        <w:jc w:val="both"/>
      </w:pPr>
    </w:p>
    <w:p w:rsidR="009D430A" w:rsidRDefault="009D430A" w:rsidP="009D430A">
      <w:pPr>
        <w:jc w:val="both"/>
      </w:pPr>
    </w:p>
    <w:p w:rsidR="009D430A" w:rsidRDefault="009D430A" w:rsidP="009D430A">
      <w:pPr>
        <w:jc w:val="both"/>
      </w:pPr>
      <w:r>
        <w:t>Председатель</w:t>
      </w:r>
    </w:p>
    <w:p w:rsidR="009D430A" w:rsidRDefault="009D430A" w:rsidP="009D430A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EC" w:rsidRDefault="00166AEC">
      <w:r>
        <w:separator/>
      </w:r>
    </w:p>
  </w:endnote>
  <w:endnote w:type="continuationSeparator" w:id="0">
    <w:p w:rsidR="00166AEC" w:rsidRDefault="0016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EC" w:rsidRDefault="00166AEC">
      <w:r>
        <w:separator/>
      </w:r>
    </w:p>
  </w:footnote>
  <w:footnote w:type="continuationSeparator" w:id="0">
    <w:p w:rsidR="00166AEC" w:rsidRDefault="00166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30A"/>
    <w:rsid w:val="00057575"/>
    <w:rsid w:val="000B3FB2"/>
    <w:rsid w:val="000D628E"/>
    <w:rsid w:val="000E5228"/>
    <w:rsid w:val="00123119"/>
    <w:rsid w:val="001319DB"/>
    <w:rsid w:val="00155F7F"/>
    <w:rsid w:val="00166AEC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D430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2019-02-27T05:35:00Z</cp:lastPrinted>
  <dcterms:created xsi:type="dcterms:W3CDTF">2019-02-27T05:34:00Z</dcterms:created>
  <dcterms:modified xsi:type="dcterms:W3CDTF">2019-02-27T05:35:00Z</dcterms:modified>
</cp:coreProperties>
</file>