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686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83FF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83FF7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83FF7" w:rsidRPr="00383FF7">
              <w:rPr>
                <w:szCs w:val="28"/>
              </w:rPr>
              <w:t>1294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83FF7" w:rsidP="00383FF7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"О ветеринарии в Приморском крае"</w:t>
            </w:r>
          </w:p>
          <w:p w:rsidR="000B3FB2" w:rsidRPr="00383FF7" w:rsidRDefault="000B3FB2">
            <w:pPr>
              <w:jc w:val="both"/>
            </w:pPr>
          </w:p>
        </w:tc>
      </w:tr>
    </w:tbl>
    <w:p w:rsidR="00383FF7" w:rsidRDefault="00383FF7" w:rsidP="00383FF7">
      <w:pPr>
        <w:ind w:firstLine="709"/>
      </w:pPr>
      <w:r>
        <w:t>Законодательное Собрание Приморского края</w:t>
      </w:r>
    </w:p>
    <w:p w:rsidR="00383FF7" w:rsidRDefault="00383FF7" w:rsidP="00383FF7"/>
    <w:p w:rsidR="00383FF7" w:rsidRDefault="00383FF7" w:rsidP="00383FF7">
      <w:r>
        <w:t>ПОСТАНОВЛЯЕТ:</w:t>
      </w:r>
    </w:p>
    <w:p w:rsidR="00383FF7" w:rsidRDefault="00383FF7" w:rsidP="00383FF7"/>
    <w:p w:rsidR="00383FF7" w:rsidRDefault="00383FF7" w:rsidP="00383FF7">
      <w:pPr>
        <w:ind w:firstLine="709"/>
        <w:jc w:val="both"/>
      </w:pPr>
      <w:r>
        <w:t xml:space="preserve">1.Принять Закон </w:t>
      </w:r>
      <w:r w:rsidRPr="0045315B">
        <w:t>Приморского края</w:t>
      </w:r>
      <w:r>
        <w:t xml:space="preserve"> </w:t>
      </w:r>
      <w:r>
        <w:rPr>
          <w:szCs w:val="28"/>
        </w:rPr>
        <w:t>"О внесении изменений в Закон Приморского края "О ветеринарии в Приморском крае"</w:t>
      </w:r>
      <w:r>
        <w:t>.</w:t>
      </w:r>
    </w:p>
    <w:p w:rsidR="00383FF7" w:rsidRDefault="00383FF7" w:rsidP="00383FF7"/>
    <w:p w:rsidR="00383FF7" w:rsidRDefault="00383FF7" w:rsidP="00383FF7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83FF7" w:rsidRDefault="00383FF7" w:rsidP="00383FF7">
      <w:pPr>
        <w:jc w:val="both"/>
      </w:pPr>
    </w:p>
    <w:p w:rsidR="00383FF7" w:rsidRDefault="00383FF7" w:rsidP="00383FF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83FF7" w:rsidRDefault="00383FF7" w:rsidP="00383FF7">
      <w:bookmarkStart w:id="0" w:name="_GoBack"/>
      <w:bookmarkEnd w:id="0"/>
    </w:p>
    <w:p w:rsidR="00383FF7" w:rsidRDefault="00383FF7" w:rsidP="00383FF7"/>
    <w:p w:rsidR="00383FF7" w:rsidRDefault="00383FF7" w:rsidP="00383FF7"/>
    <w:p w:rsidR="00383FF7" w:rsidRDefault="00383FF7" w:rsidP="00383FF7">
      <w:r>
        <w:t>Председатель</w:t>
      </w:r>
    </w:p>
    <w:p w:rsidR="00383FF7" w:rsidRDefault="00383FF7" w:rsidP="00383FF7">
      <w:r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63F" w:rsidRDefault="0081363F">
      <w:r>
        <w:separator/>
      </w:r>
    </w:p>
  </w:endnote>
  <w:endnote w:type="continuationSeparator" w:id="0">
    <w:p w:rsidR="0081363F" w:rsidRDefault="0081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63F" w:rsidRDefault="0081363F">
      <w:r>
        <w:separator/>
      </w:r>
    </w:p>
  </w:footnote>
  <w:footnote w:type="continuationSeparator" w:id="0">
    <w:p w:rsidR="0081363F" w:rsidRDefault="00813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3FF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83FF7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1363F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2019-02-27T05:31:00Z</cp:lastPrinted>
  <dcterms:created xsi:type="dcterms:W3CDTF">2019-02-27T05:30:00Z</dcterms:created>
  <dcterms:modified xsi:type="dcterms:W3CDTF">2019-02-27T05:31:00Z</dcterms:modified>
</cp:coreProperties>
</file>