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822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6238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62381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62381" w:rsidRPr="00F62381">
              <w:rPr>
                <w:szCs w:val="28"/>
              </w:rPr>
              <w:t>1291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62381" w:rsidP="00D55F85">
            <w:pPr>
              <w:ind w:left="-108"/>
              <w:jc w:val="both"/>
            </w:pPr>
            <w:r w:rsidRPr="00F62381">
              <w:t xml:space="preserve">О Законе Приморского края "О внесении изменений в статью 55 Закона Приморского края "О местном референдуме в </w:t>
            </w:r>
            <w:proofErr w:type="gramStart"/>
            <w:r w:rsidRPr="00F62381">
              <w:t>При</w:t>
            </w:r>
            <w:r>
              <w:t>-</w:t>
            </w:r>
            <w:r w:rsidRPr="00F62381">
              <w:t>морском</w:t>
            </w:r>
            <w:proofErr w:type="gramEnd"/>
            <w:r w:rsidRPr="00F62381">
              <w:t xml:space="preserve"> крае"</w:t>
            </w:r>
          </w:p>
          <w:p w:rsidR="000B3FB2" w:rsidRPr="00F62381" w:rsidRDefault="000B3FB2">
            <w:pPr>
              <w:jc w:val="both"/>
            </w:pPr>
          </w:p>
        </w:tc>
      </w:tr>
    </w:tbl>
    <w:p w:rsidR="00F62381" w:rsidRPr="00F62381" w:rsidRDefault="00F62381" w:rsidP="00F62381">
      <w:pPr>
        <w:ind w:firstLine="720"/>
        <w:jc w:val="both"/>
      </w:pPr>
      <w:r w:rsidRPr="00F62381">
        <w:t xml:space="preserve">Законодательное Собрание Приморского края </w:t>
      </w:r>
    </w:p>
    <w:p w:rsidR="00F62381" w:rsidRPr="00F62381" w:rsidRDefault="00F62381" w:rsidP="00F62381"/>
    <w:p w:rsidR="00F62381" w:rsidRPr="00F62381" w:rsidRDefault="00F62381" w:rsidP="00F62381">
      <w:r w:rsidRPr="00F62381">
        <w:t>ПОСТАНОВЛЯЕТ:</w:t>
      </w:r>
    </w:p>
    <w:p w:rsidR="00F62381" w:rsidRPr="00F62381" w:rsidRDefault="00F62381" w:rsidP="00F62381"/>
    <w:p w:rsidR="00F62381" w:rsidRPr="00F62381" w:rsidRDefault="00F62381" w:rsidP="00F62381">
      <w:pPr>
        <w:ind w:right="-2" w:firstLine="720"/>
        <w:jc w:val="both"/>
      </w:pPr>
      <w:r w:rsidRPr="00F62381">
        <w:t xml:space="preserve">1.Принять Закон Приморского края </w:t>
      </w:r>
      <w:r w:rsidRPr="00F62381">
        <w:rPr>
          <w:rFonts w:eastAsia="Calibri"/>
          <w:szCs w:val="28"/>
          <w:lang w:eastAsia="en-US"/>
        </w:rPr>
        <w:t xml:space="preserve">"О внесении </w:t>
      </w:r>
      <w:r w:rsidRPr="00F62381">
        <w:rPr>
          <w:bCs/>
          <w:szCs w:val="28"/>
        </w:rPr>
        <w:t>изменений в статью 55 З</w:t>
      </w:r>
      <w:r w:rsidRPr="00F62381">
        <w:rPr>
          <w:szCs w:val="28"/>
        </w:rPr>
        <w:t>акона Приморского края "О местном референдуме в Приморском крае"</w:t>
      </w:r>
      <w:r w:rsidRPr="00F62381">
        <w:t>.</w:t>
      </w:r>
    </w:p>
    <w:p w:rsidR="00F62381" w:rsidRPr="00F62381" w:rsidRDefault="00F62381" w:rsidP="00F62381">
      <w:pPr>
        <w:ind w:right="-144" w:firstLine="720"/>
        <w:jc w:val="both"/>
      </w:pPr>
    </w:p>
    <w:p w:rsidR="00F62381" w:rsidRPr="00F62381" w:rsidRDefault="00F62381" w:rsidP="00F62381">
      <w:pPr>
        <w:ind w:firstLine="720"/>
        <w:jc w:val="both"/>
      </w:pPr>
      <w:r w:rsidRPr="00F62381">
        <w:t>2.Направить указанный Закон Губернатору Приморского края для обнародования.</w:t>
      </w:r>
    </w:p>
    <w:p w:rsidR="00F62381" w:rsidRPr="00F62381" w:rsidRDefault="00F62381" w:rsidP="00F62381">
      <w:pPr>
        <w:ind w:firstLine="720"/>
        <w:jc w:val="both"/>
      </w:pPr>
    </w:p>
    <w:p w:rsidR="00F62381" w:rsidRPr="00F62381" w:rsidRDefault="00F62381" w:rsidP="00F62381">
      <w:pPr>
        <w:ind w:firstLine="720"/>
        <w:jc w:val="both"/>
        <w:rPr>
          <w:szCs w:val="28"/>
        </w:rPr>
      </w:pPr>
      <w:r w:rsidRPr="00F62381">
        <w:t>3.Настоящее постановление вступает в силу со дня его принятия.</w:t>
      </w:r>
    </w:p>
    <w:p w:rsidR="00F62381" w:rsidRPr="00F62381" w:rsidRDefault="00F62381" w:rsidP="00F62381">
      <w:pPr>
        <w:jc w:val="both"/>
      </w:pPr>
      <w:bookmarkStart w:id="0" w:name="_GoBack"/>
      <w:bookmarkEnd w:id="0"/>
    </w:p>
    <w:p w:rsidR="00F62381" w:rsidRPr="00F62381" w:rsidRDefault="00F62381" w:rsidP="00F62381">
      <w:pPr>
        <w:jc w:val="both"/>
      </w:pPr>
    </w:p>
    <w:p w:rsidR="00F62381" w:rsidRPr="00F62381" w:rsidRDefault="00F62381" w:rsidP="00F62381">
      <w:pPr>
        <w:jc w:val="both"/>
      </w:pPr>
    </w:p>
    <w:p w:rsidR="00F62381" w:rsidRPr="00F62381" w:rsidRDefault="00F62381" w:rsidP="00F62381">
      <w:pPr>
        <w:jc w:val="both"/>
      </w:pPr>
      <w:r w:rsidRPr="00F62381">
        <w:t>Председатель</w:t>
      </w:r>
    </w:p>
    <w:p w:rsidR="00F62381" w:rsidRPr="00F62381" w:rsidRDefault="00F62381" w:rsidP="00F62381">
      <w:pPr>
        <w:jc w:val="both"/>
      </w:pPr>
      <w:r w:rsidRPr="00F62381">
        <w:t xml:space="preserve">Законодательного Собрания </w:t>
      </w:r>
      <w:r w:rsidRPr="00F62381">
        <w:tab/>
      </w:r>
      <w:r w:rsidRPr="00F62381">
        <w:tab/>
      </w:r>
      <w:r w:rsidRPr="00F62381">
        <w:tab/>
      </w:r>
      <w:r w:rsidRPr="00F62381">
        <w:tab/>
      </w:r>
      <w:r w:rsidRPr="00F62381">
        <w:tab/>
      </w:r>
      <w:r w:rsidRPr="00F62381">
        <w:tab/>
      </w:r>
      <w:r w:rsidRPr="00F62381"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66E" w:rsidRDefault="007F266E">
      <w:r>
        <w:separator/>
      </w:r>
    </w:p>
  </w:endnote>
  <w:endnote w:type="continuationSeparator" w:id="0">
    <w:p w:rsidR="007F266E" w:rsidRDefault="007F2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66E" w:rsidRDefault="007F266E">
      <w:r>
        <w:separator/>
      </w:r>
    </w:p>
  </w:footnote>
  <w:footnote w:type="continuationSeparator" w:id="0">
    <w:p w:rsidR="007F266E" w:rsidRDefault="007F26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238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7F266E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62381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2019-02-27T05:53:00Z</cp:lastPrinted>
  <dcterms:created xsi:type="dcterms:W3CDTF">2019-02-27T05:52:00Z</dcterms:created>
  <dcterms:modified xsi:type="dcterms:W3CDTF">2019-02-27T05:53:00Z</dcterms:modified>
</cp:coreProperties>
</file>