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F176CB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 grayscale="t"/>
                </v:shape>
                <o:OLEObject Type="Embed" ProgID="Word.Picture.8" ShapeID="_x0000_i1025" DrawAspect="Content" ObjectID="_1612788395" r:id="rId8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DC17C3" w:rsidP="00277EA2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DC17C3">
              <w:rPr>
                <w:szCs w:val="28"/>
              </w:rPr>
              <w:t>27.02.2019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DC17C3" w:rsidRPr="00DC17C3">
              <w:rPr>
                <w:szCs w:val="28"/>
              </w:rPr>
              <w:t>1290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DC17C3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DC17C3" w:rsidRPr="00797F7D" w:rsidRDefault="00DC17C3" w:rsidP="00DC17C3">
            <w:pPr>
              <w:pStyle w:val="a6"/>
              <w:ind w:left="-108"/>
              <w:jc w:val="both"/>
            </w:pPr>
            <w:r>
              <w:t xml:space="preserve">О Законе Приморского края </w:t>
            </w:r>
            <w:r>
              <w:rPr>
                <w:szCs w:val="28"/>
              </w:rPr>
              <w:t>"</w:t>
            </w:r>
            <w:r>
              <w:rPr>
                <w:bCs/>
                <w:szCs w:val="28"/>
              </w:rPr>
              <w:t xml:space="preserve">О внесении изменений в статью 55 </w:t>
            </w:r>
            <w:r>
              <w:t>Закона Приморского края "О референдуме Приморского края"</w:t>
            </w:r>
          </w:p>
        </w:tc>
      </w:tr>
    </w:tbl>
    <w:p w:rsidR="000B3FB2" w:rsidRDefault="000B3FB2"/>
    <w:p w:rsidR="00DC17C3" w:rsidRPr="00DC17C3" w:rsidRDefault="00DC17C3" w:rsidP="00DC17C3">
      <w:pPr>
        <w:ind w:firstLine="720"/>
        <w:jc w:val="both"/>
      </w:pPr>
      <w:r w:rsidRPr="00DC17C3">
        <w:t xml:space="preserve">Законодательное Собрание Приморского края </w:t>
      </w:r>
    </w:p>
    <w:p w:rsidR="00DC17C3" w:rsidRPr="00DC17C3" w:rsidRDefault="00DC17C3" w:rsidP="00DC17C3"/>
    <w:p w:rsidR="00DC17C3" w:rsidRPr="00DC17C3" w:rsidRDefault="00DC17C3" w:rsidP="00DC17C3">
      <w:r w:rsidRPr="00DC17C3">
        <w:t>ПОСТАНОВЛЯЕТ:</w:t>
      </w:r>
    </w:p>
    <w:p w:rsidR="00DC17C3" w:rsidRPr="00DC17C3" w:rsidRDefault="00DC17C3" w:rsidP="00DC17C3"/>
    <w:p w:rsidR="00DC17C3" w:rsidRPr="00DC17C3" w:rsidRDefault="00DC17C3" w:rsidP="00DC17C3">
      <w:pPr>
        <w:ind w:right="-2" w:firstLine="720"/>
        <w:jc w:val="both"/>
      </w:pPr>
      <w:r w:rsidRPr="00DC17C3">
        <w:t xml:space="preserve">1.Принять Закон Приморского края </w:t>
      </w:r>
      <w:r w:rsidRPr="00DC17C3">
        <w:rPr>
          <w:szCs w:val="28"/>
        </w:rPr>
        <w:t>"</w:t>
      </w:r>
      <w:r w:rsidRPr="00DC17C3">
        <w:rPr>
          <w:bCs/>
          <w:szCs w:val="28"/>
        </w:rPr>
        <w:t xml:space="preserve">О внесении изменений в статью 55 </w:t>
      </w:r>
      <w:r w:rsidRPr="00DC17C3">
        <w:t>Закона Приморского края "О референдуме Приморского края".</w:t>
      </w:r>
    </w:p>
    <w:p w:rsidR="00DC17C3" w:rsidRPr="00DC17C3" w:rsidRDefault="00DC17C3" w:rsidP="00DC17C3">
      <w:pPr>
        <w:ind w:right="-144" w:firstLine="720"/>
        <w:jc w:val="both"/>
      </w:pPr>
    </w:p>
    <w:p w:rsidR="00DC17C3" w:rsidRPr="00DC17C3" w:rsidRDefault="00DC17C3" w:rsidP="00DC17C3">
      <w:pPr>
        <w:ind w:firstLine="720"/>
        <w:jc w:val="both"/>
      </w:pPr>
      <w:r w:rsidRPr="00DC17C3">
        <w:t>2.Направить указанный Закон Губернатору Приморского края для обнародования.</w:t>
      </w:r>
    </w:p>
    <w:p w:rsidR="00DC17C3" w:rsidRPr="00DC17C3" w:rsidRDefault="00DC17C3" w:rsidP="00DC17C3">
      <w:pPr>
        <w:ind w:firstLine="720"/>
        <w:jc w:val="both"/>
      </w:pPr>
    </w:p>
    <w:p w:rsidR="00DC17C3" w:rsidRPr="00DC17C3" w:rsidRDefault="00DC17C3" w:rsidP="00DC17C3">
      <w:pPr>
        <w:ind w:firstLine="720"/>
        <w:jc w:val="both"/>
        <w:rPr>
          <w:szCs w:val="28"/>
        </w:rPr>
      </w:pPr>
      <w:r w:rsidRPr="00DC17C3">
        <w:t>3.Настоящее постановление вступает в силу со дня его принятия.</w:t>
      </w:r>
    </w:p>
    <w:p w:rsidR="00DC17C3" w:rsidRPr="00DC17C3" w:rsidRDefault="00DC17C3" w:rsidP="00DC17C3">
      <w:pPr>
        <w:jc w:val="both"/>
      </w:pPr>
    </w:p>
    <w:p w:rsidR="00DC17C3" w:rsidRPr="00DC17C3" w:rsidRDefault="00DC17C3" w:rsidP="00DC17C3">
      <w:pPr>
        <w:jc w:val="both"/>
      </w:pPr>
    </w:p>
    <w:p w:rsidR="00DC17C3" w:rsidRPr="00DC17C3" w:rsidRDefault="00DC17C3" w:rsidP="00DC17C3">
      <w:pPr>
        <w:jc w:val="both"/>
      </w:pPr>
    </w:p>
    <w:p w:rsidR="00DC17C3" w:rsidRPr="00DC17C3" w:rsidRDefault="00DC17C3" w:rsidP="00DC17C3">
      <w:pPr>
        <w:jc w:val="both"/>
      </w:pPr>
      <w:r w:rsidRPr="00DC17C3">
        <w:t>Председатель</w:t>
      </w:r>
    </w:p>
    <w:p w:rsidR="00DC17C3" w:rsidRPr="00DC17C3" w:rsidRDefault="00DC17C3" w:rsidP="00DC17C3">
      <w:pPr>
        <w:jc w:val="both"/>
      </w:pPr>
      <w:r w:rsidRPr="00DC17C3">
        <w:t xml:space="preserve">Законодательного Собрания </w:t>
      </w:r>
      <w:r w:rsidRPr="00DC17C3">
        <w:tab/>
      </w:r>
      <w:r w:rsidRPr="00DC17C3">
        <w:tab/>
      </w:r>
      <w:r w:rsidRPr="00DC17C3">
        <w:tab/>
      </w:r>
      <w:r w:rsidRPr="00DC17C3">
        <w:tab/>
      </w:r>
      <w:r w:rsidRPr="00DC17C3">
        <w:tab/>
      </w:r>
      <w:r w:rsidRPr="00DC17C3">
        <w:tab/>
      </w:r>
      <w:r w:rsidRPr="00DC17C3">
        <w:tab/>
        <w:t xml:space="preserve">   А.И. Ролик</w:t>
      </w:r>
    </w:p>
    <w:p w:rsidR="00931FD6" w:rsidRDefault="00931FD6">
      <w:bookmarkStart w:id="0" w:name="_GoBack"/>
      <w:bookmarkEnd w:id="0"/>
    </w:p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headerReference w:type="default" r:id="rId9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5558B" w:rsidRDefault="0085558B">
      <w:r>
        <w:separator/>
      </w:r>
    </w:p>
  </w:endnote>
  <w:endnote w:type="continuationSeparator" w:id="0">
    <w:p w:rsidR="0085558B" w:rsidRDefault="008555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5558B" w:rsidRDefault="0085558B">
      <w:r>
        <w:separator/>
      </w:r>
    </w:p>
  </w:footnote>
  <w:footnote w:type="continuationSeparator" w:id="0">
    <w:p w:rsidR="0085558B" w:rsidRDefault="0085558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34884" w:rsidRDefault="001E1686" w:rsidP="00F34884">
    <w:pPr>
      <w:pStyle w:val="a3"/>
      <w:jc w:val="right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DC17C3"/>
    <w:rsid w:val="00057575"/>
    <w:rsid w:val="000B3FB2"/>
    <w:rsid w:val="000D628E"/>
    <w:rsid w:val="000E5228"/>
    <w:rsid w:val="00123119"/>
    <w:rsid w:val="001319DB"/>
    <w:rsid w:val="00155F7F"/>
    <w:rsid w:val="001E1686"/>
    <w:rsid w:val="00240A18"/>
    <w:rsid w:val="00277EA2"/>
    <w:rsid w:val="00317520"/>
    <w:rsid w:val="003325F4"/>
    <w:rsid w:val="00392E21"/>
    <w:rsid w:val="004529F0"/>
    <w:rsid w:val="004B69FA"/>
    <w:rsid w:val="004D1A01"/>
    <w:rsid w:val="005129A5"/>
    <w:rsid w:val="005A2677"/>
    <w:rsid w:val="005A6019"/>
    <w:rsid w:val="005E6130"/>
    <w:rsid w:val="00662565"/>
    <w:rsid w:val="00695A4A"/>
    <w:rsid w:val="006D45ED"/>
    <w:rsid w:val="006E650F"/>
    <w:rsid w:val="00726997"/>
    <w:rsid w:val="007B48E7"/>
    <w:rsid w:val="007B5289"/>
    <w:rsid w:val="007F2091"/>
    <w:rsid w:val="00835A0E"/>
    <w:rsid w:val="0085558B"/>
    <w:rsid w:val="008818A7"/>
    <w:rsid w:val="00924B45"/>
    <w:rsid w:val="00931FD6"/>
    <w:rsid w:val="009372FF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55F85"/>
    <w:rsid w:val="00DC17C3"/>
    <w:rsid w:val="00DF01B2"/>
    <w:rsid w:val="00E93A7F"/>
    <w:rsid w:val="00EF502B"/>
    <w:rsid w:val="00F176CB"/>
    <w:rsid w:val="00F34884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paragraph" w:styleId="a6">
    <w:name w:val="Body Text"/>
    <w:basedOn w:val="a"/>
    <w:link w:val="a7"/>
    <w:unhideWhenUsed/>
    <w:rsid w:val="00DC17C3"/>
    <w:pPr>
      <w:jc w:val="center"/>
    </w:pPr>
    <w:rPr>
      <w:szCs w:val="24"/>
    </w:rPr>
  </w:style>
  <w:style w:type="character" w:customStyle="1" w:styleId="a7">
    <w:name w:val="Основной текст Знак"/>
    <w:link w:val="a6"/>
    <w:rsid w:val="00DC17C3"/>
    <w:rPr>
      <w:sz w:val="28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%20&#1087;&#1086;&#1089;&#1090;&#1072;&#1085;&#1086;&#1074;&#1083;&#1077;&#1085;&#1080;&#1103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 постановления Законодательного Собрания</Template>
  <TotalTime>0</TotalTime>
  <Pages>1</Pages>
  <Words>96</Words>
  <Characters>553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648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2019-02-27T05:56:00Z</cp:lastPrinted>
  <dcterms:created xsi:type="dcterms:W3CDTF">2019-02-27T05:55:00Z</dcterms:created>
  <dcterms:modified xsi:type="dcterms:W3CDTF">2019-02-27T05:56:00Z</dcterms:modified>
</cp:coreProperties>
</file>