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538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67A1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7A14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7A14" w:rsidRPr="00367A14">
              <w:rPr>
                <w:szCs w:val="28"/>
              </w:rPr>
              <w:t>1282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67A14" w:rsidRDefault="00367A14" w:rsidP="00367A14">
            <w:pPr>
              <w:ind w:left="-108"/>
              <w:jc w:val="both"/>
            </w:pPr>
            <w:r w:rsidRPr="00367A14">
              <w:t xml:space="preserve">О проекте закона Приморского края "Об утверждении </w:t>
            </w:r>
            <w:proofErr w:type="gramStart"/>
            <w:r w:rsidRPr="00367A14">
              <w:t>заключен</w:t>
            </w:r>
            <w:r>
              <w:t>-</w:t>
            </w:r>
            <w:proofErr w:type="spellStart"/>
            <w:r w:rsidRPr="00367A14">
              <w:t>ных</w:t>
            </w:r>
            <w:proofErr w:type="spellEnd"/>
            <w:proofErr w:type="gramEnd"/>
            <w:r w:rsidRPr="00367A14">
              <w:t xml:space="preserve"> дополнительных соглашений о реструктуризации обязательств (задолженности) Приморского края перед Российской Федерацией по бюджетным кредитам"</w:t>
            </w:r>
          </w:p>
        </w:tc>
      </w:tr>
    </w:tbl>
    <w:p w:rsidR="000B3FB2" w:rsidRDefault="000B3FB2"/>
    <w:p w:rsidR="00367A14" w:rsidRDefault="00367A14" w:rsidP="00367A1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67A14" w:rsidRDefault="00367A14" w:rsidP="00367A14">
      <w:pPr>
        <w:pStyle w:val="a3"/>
        <w:tabs>
          <w:tab w:val="clear" w:pos="4153"/>
          <w:tab w:val="clear" w:pos="8306"/>
        </w:tabs>
      </w:pPr>
    </w:p>
    <w:p w:rsidR="00367A14" w:rsidRDefault="00367A14" w:rsidP="00367A1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67A14" w:rsidRDefault="00367A14" w:rsidP="00367A14"/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C57203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</w:p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</w:p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67A14" w:rsidRDefault="00367A14" w:rsidP="00367A1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367A14" w:rsidRDefault="00367A14" w:rsidP="00367A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67A14" w:rsidRDefault="00367A14" w:rsidP="00367A1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67A14" w:rsidRDefault="00367A14" w:rsidP="00367A1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367A14" w:rsidRDefault="00367A14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285" w:rsidRDefault="00270285">
      <w:r>
        <w:separator/>
      </w:r>
    </w:p>
  </w:endnote>
  <w:endnote w:type="continuationSeparator" w:id="0">
    <w:p w:rsidR="00270285" w:rsidRDefault="0027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285" w:rsidRDefault="00270285">
      <w:r>
        <w:separator/>
      </w:r>
    </w:p>
  </w:footnote>
  <w:footnote w:type="continuationSeparator" w:id="0">
    <w:p w:rsidR="00270285" w:rsidRDefault="002702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A1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0285"/>
    <w:rsid w:val="00277EA2"/>
    <w:rsid w:val="00317520"/>
    <w:rsid w:val="003325F4"/>
    <w:rsid w:val="00367A1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2019-02-27T05:07:00Z</cp:lastPrinted>
  <dcterms:created xsi:type="dcterms:W3CDTF">2019-02-27T05:06:00Z</dcterms:created>
  <dcterms:modified xsi:type="dcterms:W3CDTF">2019-02-27T05:07:00Z</dcterms:modified>
</cp:coreProperties>
</file>