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65938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601C2E">
            <w:pPr>
              <w:ind w:left="-107"/>
              <w:rPr>
                <w:sz w:val="24"/>
              </w:rPr>
            </w:pPr>
            <w:r>
              <w:rPr>
                <w:sz w:val="24"/>
              </w:rPr>
              <w:t>26.02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072FE" w:rsidP="006744BC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4D15BC">
              <w:rPr>
                <w:szCs w:val="28"/>
              </w:rPr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 w:rsidRPr="00D6608B">
              <w:rPr>
                <w:szCs w:val="28"/>
              </w:rPr>
              <w:t>"</w:t>
            </w:r>
            <w:r w:rsidRPr="002C0C26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второе, третье </w:t>
            </w:r>
            <w:r w:rsidRPr="002C0C26">
              <w:rPr>
                <w:szCs w:val="28"/>
              </w:rPr>
              <w:t>чтени</w:t>
            </w:r>
            <w:r>
              <w:rPr>
                <w:szCs w:val="28"/>
              </w:rPr>
              <w:t>я</w:t>
            </w:r>
            <w:r w:rsidRPr="002C0C26">
              <w:rPr>
                <w:szCs w:val="28"/>
              </w:rPr>
              <w:t>)</w:t>
            </w:r>
          </w:p>
        </w:tc>
      </w:tr>
    </w:tbl>
    <w:p w:rsidR="00833C1D" w:rsidRDefault="00833C1D" w:rsidP="00833C1D">
      <w:pPr>
        <w:jc w:val="right"/>
      </w:pPr>
    </w:p>
    <w:p w:rsidR="008072FE" w:rsidRDefault="008072FE" w:rsidP="00952293">
      <w:pPr>
        <w:tabs>
          <w:tab w:val="left" w:pos="709"/>
        </w:tabs>
        <w:ind w:firstLine="709"/>
        <w:jc w:val="both"/>
      </w:pPr>
      <w:proofErr w:type="gramStart"/>
      <w:r>
        <w:t xml:space="preserve">Рассмотрев и обсудив проект закона Приморского края </w:t>
      </w:r>
      <w:r>
        <w:rPr>
          <w:szCs w:val="28"/>
        </w:rPr>
        <w:t>"</w:t>
      </w:r>
      <w:r w:rsidRPr="004D15BC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на очередном заседании Законодательного Собрания 27 февраля 2019</w:t>
      </w:r>
      <w:proofErr w:type="gramEnd"/>
      <w:r>
        <w:t xml:space="preserve"> года в трех чтениях, в соответствии со статьей 14 Закона Приморского края "О законодательной деятельности в Приморском крае" комитет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>РЕШИЛ: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ab/>
        <w:t xml:space="preserve">1.Внести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>"</w:t>
      </w:r>
      <w:r w:rsidRPr="004D15BC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".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ab/>
      </w:r>
      <w:r w:rsidRPr="00D40DC8">
        <w:t xml:space="preserve">2.Рассмотреть указанный законопроект на очередном заседании Законодательного Собрания </w:t>
      </w:r>
      <w:r>
        <w:t>27 февраля</w:t>
      </w:r>
      <w:r w:rsidRPr="00D40DC8">
        <w:t xml:space="preserve"> 201</w:t>
      </w:r>
      <w:r>
        <w:t>9</w:t>
      </w:r>
      <w:r w:rsidRPr="00D40DC8">
        <w:t xml:space="preserve"> года.</w:t>
      </w:r>
    </w:p>
    <w:p w:rsidR="008072FE" w:rsidRDefault="008072FE" w:rsidP="00952293">
      <w:pPr>
        <w:jc w:val="both"/>
      </w:pPr>
    </w:p>
    <w:p w:rsidR="008072FE" w:rsidRDefault="008072FE" w:rsidP="00952293">
      <w:pPr>
        <w:ind w:firstLine="709"/>
        <w:jc w:val="both"/>
      </w:pPr>
      <w:r>
        <w:t>3.Рекомендовать Законодательному Собранию:</w:t>
      </w:r>
    </w:p>
    <w:p w:rsidR="008072FE" w:rsidRDefault="008072FE" w:rsidP="00952293">
      <w:pPr>
        <w:ind w:firstLine="709"/>
        <w:jc w:val="both"/>
      </w:pPr>
      <w:r>
        <w:t>принять проект закона Приморского края "</w:t>
      </w:r>
      <w:r w:rsidRPr="004D15BC"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 во втором чтении;</w:t>
      </w:r>
    </w:p>
    <w:p w:rsidR="008072FE" w:rsidRDefault="008072FE" w:rsidP="00952293">
      <w:pPr>
        <w:ind w:firstLine="720"/>
        <w:jc w:val="both"/>
      </w:pPr>
      <w:r>
        <w:lastRenderedPageBreak/>
        <w:t>принять указанный проект закона Приморского края в третьем чтении.</w:t>
      </w:r>
    </w:p>
    <w:p w:rsidR="008072FE" w:rsidRDefault="008072FE" w:rsidP="00952293">
      <w:pPr>
        <w:ind w:firstLine="720"/>
        <w:jc w:val="both"/>
      </w:pPr>
    </w:p>
    <w:p w:rsidR="008072FE" w:rsidRDefault="008072FE" w:rsidP="00952293">
      <w:pPr>
        <w:ind w:firstLine="720"/>
        <w:jc w:val="both"/>
      </w:pPr>
      <w:r>
        <w:t xml:space="preserve">4.Поручить председателю комитета Законодательного Собрания по бюджетно-налоговой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8E568C" w:rsidRDefault="008E568C" w:rsidP="00952293">
      <w:pPr>
        <w:ind w:firstLine="709"/>
        <w:jc w:val="both"/>
      </w:pPr>
    </w:p>
    <w:p w:rsidR="008E568C" w:rsidRDefault="008E568C" w:rsidP="00952293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</w:t>
      </w:r>
      <w:r w:rsidR="008072FE">
        <w:t>во втором и третьем чтениях, –</w:t>
      </w:r>
      <w:r w:rsidR="008072FE">
        <w:br/>
      </w:r>
      <w:r w:rsidR="008072FE">
        <w:rPr>
          <w:bCs/>
        </w:rPr>
        <w:t xml:space="preserve">5 </w:t>
      </w:r>
      <w:r w:rsidR="008072FE">
        <w:t>минут, в том числе время для доклада</w:t>
      </w:r>
      <w:r>
        <w:t xml:space="preserve"> –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</w:t>
      </w:r>
      <w:r w:rsidR="00B413A9">
        <w:t xml:space="preserve">  </w:t>
      </w:r>
      <w:bookmarkStart w:id="0" w:name="_GoBack"/>
      <w:bookmarkEnd w:id="0"/>
      <w:r w:rsidRPr="00631EB1">
        <w:t xml:space="preserve">                               Г.Ц. </w:t>
      </w:r>
      <w:proofErr w:type="spellStart"/>
      <w:r w:rsidRPr="00631EB1">
        <w:t>Ахоян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413A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01C2E"/>
    <w:rsid w:val="006744BC"/>
    <w:rsid w:val="00677544"/>
    <w:rsid w:val="006828DB"/>
    <w:rsid w:val="00692D49"/>
    <w:rsid w:val="007128C1"/>
    <w:rsid w:val="007258FB"/>
    <w:rsid w:val="00751091"/>
    <w:rsid w:val="007E1739"/>
    <w:rsid w:val="007F0598"/>
    <w:rsid w:val="008072FE"/>
    <w:rsid w:val="00833C1D"/>
    <w:rsid w:val="008602F8"/>
    <w:rsid w:val="0087792E"/>
    <w:rsid w:val="008E568C"/>
    <w:rsid w:val="00952293"/>
    <w:rsid w:val="0099314B"/>
    <w:rsid w:val="009E5CD9"/>
    <w:rsid w:val="009F0165"/>
    <w:rsid w:val="009F626B"/>
    <w:rsid w:val="00A14FF2"/>
    <w:rsid w:val="00B413A9"/>
    <w:rsid w:val="00B668A9"/>
    <w:rsid w:val="00B803DE"/>
    <w:rsid w:val="00BE16C2"/>
    <w:rsid w:val="00C12BD9"/>
    <w:rsid w:val="00C9335B"/>
    <w:rsid w:val="00C958B6"/>
    <w:rsid w:val="00D17A7A"/>
    <w:rsid w:val="00DA78F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basedOn w:val="a0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</cp:revision>
  <cp:lastPrinted>2019-02-14T03:52:00Z</cp:lastPrinted>
  <dcterms:created xsi:type="dcterms:W3CDTF">2019-02-14T03:52:00Z</dcterms:created>
  <dcterms:modified xsi:type="dcterms:W3CDTF">2019-02-14T04:23:00Z</dcterms:modified>
</cp:coreProperties>
</file>