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2262762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B872D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5E2035" w:rsidP="00B87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B872D7">
            <w:pPr>
              <w:jc w:val="both"/>
            </w:pPr>
            <w:r>
              <w:t xml:space="preserve">О проекте закона Приморского края </w:t>
            </w:r>
            <w:r w:rsidR="00B872D7" w:rsidRPr="00B872D7">
              <w:t xml:space="preserve">"О внесении изменений в </w:t>
            </w:r>
            <w:r w:rsidR="00DE268F">
              <w:t xml:space="preserve">отдельные </w:t>
            </w:r>
            <w:r w:rsidR="00B872D7" w:rsidRPr="00B872D7">
              <w:t xml:space="preserve">законодательные акты Приморского края в области градостроительной деятельности" </w:t>
            </w:r>
            <w: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</w:t>
      </w:r>
      <w:r w:rsidR="00B872D7" w:rsidRPr="00B872D7">
        <w:t xml:space="preserve">"О внесении изменений в </w:t>
      </w:r>
      <w:r w:rsidR="00DE268F">
        <w:t xml:space="preserve">отдельные </w:t>
      </w:r>
      <w:r w:rsidR="00B872D7" w:rsidRPr="00B872D7">
        <w:t>законодательные акты Приморского края в области градостроительной деятельности"</w:t>
      </w:r>
      <w:r>
        <w:t xml:space="preserve">, внесенный </w:t>
      </w:r>
      <w:r w:rsidR="001A44DE">
        <w:t>исполняющей обязанности Губернатора</w:t>
      </w:r>
      <w:r w:rsidR="00AF2B7C">
        <w:t xml:space="preserve"> Приморского края Щербина </w:t>
      </w:r>
      <w:proofErr w:type="spellStart"/>
      <w:r w:rsidR="00AF2B7C">
        <w:t>В.Г</w:t>
      </w:r>
      <w:proofErr w:type="spellEnd"/>
      <w:r w:rsidR="00AF2B7C">
        <w:t>.</w:t>
      </w:r>
      <w:r w:rsidR="003A3EBC">
        <w:t xml:space="preserve"> </w:t>
      </w:r>
      <w:r>
        <w:t>в качестве законодательной инициативы</w:t>
      </w:r>
      <w:r w:rsidRPr="005B1436">
        <w:t>,</w:t>
      </w:r>
      <w:r w:rsidR="003A3EBC" w:rsidRPr="003A3EBC">
        <w:t xml:space="preserve"> </w:t>
      </w:r>
      <w:r w:rsidR="003A3EBC">
        <w:t xml:space="preserve">заслушав </w:t>
      </w:r>
      <w:r w:rsidR="00DE268F">
        <w:t xml:space="preserve">временно </w:t>
      </w:r>
      <w:r w:rsidR="003A3EBC">
        <w:t xml:space="preserve">исполняющего обязанности </w:t>
      </w:r>
      <w:r w:rsidR="00DE268F">
        <w:t xml:space="preserve">вице-губернатора </w:t>
      </w:r>
      <w:r w:rsidR="00AF2B7C">
        <w:t xml:space="preserve">Приморского </w:t>
      </w:r>
      <w:r w:rsidR="003A3EBC">
        <w:t>края</w:t>
      </w:r>
      <w:r w:rsidR="00A3141B">
        <w:t xml:space="preserve"> </w:t>
      </w:r>
      <w:r w:rsidR="00DE268F">
        <w:t xml:space="preserve">Петрова </w:t>
      </w:r>
      <w:proofErr w:type="spellStart"/>
      <w:r w:rsidR="00DE268F">
        <w:t>М.В</w:t>
      </w:r>
      <w:proofErr w:type="spellEnd"/>
      <w:r w:rsidR="00DE268F">
        <w:t>.</w:t>
      </w:r>
      <w:r w:rsidR="00AF2B7C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</w:t>
      </w:r>
      <w:r w:rsidR="00AF2B7C" w:rsidRPr="00AF2B7C">
        <w:t xml:space="preserve">"О внесении изменений в </w:t>
      </w:r>
      <w:r w:rsidR="00DE268F">
        <w:t xml:space="preserve">отдельные </w:t>
      </w:r>
      <w:bookmarkStart w:id="0" w:name="_GoBack"/>
      <w:bookmarkEnd w:id="0"/>
      <w:r w:rsidR="00AF2B7C" w:rsidRPr="00AF2B7C">
        <w:t xml:space="preserve">законодательные акты Приморского края в области градостроительной деятельности"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025211">
        <w:rPr>
          <w:szCs w:val="28"/>
        </w:rPr>
        <w:t>Авдои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Джони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Титаловичу</w:t>
      </w:r>
      <w:proofErr w:type="spellEnd"/>
      <w:r w:rsidR="00025211">
        <w:rPr>
          <w:szCs w:val="28"/>
        </w:rPr>
        <w:t xml:space="preserve">, заместителю </w:t>
      </w:r>
      <w:r w:rsidRPr="004B10BC">
        <w:rPr>
          <w:szCs w:val="28"/>
        </w:rPr>
        <w:t>председател</w:t>
      </w:r>
      <w:r w:rsidR="00025211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 xml:space="preserve">выступить на заседании Законодательного Собрания с </w:t>
      </w:r>
      <w:r w:rsidR="00025211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025211">
        <w:rPr>
          <w:szCs w:val="28"/>
        </w:rPr>
        <w:t>ии Законодательного Собрания – 10</w:t>
      </w:r>
      <w:r>
        <w:rPr>
          <w:szCs w:val="28"/>
        </w:rPr>
        <w:t xml:space="preserve"> минут, в т</w:t>
      </w:r>
      <w:r w:rsidR="00AB705C">
        <w:rPr>
          <w:szCs w:val="28"/>
        </w:rPr>
        <w:t>ом числе для доклада – 2 минуты, для содоклада – 1 минута.</w:t>
      </w:r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5211"/>
    <w:rsid w:val="00053C61"/>
    <w:rsid w:val="00080DED"/>
    <w:rsid w:val="0010759E"/>
    <w:rsid w:val="00160F97"/>
    <w:rsid w:val="001A44DE"/>
    <w:rsid w:val="001B3A35"/>
    <w:rsid w:val="001C5162"/>
    <w:rsid w:val="0020003C"/>
    <w:rsid w:val="0026074E"/>
    <w:rsid w:val="00357541"/>
    <w:rsid w:val="00383131"/>
    <w:rsid w:val="003A3EBC"/>
    <w:rsid w:val="003B4C86"/>
    <w:rsid w:val="003B681C"/>
    <w:rsid w:val="003D3B5A"/>
    <w:rsid w:val="003D4A28"/>
    <w:rsid w:val="003F2358"/>
    <w:rsid w:val="00461E2B"/>
    <w:rsid w:val="005E2035"/>
    <w:rsid w:val="006040C8"/>
    <w:rsid w:val="00624BBF"/>
    <w:rsid w:val="00692D49"/>
    <w:rsid w:val="007128C1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626B"/>
    <w:rsid w:val="00A3141B"/>
    <w:rsid w:val="00AB705C"/>
    <w:rsid w:val="00AF2B7C"/>
    <w:rsid w:val="00B668A9"/>
    <w:rsid w:val="00B803DE"/>
    <w:rsid w:val="00B872D7"/>
    <w:rsid w:val="00BE16C2"/>
    <w:rsid w:val="00C200F5"/>
    <w:rsid w:val="00C9335B"/>
    <w:rsid w:val="00C958B6"/>
    <w:rsid w:val="00D17A7A"/>
    <w:rsid w:val="00DE268F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2019-02-18T23:54:00Z</cp:lastPrinted>
  <dcterms:created xsi:type="dcterms:W3CDTF">2019-02-13T01:25:00Z</dcterms:created>
  <dcterms:modified xsi:type="dcterms:W3CDTF">2019-02-21T04:00:00Z</dcterms:modified>
</cp:coreProperties>
</file>