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AC1FEC" w:rsidP="009B6CCF">
            <w:pPr>
              <w:ind w:left="-108"/>
              <w:jc w:val="both"/>
            </w:pPr>
            <w:r>
              <w:t xml:space="preserve">О </w:t>
            </w:r>
            <w:r w:rsidR="009B6CCF">
              <w:t xml:space="preserve">Законе </w:t>
            </w:r>
            <w:r>
              <w:t xml:space="preserve">Приморского края </w:t>
            </w:r>
            <w:r w:rsidR="00205636" w:rsidRPr="0045315B">
              <w:t>"О внесении изменени</w:t>
            </w:r>
            <w:r w:rsidR="009B6CCF">
              <w:t>й</w:t>
            </w:r>
            <w:r w:rsidR="0014335A">
              <w:t xml:space="preserve"> в</w:t>
            </w:r>
            <w:r w:rsidR="00205636">
              <w:t xml:space="preserve"> </w:t>
            </w:r>
            <w:r w:rsidR="00205636" w:rsidRPr="0045315B">
              <w:t>Закон</w:t>
            </w:r>
            <w:r w:rsidR="00205636">
              <w:t xml:space="preserve"> </w:t>
            </w:r>
            <w:r w:rsidR="00205636" w:rsidRPr="0045315B">
              <w:t>Приморского края</w:t>
            </w:r>
            <w:r w:rsidR="009B6CCF">
              <w:t xml:space="preserve"> </w:t>
            </w:r>
            <w:r w:rsidR="0014335A">
              <w:t>"О рыбохозяйственной деятельности</w:t>
            </w:r>
            <w:r w:rsidR="00205636">
              <w:t xml:space="preserve"> в Приморском крае"</w:t>
            </w:r>
            <w:r w:rsidR="0014335A">
              <w:t xml:space="preserve"> 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 xml:space="preserve">1.Принять </w:t>
      </w:r>
      <w:r w:rsidR="00700EDB">
        <w:t>З</w:t>
      </w:r>
      <w:r>
        <w:t xml:space="preserve">акон Приморского края </w:t>
      </w:r>
      <w:r w:rsidR="00205636" w:rsidRPr="0045315B">
        <w:t>"О внесении изменени</w:t>
      </w:r>
      <w:r w:rsidR="009B6CCF">
        <w:t xml:space="preserve">й в </w:t>
      </w:r>
      <w:r w:rsidR="00205636" w:rsidRPr="0045315B">
        <w:t>Закон</w:t>
      </w:r>
      <w:r w:rsidR="00205636">
        <w:t xml:space="preserve"> </w:t>
      </w:r>
      <w:r w:rsidR="00205636" w:rsidRPr="0045315B">
        <w:t>Приморского края</w:t>
      </w:r>
      <w:r w:rsidR="009B6CCF">
        <w:t xml:space="preserve"> "О рыбохозяйственной деятельности </w:t>
      </w:r>
      <w:r w:rsidR="00205636">
        <w:t>в Приморском крае".</w:t>
      </w:r>
    </w:p>
    <w:p w:rsidR="00205636" w:rsidRDefault="00205636" w:rsidP="00092FE2">
      <w:pPr>
        <w:jc w:val="both"/>
      </w:pPr>
    </w:p>
    <w:p w:rsidR="00092FE2" w:rsidRDefault="00092FE2" w:rsidP="00092FE2">
      <w:pPr>
        <w:jc w:val="both"/>
      </w:pPr>
      <w:r>
        <w:tab/>
        <w:t>2.</w:t>
      </w:r>
      <w:r w:rsidR="00700EDB">
        <w:t>Направить указанный Закон Губернатору Приморского края для обнародования</w:t>
      </w:r>
      <w:r>
        <w:t>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 xml:space="preserve">Законодательного Собрания                            </w:t>
      </w:r>
      <w:r w:rsidR="00361866">
        <w:t xml:space="preserve">      </w:t>
      </w:r>
      <w:r>
        <w:t xml:space="preserve">                                </w:t>
      </w:r>
      <w:r w:rsidR="00361866">
        <w:t>А.И. Ролик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CC6" w:rsidRDefault="00753CC6">
      <w:r>
        <w:separator/>
      </w:r>
    </w:p>
  </w:endnote>
  <w:endnote w:type="continuationSeparator" w:id="0">
    <w:p w:rsidR="00753CC6" w:rsidRDefault="00753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CC6" w:rsidRDefault="00753CC6">
      <w:r>
        <w:separator/>
      </w:r>
    </w:p>
  </w:footnote>
  <w:footnote w:type="continuationSeparator" w:id="0">
    <w:p w:rsidR="00753CC6" w:rsidRDefault="00753C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4335A"/>
    <w:rsid w:val="00155F7F"/>
    <w:rsid w:val="001C2713"/>
    <w:rsid w:val="00205636"/>
    <w:rsid w:val="002073EE"/>
    <w:rsid w:val="002D7665"/>
    <w:rsid w:val="003325F4"/>
    <w:rsid w:val="00361866"/>
    <w:rsid w:val="00392E21"/>
    <w:rsid w:val="00421094"/>
    <w:rsid w:val="004825F5"/>
    <w:rsid w:val="00493B6F"/>
    <w:rsid w:val="004B69FA"/>
    <w:rsid w:val="004D1A01"/>
    <w:rsid w:val="005A6019"/>
    <w:rsid w:val="005B0621"/>
    <w:rsid w:val="005E6130"/>
    <w:rsid w:val="00695A4A"/>
    <w:rsid w:val="006D45ED"/>
    <w:rsid w:val="006E650F"/>
    <w:rsid w:val="00700EDB"/>
    <w:rsid w:val="00726997"/>
    <w:rsid w:val="00753CC6"/>
    <w:rsid w:val="007B40C3"/>
    <w:rsid w:val="007B48E7"/>
    <w:rsid w:val="007B5289"/>
    <w:rsid w:val="007C738C"/>
    <w:rsid w:val="00835A0E"/>
    <w:rsid w:val="008818A7"/>
    <w:rsid w:val="00922AED"/>
    <w:rsid w:val="00924B45"/>
    <w:rsid w:val="00931FD6"/>
    <w:rsid w:val="009372FF"/>
    <w:rsid w:val="0094344A"/>
    <w:rsid w:val="009959AC"/>
    <w:rsid w:val="009B6CCF"/>
    <w:rsid w:val="009C06BA"/>
    <w:rsid w:val="00A13794"/>
    <w:rsid w:val="00A26C60"/>
    <w:rsid w:val="00A93332"/>
    <w:rsid w:val="00AC1FEC"/>
    <w:rsid w:val="00AE5EE6"/>
    <w:rsid w:val="00B01781"/>
    <w:rsid w:val="00BA58C7"/>
    <w:rsid w:val="00C20E8F"/>
    <w:rsid w:val="00C57769"/>
    <w:rsid w:val="00CA7E54"/>
    <w:rsid w:val="00CE19DF"/>
    <w:rsid w:val="00D02716"/>
    <w:rsid w:val="00DF01B2"/>
    <w:rsid w:val="00E67D49"/>
    <w:rsid w:val="00E93A7F"/>
    <w:rsid w:val="00EF502B"/>
    <w:rsid w:val="00F14CBB"/>
    <w:rsid w:val="00F426B6"/>
    <w:rsid w:val="00F609C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79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2015-04-07T01:43:00Z</cp:lastPrinted>
  <dcterms:created xsi:type="dcterms:W3CDTF">2019-02-18T04:27:00Z</dcterms:created>
  <dcterms:modified xsi:type="dcterms:W3CDTF">2019-02-18T04:27:00Z</dcterms:modified>
</cp:coreProperties>
</file>