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E8457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3A3ADF" w:rsidRPr="0045315B">
              <w:t>"О внесении изменени</w:t>
            </w:r>
            <w:r w:rsidR="006F4FB1">
              <w:t xml:space="preserve">й в </w:t>
            </w:r>
            <w:r w:rsidR="00E84577">
              <w:t xml:space="preserve"> </w:t>
            </w:r>
            <w:r w:rsidR="003A3ADF" w:rsidRPr="0045315B">
              <w:t>Закон</w:t>
            </w:r>
            <w:r w:rsidR="00E84577">
              <w:t xml:space="preserve"> </w:t>
            </w:r>
            <w:r w:rsidR="003A3ADF" w:rsidRPr="0045315B">
              <w:t>Приморского края</w:t>
            </w:r>
            <w:r w:rsidR="003A3ADF">
              <w:t xml:space="preserve"> </w:t>
            </w:r>
            <w:r w:rsidR="006F4FB1">
              <w:t>"О рыбохозяйственной деятельности</w:t>
            </w:r>
            <w:r w:rsidR="000D1249">
              <w:t xml:space="preserve">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проект </w:t>
      </w:r>
      <w:r w:rsidR="000D1249">
        <w:t xml:space="preserve">закона </w:t>
      </w:r>
      <w:r w:rsidR="000D1249" w:rsidRPr="0045315B">
        <w:t>Приморского края</w:t>
      </w:r>
      <w:r w:rsidR="000D1249">
        <w:t xml:space="preserve"> </w:t>
      </w:r>
      <w:r w:rsidR="000D1249" w:rsidRPr="0045315B">
        <w:t>"О внесении изменени</w:t>
      </w:r>
      <w:r w:rsidR="0015282E">
        <w:t>й в</w:t>
      </w:r>
      <w:r w:rsidR="000D1249" w:rsidRPr="0045315B">
        <w:t xml:space="preserve"> Закон Приморского края</w:t>
      </w:r>
      <w:r w:rsidR="0015282E">
        <w:t xml:space="preserve"> "О рыбохозяйственной деятельности</w:t>
      </w:r>
      <w:r w:rsidR="000D1249">
        <w:t xml:space="preserve"> в Приморском крае"</w:t>
      </w:r>
      <w:r w:rsidR="00C82AFC">
        <w:t xml:space="preserve"> </w:t>
      </w:r>
      <w:r>
        <w:t>во втором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</w:t>
      </w:r>
      <w:r w:rsidR="005450AC">
        <w:t xml:space="preserve">его </w:t>
      </w:r>
      <w:r>
        <w:t>на рассмотрение Законодательного Собрания в третьем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</w:t>
      </w:r>
      <w:r w:rsidR="00E84577">
        <w:t xml:space="preserve">        </w:t>
      </w:r>
      <w:r>
        <w:t xml:space="preserve">                                   </w:t>
      </w:r>
      <w:r w:rsidR="00E84577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E5B" w:rsidRDefault="00633E5B">
      <w:r>
        <w:separator/>
      </w:r>
    </w:p>
  </w:endnote>
  <w:endnote w:type="continuationSeparator" w:id="0">
    <w:p w:rsidR="00633E5B" w:rsidRDefault="0063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E5B" w:rsidRDefault="00633E5B">
      <w:r>
        <w:separator/>
      </w:r>
    </w:p>
  </w:footnote>
  <w:footnote w:type="continuationSeparator" w:id="0">
    <w:p w:rsidR="00633E5B" w:rsidRDefault="00633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02290"/>
    <w:rsid w:val="000504EF"/>
    <w:rsid w:val="00057575"/>
    <w:rsid w:val="0007488C"/>
    <w:rsid w:val="00092FE2"/>
    <w:rsid w:val="000B3FB2"/>
    <w:rsid w:val="000D1249"/>
    <w:rsid w:val="000D628E"/>
    <w:rsid w:val="000E5228"/>
    <w:rsid w:val="00123119"/>
    <w:rsid w:val="0015282E"/>
    <w:rsid w:val="00155F7F"/>
    <w:rsid w:val="0030577D"/>
    <w:rsid w:val="003325F4"/>
    <w:rsid w:val="00392E21"/>
    <w:rsid w:val="003A3ADF"/>
    <w:rsid w:val="00421094"/>
    <w:rsid w:val="004B69FA"/>
    <w:rsid w:val="004D1A01"/>
    <w:rsid w:val="004F2491"/>
    <w:rsid w:val="005450AC"/>
    <w:rsid w:val="005A6019"/>
    <w:rsid w:val="005E6130"/>
    <w:rsid w:val="00633E5B"/>
    <w:rsid w:val="00695A4A"/>
    <w:rsid w:val="006A794A"/>
    <w:rsid w:val="006D45ED"/>
    <w:rsid w:val="006E4DDD"/>
    <w:rsid w:val="006E650F"/>
    <w:rsid w:val="006F4FB1"/>
    <w:rsid w:val="00726997"/>
    <w:rsid w:val="007919AC"/>
    <w:rsid w:val="007B48E7"/>
    <w:rsid w:val="007B5289"/>
    <w:rsid w:val="00824D86"/>
    <w:rsid w:val="00835A0E"/>
    <w:rsid w:val="008818A7"/>
    <w:rsid w:val="008D2A1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59E2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84577"/>
    <w:rsid w:val="00E93A7F"/>
    <w:rsid w:val="00ED2DC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102</Words>
  <Characters>873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2015-04-06T00:19:00Z</cp:lastPrinted>
  <dcterms:created xsi:type="dcterms:W3CDTF">2019-02-18T04:25:00Z</dcterms:created>
  <dcterms:modified xsi:type="dcterms:W3CDTF">2019-02-18T04:25:00Z</dcterms:modified>
</cp:coreProperties>
</file>