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24514" r:id="rId7"/>
        </w:object>
      </w:r>
    </w:p>
    <w:tbl>
      <w:tblPr>
        <w:tblW w:w="5076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3"/>
        <w:gridCol w:w="3168"/>
        <w:gridCol w:w="1369"/>
        <w:gridCol w:w="3158"/>
        <w:gridCol w:w="754"/>
        <w:gridCol w:w="904"/>
      </w:tblGrid>
      <w:tr w:rsidR="00357541" w:rsidTr="00ED4A13">
        <w:trPr>
          <w:gridBefore w:val="1"/>
          <w:wBefore w:w="75" w:type="pct"/>
          <w:cantSplit/>
          <w:trHeight w:val="1141"/>
        </w:trPr>
        <w:tc>
          <w:tcPr>
            <w:tcW w:w="4925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D4A13">
        <w:trPr>
          <w:gridBefore w:val="1"/>
          <w:wBefore w:w="75" w:type="pct"/>
          <w:cantSplit/>
        </w:trPr>
        <w:tc>
          <w:tcPr>
            <w:tcW w:w="1668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4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7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D4A13">
        <w:trPr>
          <w:gridBefore w:val="1"/>
          <w:wBefore w:w="75" w:type="pct"/>
          <w:cantSplit/>
        </w:trPr>
        <w:tc>
          <w:tcPr>
            <w:tcW w:w="4925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D4A13">
        <w:trPr>
          <w:gridAfter w:val="3"/>
          <w:wAfter w:w="2536" w:type="pct"/>
        </w:trPr>
        <w:tc>
          <w:tcPr>
            <w:tcW w:w="2464" w:type="pct"/>
            <w:gridSpan w:val="3"/>
          </w:tcPr>
          <w:p w:rsidR="00F65753" w:rsidRDefault="00F65753" w:rsidP="00F4378F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F4378F" w:rsidRPr="00F4378F">
              <w:rPr>
                <w:szCs w:val="28"/>
              </w:rPr>
              <w:t xml:space="preserve">"О </w:t>
            </w:r>
            <w:bookmarkStart w:id="0" w:name="_GoBack"/>
            <w:bookmarkEnd w:id="0"/>
            <w:r w:rsidR="00F4378F" w:rsidRPr="00F4378F">
              <w:rPr>
                <w:szCs w:val="28"/>
              </w:rPr>
              <w:t>признании утратившими силу отдельных законодательных актов Приморского края в сфере предоставления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</w:t>
            </w:r>
          </w:p>
          <w:p w:rsidR="00357541" w:rsidRDefault="00357541"/>
        </w:tc>
      </w:tr>
    </w:tbl>
    <w:p w:rsidR="00F65753" w:rsidRPr="003500A2" w:rsidRDefault="00F65753" w:rsidP="00F437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F4378F" w:rsidRPr="00F4378F">
        <w:rPr>
          <w:szCs w:val="28"/>
        </w:rPr>
        <w:t xml:space="preserve">"О признании утратившими силу отдельных законодательных актов Приморского края </w:t>
      </w:r>
      <w:r w:rsidR="00F4378F">
        <w:rPr>
          <w:szCs w:val="28"/>
        </w:rPr>
        <w:br/>
      </w:r>
      <w:r w:rsidR="00F4378F" w:rsidRPr="00F4378F">
        <w:rPr>
          <w:szCs w:val="28"/>
        </w:rPr>
        <w:t xml:space="preserve">в сфере предоставления компенсации расходов на уплату взноса </w:t>
      </w:r>
      <w:r w:rsidR="00F4378F">
        <w:rPr>
          <w:szCs w:val="28"/>
        </w:rPr>
        <w:br/>
      </w:r>
      <w:r w:rsidR="00F4378F" w:rsidRPr="00F4378F">
        <w:rPr>
          <w:szCs w:val="28"/>
        </w:rPr>
        <w:t>на капитальный ремонт общего имущества в многоквартирном доме отдельным категориям граждан, проживающих на территории Приморского края"</w:t>
      </w:r>
      <w:r w:rsidRPr="00303027">
        <w:rPr>
          <w:szCs w:val="28"/>
        </w:rPr>
        <w:t xml:space="preserve">, </w:t>
      </w:r>
      <w:r w:rsidR="00B13A25">
        <w:rPr>
          <w:szCs w:val="28"/>
        </w:rPr>
        <w:t xml:space="preserve">подготовленный комитетом </w:t>
      </w:r>
      <w:r w:rsidRPr="00303027">
        <w:rPr>
          <w:szCs w:val="28"/>
        </w:rPr>
        <w:t>в качестве законодательной инициативы</w:t>
      </w:r>
      <w:r w:rsidR="003949E4">
        <w:rPr>
          <w:szCs w:val="28"/>
        </w:rPr>
        <w:t>,</w:t>
      </w:r>
      <w:r>
        <w:rPr>
          <w:szCs w:val="28"/>
        </w:rPr>
        <w:t xml:space="preserve"> </w:t>
      </w:r>
      <w:r w:rsidR="00F4378F">
        <w:rPr>
          <w:szCs w:val="28"/>
        </w:rPr>
        <w:br/>
      </w:r>
      <w:r w:rsidR="000924DA" w:rsidRPr="000924DA">
        <w:rPr>
          <w:szCs w:val="28"/>
        </w:rPr>
        <w:t xml:space="preserve">в целях приведения норм действующего законодательства в соответствие </w:t>
      </w:r>
      <w:r w:rsidR="00F4378F">
        <w:rPr>
          <w:szCs w:val="28"/>
        </w:rPr>
        <w:br/>
      </w:r>
      <w:r w:rsidR="000924DA" w:rsidRPr="000924DA">
        <w:rPr>
          <w:szCs w:val="28"/>
        </w:rPr>
        <w:t xml:space="preserve">с </w:t>
      </w:r>
      <w:r w:rsidR="00D778C7">
        <w:rPr>
          <w:szCs w:val="28"/>
        </w:rPr>
        <w:t>правил</w:t>
      </w:r>
      <w:r w:rsidR="008A2E88">
        <w:rPr>
          <w:szCs w:val="28"/>
        </w:rPr>
        <w:t>ами</w:t>
      </w:r>
      <w:r w:rsidR="000924DA" w:rsidRPr="000924DA">
        <w:rPr>
          <w:szCs w:val="28"/>
        </w:rPr>
        <w:t xml:space="preserve"> </w:t>
      </w:r>
      <w:r w:rsidR="0022472B">
        <w:rPr>
          <w:szCs w:val="28"/>
        </w:rPr>
        <w:t>юридической</w:t>
      </w:r>
      <w:r w:rsidR="000924DA" w:rsidRPr="000924DA">
        <w:rPr>
          <w:szCs w:val="28"/>
        </w:rPr>
        <w:t xml:space="preserve"> техники</w:t>
      </w:r>
      <w:r w:rsidR="000924DA">
        <w:rPr>
          <w:szCs w:val="28"/>
        </w:rPr>
        <w:t xml:space="preserve">, </w:t>
      </w:r>
      <w:r w:rsidRPr="003500A2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7413BC" w:rsidRPr="00FA00FD" w:rsidRDefault="007413BC" w:rsidP="00F4378F">
      <w:pPr>
        <w:ind w:firstLine="851"/>
        <w:jc w:val="both"/>
        <w:rPr>
          <w:szCs w:val="28"/>
        </w:rPr>
      </w:pPr>
      <w:r w:rsidRPr="00FA00FD">
        <w:rPr>
          <w:szCs w:val="28"/>
        </w:rPr>
        <w:t xml:space="preserve">Внести проект закона Приморского края </w:t>
      </w:r>
      <w:r w:rsidR="00F4378F" w:rsidRPr="00F4378F">
        <w:rPr>
          <w:szCs w:val="28"/>
        </w:rPr>
        <w:t>"О признании утратившими силу отдельных законодательных актов Приморского края в сфере предоставления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</w:t>
      </w:r>
      <w:r w:rsidRPr="00FA00FD">
        <w:rPr>
          <w:szCs w:val="28"/>
        </w:rPr>
        <w:t xml:space="preserve"> на рассмотрение Законодательного Собрания в качес</w:t>
      </w:r>
      <w:r>
        <w:rPr>
          <w:szCs w:val="28"/>
        </w:rPr>
        <w:t>тве законодательной инициативы.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Чемерис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59C" w:rsidRDefault="00E2359C">
      <w:r>
        <w:separator/>
      </w:r>
    </w:p>
  </w:endnote>
  <w:endnote w:type="continuationSeparator" w:id="0">
    <w:p w:rsidR="00E2359C" w:rsidRDefault="00E23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59C" w:rsidRDefault="00E2359C">
      <w:r>
        <w:separator/>
      </w:r>
    </w:p>
  </w:footnote>
  <w:footnote w:type="continuationSeparator" w:id="0">
    <w:p w:rsidR="00E2359C" w:rsidRDefault="00E23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:rsidR="00F65753" w:rsidRDefault="00F6575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13BC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924DA"/>
    <w:rsid w:val="001152B1"/>
    <w:rsid w:val="00160F97"/>
    <w:rsid w:val="001B3A35"/>
    <w:rsid w:val="001C5162"/>
    <w:rsid w:val="0020003C"/>
    <w:rsid w:val="0022472B"/>
    <w:rsid w:val="00265E2B"/>
    <w:rsid w:val="00357541"/>
    <w:rsid w:val="00383131"/>
    <w:rsid w:val="003949E4"/>
    <w:rsid w:val="003B4C86"/>
    <w:rsid w:val="003D4A28"/>
    <w:rsid w:val="003F2358"/>
    <w:rsid w:val="004060BD"/>
    <w:rsid w:val="00461E2B"/>
    <w:rsid w:val="004D30BA"/>
    <w:rsid w:val="00692D49"/>
    <w:rsid w:val="00700FF0"/>
    <w:rsid w:val="007128C1"/>
    <w:rsid w:val="007258FB"/>
    <w:rsid w:val="007413BC"/>
    <w:rsid w:val="00751091"/>
    <w:rsid w:val="00766414"/>
    <w:rsid w:val="0077731F"/>
    <w:rsid w:val="007F0598"/>
    <w:rsid w:val="008602F8"/>
    <w:rsid w:val="0087792E"/>
    <w:rsid w:val="008A2E88"/>
    <w:rsid w:val="008E158E"/>
    <w:rsid w:val="00922029"/>
    <w:rsid w:val="0099314B"/>
    <w:rsid w:val="009E5CD9"/>
    <w:rsid w:val="009F0165"/>
    <w:rsid w:val="009F626B"/>
    <w:rsid w:val="00A04255"/>
    <w:rsid w:val="00A13DD8"/>
    <w:rsid w:val="00A97609"/>
    <w:rsid w:val="00B13A25"/>
    <w:rsid w:val="00B668A9"/>
    <w:rsid w:val="00B803DE"/>
    <w:rsid w:val="00BB7A28"/>
    <w:rsid w:val="00BD607C"/>
    <w:rsid w:val="00BE16C2"/>
    <w:rsid w:val="00C51E4C"/>
    <w:rsid w:val="00C9335B"/>
    <w:rsid w:val="00C958B6"/>
    <w:rsid w:val="00D17A7A"/>
    <w:rsid w:val="00D778C7"/>
    <w:rsid w:val="00DE7683"/>
    <w:rsid w:val="00E2359C"/>
    <w:rsid w:val="00E326C2"/>
    <w:rsid w:val="00E77161"/>
    <w:rsid w:val="00E85955"/>
    <w:rsid w:val="00E93C64"/>
    <w:rsid w:val="00ED4A13"/>
    <w:rsid w:val="00F00528"/>
    <w:rsid w:val="00F01DD8"/>
    <w:rsid w:val="00F34152"/>
    <w:rsid w:val="00F4378F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34</cp:revision>
  <cp:lastPrinted>2019-01-16T03:15:00Z</cp:lastPrinted>
  <dcterms:created xsi:type="dcterms:W3CDTF">2019-01-14T04:39:00Z</dcterms:created>
  <dcterms:modified xsi:type="dcterms:W3CDTF">2019-01-17T00:02:00Z</dcterms:modified>
</cp:coreProperties>
</file>