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B8193A">
        <w:trPr>
          <w:trHeight w:val="1276"/>
        </w:trPr>
        <w:tc>
          <w:tcPr>
            <w:tcW w:w="9570" w:type="dxa"/>
          </w:tcPr>
          <w:p w:rsidR="00B8193A" w:rsidRPr="00C27676" w:rsidRDefault="00A05996" w:rsidP="00B8193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98.25pt;margin-top:43.2pt;width:156.15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B8193A" w:rsidRDefault="00B8193A" w:rsidP="00B8193A">
                        <w:pPr>
                          <w:rPr>
                            <w:sz w:val="20"/>
                          </w:rPr>
                        </w:pPr>
                        <w:r w:rsidRPr="006E60E1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sz w:val="20"/>
                          </w:rPr>
                          <w:t xml:space="preserve"> подготовлен комитетом Законодательного Собрания </w:t>
                        </w:r>
                      </w:p>
                      <w:p w:rsidR="00B8193A" w:rsidRDefault="00B8193A" w:rsidP="00B8193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социальной политике и 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B8193A" w:rsidRPr="00B8193A" w:rsidRDefault="00B8193A" w:rsidP="00B8193A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686" w:rsidRPr="00C27676" w:rsidRDefault="001F3686" w:rsidP="001F3686">
      <w:pPr>
        <w:jc w:val="center"/>
        <w:rPr>
          <w:b/>
          <w:szCs w:val="28"/>
        </w:rPr>
      </w:pPr>
      <w:r w:rsidRPr="00C27676">
        <w:rPr>
          <w:b/>
          <w:bCs/>
          <w:szCs w:val="28"/>
        </w:rPr>
        <w:t xml:space="preserve">О КВОТИРОВАНИИ РАБОЧИХ МЕСТ ДЛЯ ГРАЖДАН, </w:t>
      </w:r>
      <w:r w:rsidRPr="00C27676">
        <w:rPr>
          <w:b/>
          <w:bCs/>
          <w:szCs w:val="28"/>
        </w:rPr>
        <w:br/>
        <w:t xml:space="preserve">ОСОБО НУЖДАЮЩИХСЯ В СОЦИАЛЬНОЙ ЗАЩИТЕ, </w:t>
      </w:r>
      <w:r w:rsidRPr="00C27676">
        <w:rPr>
          <w:b/>
          <w:bCs/>
          <w:szCs w:val="28"/>
        </w:rPr>
        <w:br/>
        <w:t>В ПРИМОРСКОМ КРАЕ</w:t>
      </w:r>
    </w:p>
    <w:p w:rsidR="001F3686" w:rsidRPr="00C27676" w:rsidRDefault="001F3686" w:rsidP="001F3686">
      <w:pPr>
        <w:jc w:val="center"/>
        <w:rPr>
          <w:b/>
          <w:szCs w:val="28"/>
        </w:rPr>
      </w:pPr>
    </w:p>
    <w:p w:rsidR="001F3686" w:rsidRPr="00C27676" w:rsidRDefault="001F3686" w:rsidP="001F3686">
      <w:pPr>
        <w:ind w:firstLine="709"/>
        <w:jc w:val="both"/>
        <w:rPr>
          <w:szCs w:val="28"/>
        </w:rPr>
      </w:pPr>
      <w:r w:rsidRPr="00C2767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ноября 2018 года в первом чтении</w:t>
      </w:r>
    </w:p>
    <w:p w:rsidR="001F3686" w:rsidRPr="00C27676" w:rsidRDefault="00F42636" w:rsidP="00F426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F42636" w:rsidRDefault="00F4263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Настоящий Закон устанавливает на территории Приморского края порядок квотирования рабочих мест для трудоустройства граждан, особо нуждающихся в социальной защите и испытывающих трудности в поиске работы.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СТАТЬЯ 1</w:t>
      </w:r>
      <w:r>
        <w:rPr>
          <w:rFonts w:eastAsia="Calibri"/>
          <w:szCs w:val="28"/>
          <w:lang w:eastAsia="en-US"/>
        </w:rPr>
        <w:t xml:space="preserve">. </w:t>
      </w:r>
      <w:r w:rsidRPr="00C27676">
        <w:rPr>
          <w:rFonts w:eastAsia="Calibri"/>
          <w:szCs w:val="28"/>
          <w:lang w:eastAsia="en-US"/>
        </w:rPr>
        <w:t>КАТЕГОРИИ ГРАЖДАН, В ОТНОШЕНИИ</w:t>
      </w:r>
      <w:r>
        <w:rPr>
          <w:rFonts w:eastAsia="Calibri"/>
          <w:szCs w:val="28"/>
          <w:lang w:eastAsia="en-US"/>
        </w:rPr>
        <w:t xml:space="preserve"> КОТОРЫХ </w:t>
      </w:r>
    </w:p>
    <w:p w:rsidR="001F368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УСТАН</w:t>
      </w:r>
      <w:r>
        <w:rPr>
          <w:rFonts w:eastAsia="Calibri"/>
          <w:szCs w:val="28"/>
          <w:lang w:eastAsia="en-US"/>
        </w:rPr>
        <w:t xml:space="preserve">АВЛИВАЕТСЯ КВОТИРОВАНИЕ РАБОЧИХ </w:t>
      </w:r>
    </w:p>
    <w:p w:rsidR="001F3686" w:rsidRPr="00C2767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МЕСТ 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В Приморском крае устанавливается квотирование рабочих мест </w:t>
      </w:r>
      <w:r w:rsidR="00B8193A">
        <w:br/>
      </w:r>
      <w:r w:rsidRPr="00C27676">
        <w:t xml:space="preserve">в отношении следующих категорий граждан, особо нуждающихся </w:t>
      </w:r>
      <w:r w:rsidR="00B8193A">
        <w:br/>
      </w:r>
      <w:r w:rsidRPr="00C27676">
        <w:t xml:space="preserve">в социальной защите и испытывающих трудности в поиске работы </w:t>
      </w:r>
      <w:r w:rsidR="00B8193A">
        <w:br/>
      </w:r>
      <w:r w:rsidRPr="00C27676">
        <w:t xml:space="preserve">(далее </w:t>
      </w:r>
      <w:r w:rsidR="00B8193A">
        <w:t>-</w:t>
      </w:r>
      <w:r w:rsidRPr="00C27676">
        <w:t xml:space="preserve"> граждане, особо нуждающиеся в социальной защите):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1)инвалиды</w:t>
      </w:r>
      <w:r w:rsidRPr="00C27676">
        <w:t xml:space="preserve">; 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2)</w:t>
      </w:r>
      <w:r w:rsidRPr="00C27676">
        <w:t>беженцы и вынужденные переселенцы;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3)</w:t>
      </w:r>
      <w:r w:rsidRPr="00C27676">
        <w:t>граждане, подвергшиеся воздействию радиации вследствие чернобыльской и других радиационных аварий и катастроф;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4)</w:t>
      </w:r>
      <w:r w:rsidRPr="00C27676">
        <w:t>граждане в возрасте от 18 до 20 лет, имеющие среднее профессиональное образование и ищущие работу впервые;</w:t>
      </w:r>
    </w:p>
    <w:p w:rsidR="001F3686" w:rsidRPr="00F42636" w:rsidRDefault="001F3686" w:rsidP="001F3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5)</w:t>
      </w:r>
      <w:r w:rsidRPr="00C27676">
        <w:t xml:space="preserve">лица из числа детей-сирот, детей, оставшихся без попечения родителей, а также </w:t>
      </w:r>
      <w:r w:rsidRPr="00C27676">
        <w:rPr>
          <w:szCs w:val="28"/>
        </w:rPr>
        <w:t xml:space="preserve">лица, которые относились к категории лиц из числа детей-сирот и детей, оставшихся без попечения родителей, и достигли возраста 23 лет, в течение трех лет </w:t>
      </w:r>
      <w:r w:rsidRPr="00C27676">
        <w:t xml:space="preserve">после окончания </w:t>
      </w:r>
      <w:r w:rsidRPr="00C27676">
        <w:rPr>
          <w:szCs w:val="28"/>
        </w:rPr>
        <w:t xml:space="preserve">профессиональной образовательной организации или образовательной организации высшего </w:t>
      </w:r>
      <w:r w:rsidRPr="00F42636">
        <w:rPr>
          <w:szCs w:val="28"/>
        </w:rPr>
        <w:t>образования;</w:t>
      </w:r>
    </w:p>
    <w:p w:rsidR="00F42636" w:rsidRPr="00F42636" w:rsidRDefault="00F42636" w:rsidP="001F3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6)лица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7)лица, освобожденные из учреждений, исполняющих наказание в виде</w:t>
      </w:r>
      <w:r w:rsidRPr="00C27676">
        <w:t xml:space="preserve"> лишения свободы, </w:t>
      </w:r>
      <w:r>
        <w:rPr>
          <w:szCs w:val="28"/>
        </w:rPr>
        <w:t>имеющи</w:t>
      </w:r>
      <w:r w:rsidRPr="00C27676">
        <w:rPr>
          <w:szCs w:val="28"/>
        </w:rPr>
        <w:t>е непогашенную либо неснятую судимость;</w:t>
      </w:r>
    </w:p>
    <w:p w:rsidR="001F3686" w:rsidRDefault="001F3686" w:rsidP="001F3686">
      <w:pPr>
        <w:pStyle w:val="ConsPlusNormal"/>
        <w:ind w:firstLine="709"/>
        <w:jc w:val="both"/>
      </w:pPr>
      <w:r>
        <w:t>8)</w:t>
      </w:r>
      <w:r w:rsidRPr="00C27676">
        <w:t xml:space="preserve">лица, прошедшие курс лечения от наркомании, алкоголизма </w:t>
      </w:r>
      <w:r w:rsidR="00B8193A">
        <w:br/>
      </w:r>
      <w:r w:rsidRPr="00C27676">
        <w:t>и токсикомании и реабилитацию;</w:t>
      </w:r>
    </w:p>
    <w:p w:rsidR="008F1E02" w:rsidRDefault="008F1E02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>
        <w:lastRenderedPageBreak/>
        <w:t>9)</w:t>
      </w:r>
      <w:r w:rsidRPr="00C27676">
        <w:t xml:space="preserve">несовершеннолетние в возрасте от 14 до 18 лет, состоящие на учете </w:t>
      </w:r>
      <w:r w:rsidR="00B8193A">
        <w:br/>
      </w:r>
      <w:r w:rsidRPr="00C27676">
        <w:t>в комиссиях по делам несовершеннолетних и защите их прав;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10)</w:t>
      </w:r>
      <w:r w:rsidRPr="00C27676">
        <w:t>одинокие и многодетные родители, воспитывающие несовершеннолетних детей, детей-инвалидов.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Cs w:val="28"/>
          <w:lang w:eastAsia="zh-CN"/>
        </w:rPr>
      </w:pPr>
      <w:r w:rsidRPr="00C27676">
        <w:rPr>
          <w:rFonts w:eastAsia="SimSun"/>
          <w:bCs/>
          <w:szCs w:val="28"/>
          <w:lang w:eastAsia="zh-CN"/>
        </w:rPr>
        <w:t>СТАТЬЯ 2. УСЛОВИЯ И ПОРЯДОК УСТАНОВЛЕНИЯ КВОТЫ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1F3686" w:rsidRPr="00F42636" w:rsidRDefault="001F3686" w:rsidP="00F42636">
      <w:pPr>
        <w:pStyle w:val="ConsPlusNormal"/>
        <w:ind w:firstLine="709"/>
        <w:jc w:val="both"/>
      </w:pPr>
      <w:r w:rsidRPr="00315A1F">
        <w:t xml:space="preserve">1.Для работодателей, численность работников которых составляет </w:t>
      </w:r>
      <w:r w:rsidR="00B8193A">
        <w:br/>
      </w:r>
      <w:r w:rsidRPr="00315A1F">
        <w:t>не менее чем 35 человек и не более чем 100 человек, квота для трудоустройства инвалидов устанавливается в размере 3 процентов</w:t>
      </w:r>
      <w:r>
        <w:t xml:space="preserve"> </w:t>
      </w:r>
      <w:r w:rsidRPr="00315A1F">
        <w:t xml:space="preserve">среднесписочной </w:t>
      </w:r>
      <w:r w:rsidRPr="00F42636">
        <w:t>численности работников.</w:t>
      </w:r>
    </w:p>
    <w:p w:rsidR="00F42636" w:rsidRPr="00F42636" w:rsidRDefault="00F42636" w:rsidP="00F42636">
      <w:pPr>
        <w:pStyle w:val="ConsPlusNormal"/>
        <w:ind w:firstLine="709"/>
        <w:jc w:val="both"/>
      </w:pPr>
      <w:r w:rsidRPr="00F42636">
        <w:t xml:space="preserve">2.Для работодателей, численность работников которых превышает </w:t>
      </w:r>
      <w:r>
        <w:br/>
      </w:r>
      <w:r w:rsidRPr="00F42636">
        <w:t>100 человек, квота для трудоустройства инвалидов устанавливается в размере 2 процентов среднесписочной численности работников.</w:t>
      </w:r>
    </w:p>
    <w:p w:rsidR="00F42636" w:rsidRDefault="00F42636" w:rsidP="001F3686">
      <w:pPr>
        <w:pStyle w:val="ConsPlusNormal"/>
        <w:ind w:firstLine="709"/>
        <w:jc w:val="both"/>
      </w:pPr>
      <w:r w:rsidRPr="00F42636">
        <w:t xml:space="preserve">3.Для работодателей, численность работников которых составляет </w:t>
      </w:r>
      <w:r>
        <w:br/>
      </w:r>
      <w:r w:rsidRPr="00F42636">
        <w:t xml:space="preserve">150 человек и более, квота для трудоустройства категорий граждан, указанных в пунктах 2-10 статьи 1 настоящего Закона, устанавливается </w:t>
      </w:r>
      <w:r>
        <w:br/>
      </w:r>
      <w:r w:rsidR="008F1E02">
        <w:t>в размере 1</w:t>
      </w:r>
      <w:r w:rsidRPr="00F42636">
        <w:t xml:space="preserve"> процента среднесписочной численности работников.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F42636">
        <w:t xml:space="preserve">4.Работодатель самостоятельно рассчитывает размер квоты исходя </w:t>
      </w:r>
      <w:r w:rsidR="00B8193A">
        <w:br/>
      </w:r>
      <w:r w:rsidRPr="00F42636">
        <w:t xml:space="preserve">из среднесписочной численности работников без учета филиалов, представительств, отделений организаций, расположенных в другой местности, с учетом работающих в организации граждан, нуждающихся </w:t>
      </w:r>
      <w:r w:rsidR="00B8193A">
        <w:br/>
      </w:r>
      <w:r w:rsidRPr="00F42636">
        <w:t>в социальной защите</w:t>
      </w:r>
      <w:r w:rsidRPr="00C27676">
        <w:t xml:space="preserve"> и трудоустроенных ранее в соответствии </w:t>
      </w:r>
      <w:r w:rsidR="00B8193A">
        <w:br/>
      </w:r>
      <w:r w:rsidRPr="00C27676">
        <w:t>с установленной квотой.</w:t>
      </w:r>
    </w:p>
    <w:p w:rsidR="001F3686" w:rsidRPr="00F42636" w:rsidRDefault="001F3686" w:rsidP="001F3686">
      <w:pPr>
        <w:pStyle w:val="ConsPlusNormal"/>
        <w:ind w:firstLine="709"/>
        <w:jc w:val="both"/>
      </w:pPr>
      <w:r w:rsidRPr="00C27676">
        <w:t xml:space="preserve">При исчислении квоты в среднесписочную численность работников </w:t>
      </w:r>
      <w:r w:rsidR="00B8193A">
        <w:br/>
      </w:r>
      <w:r w:rsidRPr="00C27676">
        <w:t xml:space="preserve">не включаются работники, условия труда которых отнесены к вредным </w:t>
      </w:r>
      <w:r w:rsidR="00B8193A">
        <w:br/>
      </w:r>
      <w:r w:rsidRPr="00C27676">
        <w:t xml:space="preserve">и (или) опасным условиям труда по результатам аттестации рабочих мест </w:t>
      </w:r>
      <w:r w:rsidR="00B8193A">
        <w:br/>
      </w:r>
      <w:r w:rsidRPr="00C27676">
        <w:t xml:space="preserve">по </w:t>
      </w:r>
      <w:r w:rsidRPr="00F42636">
        <w:t>условиям труда или результатам специальной оценки условий труда.</w:t>
      </w:r>
    </w:p>
    <w:p w:rsidR="00F42636" w:rsidRPr="00F42636" w:rsidRDefault="00F42636" w:rsidP="001F3686">
      <w:pPr>
        <w:pStyle w:val="ConsPlusNormal"/>
        <w:ind w:firstLine="709"/>
        <w:jc w:val="both"/>
      </w:pPr>
      <w:r w:rsidRPr="00F42636">
        <w:t>При расчете квоты округлени</w:t>
      </w:r>
      <w:r w:rsidR="00502D9E">
        <w:t>е</w:t>
      </w:r>
      <w:r w:rsidRPr="00F42636">
        <w:t xml:space="preserve"> дробного числа производится в сторону уменьшения до цел</w:t>
      </w:r>
      <w:r w:rsidR="00AB376D">
        <w:t>о</w:t>
      </w:r>
      <w:r w:rsidRPr="00F42636">
        <w:t>го значения.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F42636">
        <w:t>5.Среднесписочная численность работников исчисляется в порядке,</w:t>
      </w:r>
      <w:r w:rsidRPr="00C27676">
        <w:t xml:space="preserve"> определенном федеральным органом исполнительной власти, уполномоченным в области статистики.</w:t>
      </w:r>
    </w:p>
    <w:p w:rsidR="001F3686" w:rsidRDefault="001F3686" w:rsidP="001F3686">
      <w:pPr>
        <w:pStyle w:val="ConsPlusNormal"/>
        <w:ind w:firstLine="709"/>
        <w:jc w:val="both"/>
      </w:pPr>
      <w:r>
        <w:t>6</w:t>
      </w:r>
      <w:r w:rsidRPr="00C27676">
        <w:t xml:space="preserve">.Минимальное количество специальных рабочих мест для трудоустройства инвалидов для каждого </w:t>
      </w:r>
      <w:r>
        <w:t>предприятия, учреждения, организации</w:t>
      </w:r>
      <w:r w:rsidRPr="00C27676">
        <w:t xml:space="preserve"> в пределах установленной квоты для приема на работу инвалидов устанавливается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края.</w:t>
      </w:r>
    </w:p>
    <w:p w:rsidR="001F3686" w:rsidRDefault="001F3686" w:rsidP="001F3686">
      <w:pPr>
        <w:pStyle w:val="ConsPlusNormal"/>
        <w:ind w:firstLine="709"/>
        <w:jc w:val="both"/>
      </w:pPr>
      <w:r>
        <w:t>7</w:t>
      </w:r>
      <w:r w:rsidRPr="00C27676">
        <w:t xml:space="preserve">.Преимущественным правом направления для трудоустройства </w:t>
      </w:r>
      <w:r w:rsidR="00B8193A">
        <w:br/>
      </w:r>
      <w:r w:rsidRPr="00C27676">
        <w:t xml:space="preserve">на рабочие места, созданные или выделенные в пределах установленной квоты, пользуются безработные граждане из числа граждан, особо нуждающихся в социальной защите, состоящие на </w:t>
      </w:r>
      <w:r w:rsidRPr="0073624D">
        <w:t>регистрационном</w:t>
      </w:r>
      <w:r>
        <w:t xml:space="preserve"> </w:t>
      </w:r>
      <w:r w:rsidRPr="00C27676">
        <w:t xml:space="preserve">учете </w:t>
      </w:r>
      <w:r w:rsidR="00B8193A">
        <w:br/>
      </w:r>
      <w:r w:rsidRPr="00C27676">
        <w:t>в органах службы занятости.</w:t>
      </w:r>
    </w:p>
    <w:p w:rsidR="008F1E02" w:rsidRDefault="008F1E02" w:rsidP="001F3686">
      <w:pPr>
        <w:pStyle w:val="ConsPlusNormal"/>
        <w:ind w:firstLine="709"/>
        <w:jc w:val="both"/>
      </w:pPr>
    </w:p>
    <w:p w:rsidR="00371260" w:rsidRDefault="00371260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>
        <w:lastRenderedPageBreak/>
        <w:t>8</w:t>
      </w:r>
      <w:r w:rsidRPr="00C27676">
        <w:t>.Освобождаются от соблюдения установленной квоты: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1)общественные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2)организации, находящиеся в процессе ликвидации;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3</w:t>
      </w:r>
      <w:r w:rsidRPr="00C27676">
        <w:t>)органы государственной власти, органы местного самоуправления, организации в части трудоустройства граждан</w:t>
      </w:r>
      <w:r>
        <w:t xml:space="preserve">, особо нуждающихся </w:t>
      </w:r>
      <w:r w:rsidR="00B8193A">
        <w:br/>
      </w:r>
      <w:r>
        <w:t>в социальной защите,</w:t>
      </w:r>
      <w:r w:rsidRPr="00C27676">
        <w:t xml:space="preserve"> на должности, замещение которых в соответствии </w:t>
      </w:r>
      <w:r w:rsidR="00B8193A">
        <w:br/>
      </w:r>
      <w:r w:rsidRPr="00C27676">
        <w:t xml:space="preserve">с действующим законодательством осуществляется путем избрания </w:t>
      </w:r>
      <w:r w:rsidR="00B8193A">
        <w:br/>
      </w:r>
      <w:r w:rsidRPr="00C27676">
        <w:t>на должность, избрания по конкурсу на замещение соответствующей должности, назначения на должность или утверждения в должности;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4</w:t>
      </w:r>
      <w:r w:rsidRPr="00C27676">
        <w:t xml:space="preserve">)организации в части трудоустройства граждан, </w:t>
      </w:r>
      <w:r>
        <w:t xml:space="preserve">особо нуждающихся </w:t>
      </w:r>
      <w:r w:rsidR="00B8193A">
        <w:br/>
      </w:r>
      <w:r>
        <w:t>в социальной защите,</w:t>
      </w:r>
      <w:r w:rsidRPr="00C27676">
        <w:t xml:space="preserve"> труд которых запрещен в данных организациях </w:t>
      </w:r>
      <w:r w:rsidR="00B8193A">
        <w:br/>
      </w:r>
      <w:r w:rsidRPr="00C27676">
        <w:t>в соответствии с действующим законодательством.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F42636" w:rsidRDefault="001F3686" w:rsidP="00F42636">
      <w:pPr>
        <w:pStyle w:val="ConsPlusNormal"/>
        <w:ind w:left="2127" w:hanging="1418"/>
        <w:outlineLvl w:val="0"/>
      </w:pPr>
      <w:r w:rsidRPr="00C27676">
        <w:t>СТАТЬЯ 3. ПРАВА И ОБЯЗАННОСТИ РАБОТОДАТЕЛЕЙ</w:t>
      </w:r>
      <w:r w:rsidR="00F42636">
        <w:t xml:space="preserve"> В СВЯЗИ С УСТАНОВЛЕНИЕМ КВОТИРОВАНИЯ </w:t>
      </w:r>
    </w:p>
    <w:p w:rsidR="001F3686" w:rsidRPr="00C27676" w:rsidRDefault="00F42636" w:rsidP="00F42636">
      <w:pPr>
        <w:pStyle w:val="ConsPlusNormal"/>
        <w:ind w:left="2127"/>
        <w:outlineLvl w:val="0"/>
      </w:pPr>
      <w:r>
        <w:t>РАБОЧИХ МЕСТ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F42636" w:rsidRPr="00F42636" w:rsidRDefault="00F42636" w:rsidP="00F42636">
      <w:pPr>
        <w:pStyle w:val="ConsPlusNormal"/>
        <w:ind w:firstLine="709"/>
        <w:jc w:val="both"/>
      </w:pPr>
      <w:r w:rsidRPr="00F42636">
        <w:t>1.В связи с установлением настоящим Законом квотирования рабочих мест работодатели имеют право:</w:t>
      </w:r>
    </w:p>
    <w:p w:rsidR="00F42636" w:rsidRPr="00F42636" w:rsidRDefault="00F42636" w:rsidP="00F42636">
      <w:pPr>
        <w:pStyle w:val="ConsPlusNormal"/>
        <w:ind w:firstLine="709"/>
        <w:jc w:val="both"/>
      </w:pPr>
      <w:r w:rsidRPr="00F42636">
        <w:t>1)получать от краевого государственного бюджетного учреждения "Приморский центр занятости населения"</w:t>
      </w:r>
      <w:r w:rsidR="008F1E02">
        <w:t xml:space="preserve"> и его отделений (далее - центр</w:t>
      </w:r>
      <w:r w:rsidRPr="00F42636">
        <w:t xml:space="preserve"> занятости населения) бесплатную информацию о состоянии рынка труда, </w:t>
      </w:r>
      <w:r>
        <w:br/>
      </w:r>
      <w:r w:rsidRPr="00F42636">
        <w:t xml:space="preserve">а также иную информацию, необходимую для реализации прав </w:t>
      </w:r>
      <w:r>
        <w:br/>
      </w:r>
      <w:r w:rsidRPr="00F42636">
        <w:t>и обязанностей, предусмотренных настоящим Законом;</w:t>
      </w:r>
    </w:p>
    <w:p w:rsidR="00F42636" w:rsidRPr="00F42636" w:rsidRDefault="00F42636" w:rsidP="00F42636">
      <w:pPr>
        <w:pStyle w:val="ConsPlusNormal"/>
        <w:ind w:firstLine="709"/>
        <w:jc w:val="both"/>
      </w:pPr>
      <w:r w:rsidRPr="00F42636">
        <w:t>2)трудоустраивать граждан, особо нуждающихся в социальной защите, на арендованные у других работодателей рабочие места в пределах установленной квоты</w:t>
      </w:r>
      <w:r w:rsidRPr="008F1E02">
        <w:t>,</w:t>
      </w:r>
      <w:r w:rsidRPr="00F42636">
        <w:t xml:space="preserve"> минимального количества специальных рабочих мест;</w:t>
      </w:r>
    </w:p>
    <w:p w:rsidR="00F42636" w:rsidRPr="00F42636" w:rsidRDefault="00F42636" w:rsidP="00F42636">
      <w:pPr>
        <w:pStyle w:val="ConsPlusNormal"/>
        <w:ind w:firstLine="709"/>
        <w:jc w:val="both"/>
      </w:pPr>
      <w:r w:rsidRPr="00F42636">
        <w:t xml:space="preserve">3)подавать в центры занятости населения по месту своего нахождения заявки на дополнительное профессиональное образование </w:t>
      </w:r>
      <w:r>
        <w:br/>
      </w:r>
      <w:r w:rsidRPr="00F42636">
        <w:t>и профессиональное обучение граждан, особо нуждающихся в социальной защите, направляемых центрами занятости населения, с последующим обязательным трудоустройством в пределах установленной квоты;</w:t>
      </w:r>
    </w:p>
    <w:p w:rsidR="00F42636" w:rsidRPr="00F42636" w:rsidRDefault="00F42636" w:rsidP="00F426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4)участвовать в реализуемых за счет средств краевого бюджета дополнительных мероприятиях в сфере занятости населения Приморского края по трудоустройству граждан, особо нуждающихся в социальной защите, предусмотренных государственными программами Приморского края.</w:t>
      </w:r>
    </w:p>
    <w:p w:rsidR="00F42636" w:rsidRPr="00F42636" w:rsidRDefault="00F42636" w:rsidP="00F426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2.В связи с установлением настоящим Законом квотирования рабочих мест работодатели обязаны:</w:t>
      </w:r>
    </w:p>
    <w:p w:rsidR="00F42636" w:rsidRDefault="005B2627" w:rsidP="00F426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1)создавать или выде</w:t>
      </w:r>
      <w:r w:rsidR="00F42636" w:rsidRPr="00F42636">
        <w:rPr>
          <w:szCs w:val="28"/>
        </w:rPr>
        <w:t xml:space="preserve">лять рабочие места для трудоустройства инвалидов, </w:t>
      </w:r>
      <w:r w:rsidR="00AB376D" w:rsidRPr="00F42636">
        <w:rPr>
          <w:szCs w:val="28"/>
        </w:rPr>
        <w:t xml:space="preserve">создавать инвалидам условия труда в соответствии </w:t>
      </w:r>
      <w:r w:rsidR="00AB376D">
        <w:rPr>
          <w:szCs w:val="28"/>
        </w:rPr>
        <w:br/>
      </w:r>
      <w:r w:rsidR="00AB376D" w:rsidRPr="00F42636">
        <w:rPr>
          <w:szCs w:val="28"/>
        </w:rPr>
        <w:t>с индивидуальной программой реабилитации или абилитации инвалида</w:t>
      </w:r>
      <w:r w:rsidR="00AB376D">
        <w:rPr>
          <w:szCs w:val="28"/>
        </w:rPr>
        <w:t xml:space="preserve">, </w:t>
      </w:r>
      <w:r w:rsidR="00F42636" w:rsidRPr="00F42636">
        <w:rPr>
          <w:szCs w:val="28"/>
        </w:rPr>
        <w:t xml:space="preserve">трудоустраивать иных граждан, особо нуждающихся в социальной защите, </w:t>
      </w:r>
      <w:r w:rsidR="00F42636" w:rsidRPr="00F42636">
        <w:rPr>
          <w:szCs w:val="28"/>
        </w:rPr>
        <w:lastRenderedPageBreak/>
        <w:t>или резервировать отдельные виды работ (профессий) для трудоустройства таких граждан;</w:t>
      </w:r>
    </w:p>
    <w:p w:rsidR="001F3686" w:rsidRPr="00F42636" w:rsidRDefault="00AB376D" w:rsidP="00F42636">
      <w:pPr>
        <w:pStyle w:val="ConsPlusNormal"/>
        <w:ind w:firstLine="709"/>
        <w:jc w:val="both"/>
        <w:outlineLvl w:val="0"/>
        <w:rPr>
          <w:b/>
        </w:rPr>
      </w:pPr>
      <w:r>
        <w:t>2</w:t>
      </w:r>
      <w:r w:rsidR="00F42636" w:rsidRPr="00F42636">
        <w:t xml:space="preserve">)ежемесячно в срок до 5-го числа месяца, следующего за отчетным, </w:t>
      </w:r>
      <w:r w:rsidR="00F42636">
        <w:br/>
      </w:r>
      <w:r w:rsidR="00F42636" w:rsidRPr="00F42636">
        <w:t>по форме, установленной органом исполнительной власти Приморского края, осуществляющим полномочия в области содействия занятости населения на территории Приморского края, представлять в центры занятости населения по месту своего нахождения информацию о наличии свободных рабочих мест и вакантных должностей для трудоустройства граждан, особо нуждающихся в социальной защите, в соответствии с установленной квотой для приема на работу, включая информацию о локальных нормативных актах, содержащих сведения о данных рабочих местах, выполнении квоты для приема на работу граждан, особо нуждающихся в социальной защите.</w:t>
      </w:r>
    </w:p>
    <w:p w:rsidR="00F42636" w:rsidRDefault="00F42636" w:rsidP="001F3686">
      <w:pPr>
        <w:pStyle w:val="ConsPlusNormal"/>
        <w:ind w:firstLine="709"/>
        <w:jc w:val="both"/>
        <w:outlineLvl w:val="0"/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>СТАТЬЯ 4. ТРУДОУСТРОЙСТВО ГРАЖДАН</w:t>
      </w:r>
      <w:r>
        <w:t xml:space="preserve">, ОСОБО </w:t>
      </w:r>
    </w:p>
    <w:p w:rsidR="001F3686" w:rsidRDefault="001F3686" w:rsidP="001F3686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НУЖ</w:t>
      </w:r>
      <w:r>
        <w:t xml:space="preserve">ДАЮЩИХСЯ В СОЦИАЛЬНОЙ ЗАЩИТЕ, </w:t>
      </w:r>
    </w:p>
    <w:p w:rsidR="001F3686" w:rsidRPr="00C27676" w:rsidRDefault="001F3686" w:rsidP="001F3686">
      <w:pPr>
        <w:pStyle w:val="ConsPlusNormal"/>
        <w:ind w:left="1418" w:firstLine="709"/>
        <w:jc w:val="both"/>
        <w:outlineLvl w:val="0"/>
      </w:pPr>
      <w:r w:rsidRPr="00C27676">
        <w:t>В ПРЕДЕЛАХ УСТАНОВЛЕННОЙ КВОТЫ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F42636" w:rsidRDefault="001F3686" w:rsidP="001F3686">
      <w:pPr>
        <w:pStyle w:val="ConsPlusNormal"/>
        <w:ind w:firstLine="709"/>
        <w:jc w:val="both"/>
      </w:pPr>
      <w:r w:rsidRPr="00C27676">
        <w:t xml:space="preserve">1.Трудоустройство граждан, особо нуждающихся в социальной защите, в пределах установленной квоты осуществляется работодателями как </w:t>
      </w:r>
      <w:r w:rsidR="00B8193A">
        <w:br/>
      </w:r>
      <w:r w:rsidRPr="00C27676">
        <w:t xml:space="preserve">по направлению центров занятости населения с учетом предложений органов социальной защиты населения, так и по заявлению граждан, особо </w:t>
      </w:r>
      <w:r w:rsidRPr="00F42636">
        <w:t xml:space="preserve">нуждающихся в социальной защите, непосредственно к ним обратившихся. </w:t>
      </w:r>
    </w:p>
    <w:p w:rsidR="00F42636" w:rsidRPr="00F42636" w:rsidRDefault="00F42636" w:rsidP="001F3686">
      <w:pPr>
        <w:pStyle w:val="ConsPlusNormal"/>
        <w:ind w:firstLine="709"/>
        <w:jc w:val="both"/>
      </w:pPr>
      <w:r w:rsidRPr="00F42636">
        <w:t xml:space="preserve">При приеме на работу в пределах установленной квоты гражданина, особо нуждающегося в социальной защите, направленного центром занятости населения, работодатель возвращает направление в центр занятости населения по месту своего нахождения в течение пяти дней </w:t>
      </w:r>
      <w:r>
        <w:br/>
      </w:r>
      <w:r w:rsidRPr="00F42636">
        <w:t>с указанием даты приема данного гражданина на работу.</w:t>
      </w:r>
    </w:p>
    <w:p w:rsidR="001F3686" w:rsidRPr="00F42636" w:rsidRDefault="001F3686" w:rsidP="001F3686">
      <w:pPr>
        <w:pStyle w:val="ConsPlusNormal"/>
        <w:ind w:firstLine="709"/>
        <w:jc w:val="both"/>
      </w:pPr>
      <w:r w:rsidRPr="00F42636">
        <w:t xml:space="preserve">2.Трудоустроенными считаются граждане, особо нуждающиеся </w:t>
      </w:r>
      <w:r w:rsidR="00F42636">
        <w:br/>
      </w:r>
      <w:r w:rsidRPr="00F42636">
        <w:t xml:space="preserve">в социальной защите, оформившие трудовые отношения с работодателями </w:t>
      </w:r>
      <w:r w:rsidR="00F42636">
        <w:br/>
      </w:r>
      <w:r w:rsidRPr="00F42636">
        <w:t>в соответствии с трудовым законодательством.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F42636">
        <w:t>3.В случае отказа в приеме на работу</w:t>
      </w:r>
      <w:r w:rsidRPr="00C27676">
        <w:t xml:space="preserve"> гражданина, особо нуждающ</w:t>
      </w:r>
      <w:r>
        <w:t>его</w:t>
      </w:r>
      <w:r w:rsidRPr="00C27676">
        <w:t xml:space="preserve">ся в социальной защите, направленного центром занятости населения, направление центра занятости населения возвращается </w:t>
      </w:r>
      <w:r>
        <w:t xml:space="preserve">данному </w:t>
      </w:r>
      <w:r w:rsidRPr="00C27676">
        <w:t xml:space="preserve">гражданину с отметкой о </w:t>
      </w:r>
      <w:r>
        <w:t>дате</w:t>
      </w:r>
      <w:r w:rsidRPr="00C27676">
        <w:t xml:space="preserve"> </w:t>
      </w:r>
      <w:r>
        <w:t xml:space="preserve">его </w:t>
      </w:r>
      <w:r w:rsidRPr="00C27676">
        <w:t>явки и указанием причины отказа в приеме на работу.</w:t>
      </w: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>СТАТЬЯ 5. К</w:t>
      </w:r>
      <w:r>
        <w:t xml:space="preserve">ОНТРОЛЬ ЗА ИСПОЛНЕНИЕМ </w:t>
      </w:r>
    </w:p>
    <w:p w:rsidR="001F3686" w:rsidRPr="00C27676" w:rsidRDefault="001F3686" w:rsidP="001F3686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Контроль за исполнением настоящего Закона осуществляется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края, в пределах своих полномочий в соответствии с действующим законодательством.</w:t>
      </w:r>
    </w:p>
    <w:p w:rsidR="001F3686" w:rsidRDefault="001F3686" w:rsidP="001F3686">
      <w:pPr>
        <w:pStyle w:val="ConsPlusNormal"/>
        <w:ind w:firstLine="709"/>
        <w:jc w:val="both"/>
        <w:outlineLvl w:val="0"/>
      </w:pPr>
    </w:p>
    <w:p w:rsidR="008F1E02" w:rsidRDefault="008F1E02" w:rsidP="001F3686">
      <w:pPr>
        <w:pStyle w:val="ConsPlusNormal"/>
        <w:ind w:firstLine="709"/>
        <w:jc w:val="both"/>
        <w:outlineLvl w:val="0"/>
      </w:pPr>
    </w:p>
    <w:p w:rsidR="00371260" w:rsidRDefault="00371260" w:rsidP="001F3686">
      <w:pPr>
        <w:pStyle w:val="ConsPlusNormal"/>
        <w:ind w:firstLine="709"/>
        <w:jc w:val="both"/>
        <w:outlineLvl w:val="0"/>
      </w:pPr>
      <w:bookmarkStart w:id="0" w:name="_GoBack"/>
      <w:bookmarkEnd w:id="0"/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lastRenderedPageBreak/>
        <w:t>СТАТЬЯ 6. ОТВЕТСТВЕННОСТЬ ЗА НАР</w:t>
      </w:r>
      <w:r>
        <w:t xml:space="preserve">УШЕНИЕ </w:t>
      </w:r>
    </w:p>
    <w:p w:rsidR="001F3686" w:rsidRDefault="001F3686" w:rsidP="001F3686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1F3686" w:rsidRPr="00C27676" w:rsidRDefault="001F3686" w:rsidP="001F3686">
      <w:pPr>
        <w:pStyle w:val="ConsPlusNormal"/>
        <w:ind w:firstLine="709"/>
        <w:jc w:val="both"/>
        <w:outlineLvl w:val="0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Работодатели независимо от организационно-правовых форм и форм собственности, нарушающие порядок предоставления рабочих мест гражданам, особо нуждающимся в социальной защите, </w:t>
      </w:r>
      <w:r>
        <w:t>в пределах</w:t>
      </w:r>
      <w:r w:rsidRPr="00C27676">
        <w:t xml:space="preserve"> </w:t>
      </w:r>
      <w:r>
        <w:t xml:space="preserve">установленной </w:t>
      </w:r>
      <w:r w:rsidRPr="00C27676">
        <w:t>квот</w:t>
      </w:r>
      <w:r>
        <w:t>ы</w:t>
      </w:r>
      <w:r w:rsidRPr="00C27676">
        <w:t>, несут ответственность в соответствии с действующим законодательством.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СТАТЬЯ 7. ПОРЯДОК ВСТУПЛЕНИЯ В СИЛУ </w:t>
      </w:r>
    </w:p>
    <w:p w:rsidR="001F3686" w:rsidRPr="00C2767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НАСТОЯЩЕГО ЗАКОНА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Настоящий Закон вступает в силу по истечении 10 дней со дня его официального опубликования. 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 xml:space="preserve">СТАТЬЯ </w:t>
      </w:r>
      <w:r>
        <w:t>8</w:t>
      </w:r>
      <w:r w:rsidRPr="00C27676">
        <w:t>. ПРИЗНАНИЕ УТРАТИВШИМ</w:t>
      </w:r>
      <w:r>
        <w:t>И</w:t>
      </w:r>
      <w:r w:rsidRPr="00C27676">
        <w:t xml:space="preserve"> СИЛУ</w:t>
      </w:r>
      <w:r>
        <w:t xml:space="preserve"> </w:t>
      </w:r>
    </w:p>
    <w:p w:rsidR="001F3686" w:rsidRPr="00C27676" w:rsidRDefault="001F3686" w:rsidP="001F3686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ЗАКОНОДАТЕЛЬНЫХ АКТОВ ПРИМОРСКОГО КРАЯ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Со дня вступления в силу настоящего Закона признать утратившим силу:</w:t>
      </w:r>
    </w:p>
    <w:p w:rsidR="001F3686" w:rsidRDefault="001F3686" w:rsidP="001F3686">
      <w:pPr>
        <w:pStyle w:val="ConsPlusNormal"/>
        <w:ind w:firstLine="709"/>
        <w:jc w:val="both"/>
      </w:pPr>
      <w:r w:rsidRPr="00C27676">
        <w:t xml:space="preserve">1)Закон Приморского края от 30 апреля 2002 года № 221-КЗ </w:t>
      </w:r>
      <w:r>
        <w:t xml:space="preserve">                  </w:t>
      </w:r>
      <w:r w:rsidRPr="00C27676">
        <w:t xml:space="preserve">"О квотировании рабочих мест для инвалидов в Приморском крае" (Ведомости Законодательного Собрания Приморского края, 2002, № 115, </w:t>
      </w:r>
      <w:r w:rsidR="00B8193A">
        <w:br/>
      </w:r>
      <w:r w:rsidRPr="00C27676">
        <w:t>стр. 70);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2)Закон Приморского края от 9 апреля 2007 года № 52-КЗ "О внесении изменений в Закон Приморского края "О квотировании рабочих мест для инвалидов в Приморском крае" (Ведомости Законодательного Собрания Приморского края, 2007, № 12, стр. 7);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3)Закон Приморского края от 7 июля 2009 года № 470-КЗ "О внесении изменений в статью 1 Закона Приморского края "О квотировании рабочих мест для инвалидов в Приморском крае" (Ведомости Законодательного Собрания Приморского края, 2009, № 118, стр. 115);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4)Закон Приморского края от 7 августа 2012 года № 80-КЗ "О внесении изменений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2012, № 23, стр. 20);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t>5)</w:t>
      </w:r>
      <w:r w:rsidRPr="00C27676">
        <w:rPr>
          <w:szCs w:val="28"/>
        </w:rPr>
        <w:t xml:space="preserve">Закон Приморского края от 12 ноября 2013 года № 301-КЗ </w:t>
      </w:r>
      <w:r>
        <w:rPr>
          <w:szCs w:val="28"/>
        </w:rPr>
        <w:t xml:space="preserve">                           </w:t>
      </w:r>
      <w:r w:rsidRPr="00C27676">
        <w:rPr>
          <w:szCs w:val="28"/>
        </w:rPr>
        <w:t xml:space="preserve">"О внесении изменений в статью 1 Закона Приморского края </w:t>
      </w:r>
      <w:r w:rsidR="00F42636">
        <w:rPr>
          <w:szCs w:val="28"/>
        </w:rPr>
        <w:br/>
      </w:r>
      <w:r w:rsidRPr="00C27676">
        <w:rPr>
          <w:szCs w:val="28"/>
        </w:rPr>
        <w:t xml:space="preserve">"О квотировании рабочих мест для инвалидов в Приморском крае" </w:t>
      </w:r>
      <w:r w:rsidRPr="00C27676">
        <w:t xml:space="preserve">(Ведомости Законодательного Собрания Приморского края, 2013, № 60, </w:t>
      </w:r>
      <w:r w:rsidR="00B8193A">
        <w:br/>
      </w:r>
      <w:r w:rsidRPr="00C27676">
        <w:t>стр. 88);</w:t>
      </w: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6)Закон Приморского края от 5 марта 2014 года № 386-КЗ "О внесении изменения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2014, № 73, стр. 35);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lastRenderedPageBreak/>
        <w:t>7)</w:t>
      </w:r>
      <w:r w:rsidRPr="00C27676">
        <w:rPr>
          <w:szCs w:val="28"/>
        </w:rPr>
        <w:t xml:space="preserve">Закон Приморского края от 6 марта 2015 года № 567-КЗ "О внесении изменения в статью 2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2015, № 112, стр. 23).</w:t>
      </w:r>
    </w:p>
    <w:p w:rsidR="001F3686" w:rsidRDefault="001F3686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AB376D" w:rsidRDefault="00AB376D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3B7762" w:rsidRDefault="003B7762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8F1E02" w:rsidP="00B8193A">
      <w:pPr>
        <w:jc w:val="both"/>
      </w:pPr>
      <w:r>
        <w:rPr>
          <w:szCs w:val="28"/>
        </w:rPr>
        <w:t>Губернатор</w:t>
      </w:r>
      <w:r w:rsidR="001F3686">
        <w:rPr>
          <w:szCs w:val="28"/>
        </w:rPr>
        <w:t xml:space="preserve"> края </w:t>
      </w:r>
      <w:r w:rsidR="001F3686">
        <w:rPr>
          <w:szCs w:val="28"/>
        </w:rPr>
        <w:tab/>
      </w:r>
      <w:r w:rsidR="001F3686">
        <w:rPr>
          <w:szCs w:val="28"/>
        </w:rPr>
        <w:tab/>
      </w:r>
      <w:r w:rsidR="001F3686">
        <w:rPr>
          <w:szCs w:val="28"/>
        </w:rPr>
        <w:tab/>
      </w:r>
      <w:r w:rsidR="001F3686">
        <w:rPr>
          <w:szCs w:val="28"/>
        </w:rPr>
        <w:tab/>
      </w:r>
      <w:r>
        <w:rPr>
          <w:szCs w:val="28"/>
        </w:rPr>
        <w:tab/>
      </w:r>
      <w:r w:rsidR="001F3686">
        <w:rPr>
          <w:szCs w:val="28"/>
        </w:rPr>
        <w:tab/>
      </w:r>
      <w:r w:rsidR="001F3686">
        <w:rPr>
          <w:szCs w:val="28"/>
        </w:rPr>
        <w:tab/>
      </w:r>
      <w:r w:rsidR="001F3686">
        <w:rPr>
          <w:szCs w:val="28"/>
        </w:rPr>
        <w:tab/>
        <w:t xml:space="preserve">      О.Н. Кожемяко</w:t>
      </w:r>
    </w:p>
    <w:sectPr w:rsidR="00BE0544" w:rsidSect="00AB376D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996" w:rsidRDefault="00A05996">
      <w:r>
        <w:separator/>
      </w:r>
    </w:p>
  </w:endnote>
  <w:endnote w:type="continuationSeparator" w:id="0">
    <w:p w:rsidR="00A05996" w:rsidRDefault="00A0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996" w:rsidRDefault="00A05996">
      <w:r>
        <w:separator/>
      </w:r>
    </w:p>
  </w:footnote>
  <w:footnote w:type="continuationSeparator" w:id="0">
    <w:p w:rsidR="00A05996" w:rsidRDefault="00A05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86" w:rsidRDefault="001F3686" w:rsidP="008F1E0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7126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686"/>
    <w:rsid w:val="0003291F"/>
    <w:rsid w:val="00111D71"/>
    <w:rsid w:val="001F3686"/>
    <w:rsid w:val="002C7784"/>
    <w:rsid w:val="002E08A7"/>
    <w:rsid w:val="00371260"/>
    <w:rsid w:val="00380EE1"/>
    <w:rsid w:val="003B26E7"/>
    <w:rsid w:val="003B7762"/>
    <w:rsid w:val="003C3283"/>
    <w:rsid w:val="0047435B"/>
    <w:rsid w:val="004F0459"/>
    <w:rsid w:val="00502D9E"/>
    <w:rsid w:val="005A2827"/>
    <w:rsid w:val="005B2627"/>
    <w:rsid w:val="008D4FF0"/>
    <w:rsid w:val="008F1E02"/>
    <w:rsid w:val="009E22E3"/>
    <w:rsid w:val="00A05996"/>
    <w:rsid w:val="00A411AF"/>
    <w:rsid w:val="00AB376D"/>
    <w:rsid w:val="00AB70F9"/>
    <w:rsid w:val="00AC31EC"/>
    <w:rsid w:val="00B14397"/>
    <w:rsid w:val="00B551C2"/>
    <w:rsid w:val="00B8193A"/>
    <w:rsid w:val="00BE0544"/>
    <w:rsid w:val="00E34273"/>
    <w:rsid w:val="00E60B2A"/>
    <w:rsid w:val="00F23036"/>
    <w:rsid w:val="00F426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12EEF5C"/>
  <w15:docId w15:val="{E292D933-965A-48EC-9451-06571222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3686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F3686"/>
    <w:rPr>
      <w:sz w:val="28"/>
    </w:rPr>
  </w:style>
  <w:style w:type="character" w:styleId="a6">
    <w:name w:val="page number"/>
    <w:rsid w:val="00F42636"/>
  </w:style>
  <w:style w:type="paragraph" w:styleId="a7">
    <w:name w:val="Balloon Text"/>
    <w:basedOn w:val="a"/>
    <w:link w:val="a8"/>
    <w:semiHidden/>
    <w:unhideWhenUsed/>
    <w:rsid w:val="00B819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B8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51</TotalTime>
  <Pages>6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10</cp:revision>
  <cp:lastPrinted>2019-02-13T00:28:00Z</cp:lastPrinted>
  <dcterms:created xsi:type="dcterms:W3CDTF">2019-02-01T03:30:00Z</dcterms:created>
  <dcterms:modified xsi:type="dcterms:W3CDTF">2019-02-19T00:20:00Z</dcterms:modified>
</cp:coreProperties>
</file>