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4115C7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904BF4">
              <w:rPr>
                <w:szCs w:val="28"/>
              </w:rPr>
              <w:t>"О</w:t>
            </w:r>
            <w:r w:rsidR="00A46887">
              <w:rPr>
                <w:szCs w:val="28"/>
              </w:rPr>
              <w:t xml:space="preserve"> внесении изменений в Закон Приморского края "О ветеринарии в Приморском крае</w:t>
            </w:r>
            <w:r w:rsidR="00904BF4">
              <w:rPr>
                <w:szCs w:val="28"/>
              </w:rPr>
              <w:t>"</w:t>
            </w:r>
            <w:r w:rsidR="00751A79">
              <w:rPr>
                <w:szCs w:val="28"/>
              </w:rPr>
              <w:t xml:space="preserve"> 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4115C7">
        <w:rPr>
          <w:szCs w:val="28"/>
        </w:rPr>
        <w:t>"</w:t>
      </w:r>
      <w:r w:rsidR="00904BF4">
        <w:rPr>
          <w:szCs w:val="28"/>
        </w:rPr>
        <w:t>О</w:t>
      </w:r>
      <w:r w:rsidR="00A46887">
        <w:rPr>
          <w:szCs w:val="28"/>
        </w:rPr>
        <w:t xml:space="preserve"> внесении изменений в Закон Приморского края "О ветеринарии в Приморском крае</w:t>
      </w:r>
      <w:r w:rsidR="00904BF4">
        <w:rPr>
          <w:szCs w:val="28"/>
        </w:rPr>
        <w:t>"</w:t>
      </w:r>
      <w: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F3B" w:rsidRDefault="007A3F3B">
      <w:r>
        <w:separator/>
      </w:r>
    </w:p>
  </w:endnote>
  <w:endnote w:type="continuationSeparator" w:id="0">
    <w:p w:rsidR="007A3F3B" w:rsidRDefault="007A3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F3B" w:rsidRDefault="007A3F3B">
      <w:r>
        <w:separator/>
      </w:r>
    </w:p>
  </w:footnote>
  <w:footnote w:type="continuationSeparator" w:id="0">
    <w:p w:rsidR="007A3F3B" w:rsidRDefault="007A3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0E5332"/>
    <w:rsid w:val="00123119"/>
    <w:rsid w:val="00155F7F"/>
    <w:rsid w:val="00196561"/>
    <w:rsid w:val="001E69CE"/>
    <w:rsid w:val="00236B98"/>
    <w:rsid w:val="002649C6"/>
    <w:rsid w:val="002A5F60"/>
    <w:rsid w:val="003325F4"/>
    <w:rsid w:val="00364032"/>
    <w:rsid w:val="00392E21"/>
    <w:rsid w:val="003B2998"/>
    <w:rsid w:val="003E335F"/>
    <w:rsid w:val="004115C7"/>
    <w:rsid w:val="004B69FA"/>
    <w:rsid w:val="004D1A01"/>
    <w:rsid w:val="005A6019"/>
    <w:rsid w:val="005B747C"/>
    <w:rsid w:val="005C23F9"/>
    <w:rsid w:val="005E6130"/>
    <w:rsid w:val="00601CA3"/>
    <w:rsid w:val="00695A4A"/>
    <w:rsid w:val="006D45ED"/>
    <w:rsid w:val="006E650F"/>
    <w:rsid w:val="00726997"/>
    <w:rsid w:val="00751A79"/>
    <w:rsid w:val="00756CD8"/>
    <w:rsid w:val="007A3F3B"/>
    <w:rsid w:val="007B48E7"/>
    <w:rsid w:val="007B5289"/>
    <w:rsid w:val="007C6996"/>
    <w:rsid w:val="00835A0E"/>
    <w:rsid w:val="00862854"/>
    <w:rsid w:val="008818A7"/>
    <w:rsid w:val="008C54AB"/>
    <w:rsid w:val="00904BF4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46887"/>
    <w:rsid w:val="00A75EA7"/>
    <w:rsid w:val="00A93332"/>
    <w:rsid w:val="00AE5EE6"/>
    <w:rsid w:val="00B0325C"/>
    <w:rsid w:val="00B207EC"/>
    <w:rsid w:val="00B262F6"/>
    <w:rsid w:val="00B83091"/>
    <w:rsid w:val="00BA58C7"/>
    <w:rsid w:val="00C0504B"/>
    <w:rsid w:val="00C12C14"/>
    <w:rsid w:val="00C20E8F"/>
    <w:rsid w:val="00C63E06"/>
    <w:rsid w:val="00CA7E54"/>
    <w:rsid w:val="00CE19DF"/>
    <w:rsid w:val="00D02716"/>
    <w:rsid w:val="00D07EE1"/>
    <w:rsid w:val="00D4596C"/>
    <w:rsid w:val="00D72C67"/>
    <w:rsid w:val="00DF01B2"/>
    <w:rsid w:val="00E24597"/>
    <w:rsid w:val="00E541A1"/>
    <w:rsid w:val="00E55F48"/>
    <w:rsid w:val="00E6044C"/>
    <w:rsid w:val="00E74745"/>
    <w:rsid w:val="00E93A7F"/>
    <w:rsid w:val="00EB4010"/>
    <w:rsid w:val="00EF502B"/>
    <w:rsid w:val="00F14850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77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2017-08-22T01:48:00Z</cp:lastPrinted>
  <dcterms:created xsi:type="dcterms:W3CDTF">2019-02-15T00:21:00Z</dcterms:created>
  <dcterms:modified xsi:type="dcterms:W3CDTF">2019-02-15T00:21:00Z</dcterms:modified>
</cp:coreProperties>
</file>