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340DE5" w:rsidP="00B979DE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</w:t>
            </w:r>
            <w:r w:rsidR="004A7CF1" w:rsidRPr="00301089">
              <w:rPr>
                <w:szCs w:val="28"/>
              </w:rPr>
              <w:t xml:space="preserve">О внесении изменений в </w:t>
            </w:r>
            <w:r w:rsidR="00D20958">
              <w:rPr>
                <w:szCs w:val="28"/>
              </w:rPr>
              <w:t>Закон</w:t>
            </w:r>
            <w:r w:rsidR="004A7CF1" w:rsidRPr="00301089">
              <w:rPr>
                <w:szCs w:val="28"/>
              </w:rPr>
              <w:t xml:space="preserve"> Приморского края "</w:t>
            </w:r>
            <w:r w:rsidR="007C1545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="00536A6B" w:rsidRPr="006E75E8">
              <w:rPr>
                <w:szCs w:val="28"/>
              </w:rPr>
              <w:t>"</w:t>
            </w:r>
          </w:p>
          <w:p w:rsidR="000B3FB2" w:rsidRPr="00CB4EC6" w:rsidRDefault="000B3FB2" w:rsidP="00F14CBB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65244E" w:rsidRPr="000610C9" w:rsidRDefault="00536A6B" w:rsidP="0065244E">
      <w:pPr>
        <w:jc w:val="both"/>
        <w:rPr>
          <w:szCs w:val="28"/>
        </w:rPr>
      </w:pPr>
      <w:r>
        <w:tab/>
      </w:r>
      <w:r w:rsidR="0065244E" w:rsidRPr="000610C9">
        <w:rPr>
          <w:szCs w:val="28"/>
        </w:rPr>
        <w:t>1.Принять Закон Приморского края "</w:t>
      </w:r>
      <w:r w:rsidR="004A7CF1" w:rsidRPr="000610C9">
        <w:rPr>
          <w:szCs w:val="28"/>
        </w:rPr>
        <w:t xml:space="preserve">О внесении изменений в </w:t>
      </w:r>
      <w:r w:rsidR="00D20958" w:rsidRPr="000610C9">
        <w:rPr>
          <w:szCs w:val="28"/>
        </w:rPr>
        <w:t>Закон</w:t>
      </w:r>
      <w:r w:rsidR="004A7CF1" w:rsidRPr="000610C9">
        <w:rPr>
          <w:szCs w:val="28"/>
        </w:rPr>
        <w:t xml:space="preserve"> Приморского края "</w:t>
      </w:r>
      <w:r w:rsidR="007C1545"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bookmarkStart w:id="0" w:name="_GoBack"/>
      <w:bookmarkEnd w:id="0"/>
      <w:r w:rsidR="004A7CF1" w:rsidRPr="000610C9">
        <w:rPr>
          <w:szCs w:val="28"/>
        </w:rPr>
        <w:t>".</w:t>
      </w:r>
    </w:p>
    <w:p w:rsidR="0065244E" w:rsidRPr="000610C9" w:rsidRDefault="0065244E" w:rsidP="0065244E">
      <w:pPr>
        <w:jc w:val="both"/>
        <w:rPr>
          <w:szCs w:val="28"/>
        </w:rPr>
      </w:pPr>
    </w:p>
    <w:p w:rsidR="0065244E" w:rsidRPr="000610C9" w:rsidRDefault="0065244E" w:rsidP="0065244E">
      <w:pPr>
        <w:ind w:firstLine="708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65244E" w:rsidRPr="000610C9" w:rsidRDefault="0065244E" w:rsidP="0065244E">
      <w:pPr>
        <w:ind w:firstLine="720"/>
        <w:jc w:val="both"/>
        <w:rPr>
          <w:szCs w:val="28"/>
        </w:rPr>
      </w:pPr>
    </w:p>
    <w:p w:rsidR="0065244E" w:rsidRPr="000610C9" w:rsidRDefault="0065244E" w:rsidP="0065244E">
      <w:pPr>
        <w:jc w:val="both"/>
        <w:rPr>
          <w:szCs w:val="28"/>
        </w:rPr>
      </w:pPr>
      <w:r w:rsidRPr="000610C9">
        <w:rPr>
          <w:szCs w:val="28"/>
        </w:rPr>
        <w:tab/>
        <w:t>3.Настоящее постановление вступает в силу со дня его принятия.</w:t>
      </w:r>
    </w:p>
    <w:p w:rsidR="0065244E" w:rsidRPr="000610C9" w:rsidRDefault="0065244E" w:rsidP="0065244E">
      <w:pPr>
        <w:pStyle w:val="a3"/>
        <w:tabs>
          <w:tab w:val="left" w:pos="708"/>
        </w:tabs>
        <w:rPr>
          <w:szCs w:val="28"/>
        </w:rPr>
      </w:pPr>
    </w:p>
    <w:p w:rsidR="00536A6B" w:rsidRDefault="00536A6B" w:rsidP="0065244E">
      <w:pPr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7F4" w:rsidRDefault="00F047F4">
      <w:r>
        <w:separator/>
      </w:r>
    </w:p>
  </w:endnote>
  <w:endnote w:type="continuationSeparator" w:id="0">
    <w:p w:rsidR="00F047F4" w:rsidRDefault="00F0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7F4" w:rsidRDefault="00F047F4">
      <w:r>
        <w:separator/>
      </w:r>
    </w:p>
  </w:footnote>
  <w:footnote w:type="continuationSeparator" w:id="0">
    <w:p w:rsidR="00F047F4" w:rsidRDefault="00F04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610C9"/>
    <w:rsid w:val="0007488C"/>
    <w:rsid w:val="00083360"/>
    <w:rsid w:val="000B3FB2"/>
    <w:rsid w:val="000D628E"/>
    <w:rsid w:val="000E5228"/>
    <w:rsid w:val="000E5C4C"/>
    <w:rsid w:val="00123119"/>
    <w:rsid w:val="00155F7F"/>
    <w:rsid w:val="002F490E"/>
    <w:rsid w:val="003325F4"/>
    <w:rsid w:val="00340DE5"/>
    <w:rsid w:val="00392E21"/>
    <w:rsid w:val="003C3F27"/>
    <w:rsid w:val="004139AE"/>
    <w:rsid w:val="004A7CF1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B48E7"/>
    <w:rsid w:val="007B5289"/>
    <w:rsid w:val="007C1545"/>
    <w:rsid w:val="00835A0E"/>
    <w:rsid w:val="008818A7"/>
    <w:rsid w:val="00922AED"/>
    <w:rsid w:val="00924B45"/>
    <w:rsid w:val="00931ACA"/>
    <w:rsid w:val="00931FD6"/>
    <w:rsid w:val="009372FF"/>
    <w:rsid w:val="0094344A"/>
    <w:rsid w:val="009959AC"/>
    <w:rsid w:val="009C06BA"/>
    <w:rsid w:val="00A13794"/>
    <w:rsid w:val="00A26C60"/>
    <w:rsid w:val="00A37913"/>
    <w:rsid w:val="00A93332"/>
    <w:rsid w:val="00AE5EE6"/>
    <w:rsid w:val="00B979DE"/>
    <w:rsid w:val="00BA58C7"/>
    <w:rsid w:val="00C0417D"/>
    <w:rsid w:val="00C20E8F"/>
    <w:rsid w:val="00CA7E54"/>
    <w:rsid w:val="00CB4EC6"/>
    <w:rsid w:val="00CE19DF"/>
    <w:rsid w:val="00D02716"/>
    <w:rsid w:val="00D20958"/>
    <w:rsid w:val="00D573C6"/>
    <w:rsid w:val="00DD2474"/>
    <w:rsid w:val="00DF01B2"/>
    <w:rsid w:val="00E93A7F"/>
    <w:rsid w:val="00E946B7"/>
    <w:rsid w:val="00EF502B"/>
    <w:rsid w:val="00F047F4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8</cp:revision>
  <cp:lastPrinted>2019-01-17T05:44:00Z</cp:lastPrinted>
  <dcterms:created xsi:type="dcterms:W3CDTF">2019-01-10T04:42:00Z</dcterms:created>
  <dcterms:modified xsi:type="dcterms:W3CDTF">2019-01-23T22:51:00Z</dcterms:modified>
</cp:coreProperties>
</file>