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104916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E95673" w:rsidP="00F57673">
            <w:pPr>
              <w:ind w:left="-108"/>
              <w:jc w:val="both"/>
            </w:pPr>
            <w:r>
              <w:t xml:space="preserve">О проекте закона Приморского края "О </w:t>
            </w:r>
            <w:r w:rsidR="00881B6B">
              <w:t>внесении изменений в статью 12 Закона Приморского края "О физической культуре и спорте в Приморском крае"</w:t>
            </w:r>
            <w:r>
              <w:t xml:space="preserve"> (второе</w:t>
            </w:r>
            <w:r w:rsidR="00F57673">
              <w:t xml:space="preserve">, третье </w:t>
            </w:r>
            <w:r>
              <w:t xml:space="preserve"> чтени</w:t>
            </w:r>
            <w:r w:rsidR="00F57673">
              <w:t>я</w:t>
            </w:r>
            <w:r>
              <w:t>)</w:t>
            </w:r>
          </w:p>
        </w:tc>
      </w:tr>
    </w:tbl>
    <w:p w:rsidR="00357541" w:rsidRDefault="00357541" w:rsidP="00C9335B">
      <w:pPr>
        <w:jc w:val="both"/>
      </w:pPr>
    </w:p>
    <w:p w:rsidR="00881B6B" w:rsidRDefault="00E95673" w:rsidP="00881B6B">
      <w:pPr>
        <w:ind w:firstLine="709"/>
        <w:jc w:val="both"/>
      </w:pPr>
      <w:r>
        <w:t>Рассмотрев и обсудив проект закона Приморского края "</w:t>
      </w:r>
      <w:r w:rsidR="00881B6B">
        <w:t xml:space="preserve">О внесении изменений в статью 12 Закона Приморского края "О физической культуре </w:t>
      </w:r>
      <w:r w:rsidR="00881B6B">
        <w:br/>
        <w:t>и спорте в Приморском крае</w:t>
      </w:r>
      <w:r>
        <w:t xml:space="preserve">", принятый Законодательным Собранием </w:t>
      </w:r>
      <w:r w:rsidR="00881B6B">
        <w:br/>
      </w:r>
      <w:r>
        <w:t xml:space="preserve">в первом чтении </w:t>
      </w:r>
      <w:r w:rsidR="00881B6B">
        <w:t>30 января 2019</w:t>
      </w:r>
      <w:r>
        <w:t xml:space="preserve"> года</w:t>
      </w:r>
      <w:r w:rsidR="00881B6B">
        <w:t>, которым:</w:t>
      </w:r>
    </w:p>
    <w:p w:rsidR="00881B6B" w:rsidRDefault="00881B6B" w:rsidP="00881B6B">
      <w:pPr>
        <w:ind w:firstLine="709"/>
        <w:jc w:val="both"/>
        <w:rPr>
          <w:szCs w:val="28"/>
        </w:rPr>
      </w:pPr>
      <w:r>
        <w:rPr>
          <w:szCs w:val="28"/>
        </w:rPr>
        <w:t xml:space="preserve">-уточняется система поощрений спортсменов Приморского края и их тренеров за высокие спортивные достижения в целях </w:t>
      </w:r>
      <w:r w:rsidRPr="00B93BF6">
        <w:rPr>
          <w:szCs w:val="28"/>
        </w:rPr>
        <w:t xml:space="preserve">устранения разрыва </w:t>
      </w:r>
      <w:r w:rsidR="00E622A2">
        <w:rPr>
          <w:szCs w:val="28"/>
        </w:rPr>
        <w:br/>
      </w:r>
      <w:r w:rsidRPr="00B93BF6">
        <w:rPr>
          <w:szCs w:val="28"/>
        </w:rPr>
        <w:t>в размерах призовых выплат</w:t>
      </w:r>
      <w:r>
        <w:rPr>
          <w:szCs w:val="28"/>
        </w:rPr>
        <w:t>;</w:t>
      </w:r>
    </w:p>
    <w:p w:rsidR="00881B6B" w:rsidRDefault="00881B6B" w:rsidP="00881B6B">
      <w:pPr>
        <w:ind w:firstLine="709"/>
        <w:jc w:val="both"/>
      </w:pPr>
      <w:r>
        <w:rPr>
          <w:szCs w:val="28"/>
        </w:rPr>
        <w:t xml:space="preserve">-устанавливается право на получение стипендий спортсменам </w:t>
      </w:r>
      <w:r>
        <w:rPr>
          <w:szCs w:val="28"/>
        </w:rPr>
        <w:br/>
        <w:t xml:space="preserve">и </w:t>
      </w:r>
      <w:r w:rsidRPr="00011575">
        <w:rPr>
          <w:szCs w:val="28"/>
        </w:rPr>
        <w:t>ежемесячные выплаты их тренерам</w:t>
      </w:r>
      <w:r>
        <w:rPr>
          <w:szCs w:val="28"/>
        </w:rPr>
        <w:t xml:space="preserve"> за высокие спортивные результаты </w:t>
      </w:r>
      <w:r w:rsidR="00E622A2">
        <w:rPr>
          <w:szCs w:val="28"/>
        </w:rPr>
        <w:br/>
      </w:r>
      <w:r w:rsidRPr="00B93BF6">
        <w:rPr>
          <w:szCs w:val="28"/>
        </w:rPr>
        <w:t>по неолимпийским видам спорта</w:t>
      </w:r>
      <w:r>
        <w:rPr>
          <w:szCs w:val="28"/>
        </w:rPr>
        <w:t xml:space="preserve">, а также учитывая, что поправок к данному проекту закона Приморского края не поступало, </w:t>
      </w:r>
      <w:r w:rsidRPr="00784532">
        <w:t>комитет</w:t>
      </w:r>
    </w:p>
    <w:p w:rsidR="007A4504" w:rsidRDefault="007A4504" w:rsidP="00661C9E">
      <w:pPr>
        <w:ind w:firstLine="709"/>
        <w:jc w:val="both"/>
        <w:rPr>
          <w:szCs w:val="28"/>
        </w:rPr>
      </w:pPr>
    </w:p>
    <w:p w:rsidR="003C63EF" w:rsidRDefault="003C63EF" w:rsidP="007A4504">
      <w:pPr>
        <w:jc w:val="both"/>
        <w:rPr>
          <w:szCs w:val="28"/>
        </w:rPr>
      </w:pPr>
      <w:r>
        <w:rPr>
          <w:szCs w:val="28"/>
        </w:rPr>
        <w:t>РЕШИЛ:</w:t>
      </w:r>
    </w:p>
    <w:p w:rsidR="003C63EF" w:rsidRDefault="003C63EF" w:rsidP="00661C9E">
      <w:pPr>
        <w:ind w:firstLine="709"/>
        <w:jc w:val="both"/>
        <w:rPr>
          <w:szCs w:val="28"/>
        </w:rPr>
      </w:pPr>
    </w:p>
    <w:p w:rsidR="00881B6B" w:rsidRDefault="00881B6B" w:rsidP="00881B6B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>
        <w:t xml:space="preserve">О внесении изменений в статью 12 Закона Приморского края "О физической культуре и спорте </w:t>
      </w:r>
      <w:r>
        <w:br/>
        <w:t>в Приморском крае</w:t>
      </w:r>
      <w:r w:rsidRPr="00784532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881B6B" w:rsidRDefault="00881B6B" w:rsidP="00881B6B">
      <w:pPr>
        <w:ind w:firstLine="709"/>
        <w:jc w:val="both"/>
        <w:rPr>
          <w:szCs w:val="28"/>
        </w:rPr>
      </w:pPr>
    </w:p>
    <w:p w:rsidR="00881B6B" w:rsidRDefault="00881B6B" w:rsidP="00881B6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881B6B" w:rsidRPr="007C0B76" w:rsidRDefault="00881B6B" w:rsidP="00881B6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81B6B" w:rsidRDefault="00881B6B" w:rsidP="00881B6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Чемерису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881B6B" w:rsidRPr="007C0B76" w:rsidRDefault="00881B6B" w:rsidP="00881B6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81B6B" w:rsidRPr="007C0B76" w:rsidRDefault="00881B6B" w:rsidP="00881B6B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881B6B" w:rsidRDefault="00881B6B" w:rsidP="00881B6B">
      <w:pPr>
        <w:ind w:firstLine="709"/>
        <w:jc w:val="both"/>
        <w:rPr>
          <w:szCs w:val="28"/>
        </w:rPr>
      </w:pPr>
    </w:p>
    <w:p w:rsidR="003C63EF" w:rsidRDefault="003C63EF" w:rsidP="00661C9E">
      <w:pPr>
        <w:ind w:firstLine="709"/>
        <w:jc w:val="both"/>
      </w:pPr>
    </w:p>
    <w:p w:rsidR="003C63EF" w:rsidRPr="00E95673" w:rsidRDefault="003C63EF" w:rsidP="00E622A2">
      <w:pPr>
        <w:pStyle w:val="a3"/>
        <w:tabs>
          <w:tab w:val="left" w:pos="708"/>
        </w:tabs>
      </w:pPr>
      <w:bookmarkStart w:id="0" w:name="_GoBack"/>
      <w:bookmarkEnd w:id="0"/>
      <w:r w:rsidRPr="00912D6C">
        <w:rPr>
          <w:szCs w:val="28"/>
        </w:rPr>
        <w:t>Председатель комитета</w:t>
      </w:r>
      <w:r w:rsidRPr="00912D6C">
        <w:rPr>
          <w:szCs w:val="28"/>
        </w:rPr>
        <w:tab/>
        <w:t xml:space="preserve">                                      </w:t>
      </w:r>
      <w:r>
        <w:rPr>
          <w:szCs w:val="28"/>
        </w:rPr>
        <w:t xml:space="preserve">                              </w:t>
      </w:r>
      <w:r w:rsidRPr="00912D6C">
        <w:rPr>
          <w:szCs w:val="28"/>
        </w:rPr>
        <w:t>И.С.</w:t>
      </w:r>
      <w:r>
        <w:rPr>
          <w:szCs w:val="28"/>
        </w:rPr>
        <w:t xml:space="preserve"> Чемерис</w:t>
      </w:r>
    </w:p>
    <w:sectPr w:rsidR="003C63EF" w:rsidRPr="00E95673" w:rsidSect="00881B6B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573" w:rsidRDefault="008B0573">
      <w:r>
        <w:separator/>
      </w:r>
    </w:p>
  </w:endnote>
  <w:endnote w:type="continuationSeparator" w:id="0">
    <w:p w:rsidR="008B0573" w:rsidRDefault="008B0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573" w:rsidRDefault="008B0573">
      <w:r>
        <w:separator/>
      </w:r>
    </w:p>
  </w:footnote>
  <w:footnote w:type="continuationSeparator" w:id="0">
    <w:p w:rsidR="008B0573" w:rsidRDefault="008B0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60F97"/>
    <w:rsid w:val="001B3A35"/>
    <w:rsid w:val="001C5162"/>
    <w:rsid w:val="0020003C"/>
    <w:rsid w:val="002831D5"/>
    <w:rsid w:val="002D0E29"/>
    <w:rsid w:val="00357541"/>
    <w:rsid w:val="00383131"/>
    <w:rsid w:val="003B4C86"/>
    <w:rsid w:val="003C63EF"/>
    <w:rsid w:val="003D4A28"/>
    <w:rsid w:val="003F2358"/>
    <w:rsid w:val="00413FD8"/>
    <w:rsid w:val="00461E2B"/>
    <w:rsid w:val="005B5CB1"/>
    <w:rsid w:val="00661C9E"/>
    <w:rsid w:val="00692D49"/>
    <w:rsid w:val="006D055F"/>
    <w:rsid w:val="007128C1"/>
    <w:rsid w:val="007258FB"/>
    <w:rsid w:val="00751091"/>
    <w:rsid w:val="007A4504"/>
    <w:rsid w:val="007F0598"/>
    <w:rsid w:val="008602F8"/>
    <w:rsid w:val="0087792E"/>
    <w:rsid w:val="00881B6B"/>
    <w:rsid w:val="008B0573"/>
    <w:rsid w:val="0099314B"/>
    <w:rsid w:val="009E5CD9"/>
    <w:rsid w:val="009F0165"/>
    <w:rsid w:val="009F626B"/>
    <w:rsid w:val="00B26B76"/>
    <w:rsid w:val="00B65160"/>
    <w:rsid w:val="00B668A9"/>
    <w:rsid w:val="00B803DE"/>
    <w:rsid w:val="00BE16C2"/>
    <w:rsid w:val="00C9335B"/>
    <w:rsid w:val="00C958B6"/>
    <w:rsid w:val="00D17A7A"/>
    <w:rsid w:val="00D47F8A"/>
    <w:rsid w:val="00E326C2"/>
    <w:rsid w:val="00E618FF"/>
    <w:rsid w:val="00E622A2"/>
    <w:rsid w:val="00E77161"/>
    <w:rsid w:val="00E85955"/>
    <w:rsid w:val="00E95673"/>
    <w:rsid w:val="00F01DD8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7D044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209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8</cp:revision>
  <cp:lastPrinted>2019-02-07T00:12:00Z</cp:lastPrinted>
  <dcterms:created xsi:type="dcterms:W3CDTF">2019-02-01T05:13:00Z</dcterms:created>
  <dcterms:modified xsi:type="dcterms:W3CDTF">2019-02-07T02:53:00Z</dcterms:modified>
</cp:coreProperties>
</file>