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429F">
        <w:tc>
          <w:tcPr>
            <w:tcW w:w="9570" w:type="dxa"/>
          </w:tcPr>
          <w:p w:rsidR="0011429F" w:rsidRDefault="00D3149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5326380</wp:posOffset>
                      </wp:positionH>
                      <wp:positionV relativeFrom="page">
                        <wp:posOffset>585891</wp:posOffset>
                      </wp:positionV>
                      <wp:extent cx="17221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429F" w:rsidRDefault="00035874" w:rsidP="00B3722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910A9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012FE8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  <w:r w:rsidR="002B633E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012FE8">
                                    <w:rPr>
                                      <w:sz w:val="20"/>
                                    </w:rPr>
                                    <w:t>по региональной политике и законности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4pt;margin-top:46.15pt;width:135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" o:allowincell="f" stroked="f">
                      <v:textbox inset="0,0,0,0">
                        <w:txbxContent>
                          <w:p w:rsidR="0011429F" w:rsidRDefault="00035874" w:rsidP="00B3722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910A9">
                              <w:rPr>
                                <w:sz w:val="20"/>
                              </w:rPr>
                              <w:t>подготовлен</w:t>
                            </w:r>
                            <w:r w:rsidR="00B3722D">
                              <w:rPr>
                                <w:sz w:val="20"/>
                              </w:rPr>
                              <w:t xml:space="preserve"> </w:t>
                            </w:r>
                            <w:r w:rsidR="00012FE8">
                              <w:rPr>
                                <w:sz w:val="20"/>
                              </w:rPr>
                              <w:t xml:space="preserve">комитетом </w:t>
                            </w:r>
                            <w:r w:rsidR="002B633E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012FE8">
                              <w:rPr>
                                <w:sz w:val="20"/>
                              </w:rPr>
                              <w:t>по региональной политике и законности</w:t>
                            </w:r>
                            <w:r w:rsidR="00B3722D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429F" w:rsidRDefault="0011429F"/>
          <w:p w:rsidR="0011429F" w:rsidRDefault="0011429F"/>
        </w:tc>
      </w:tr>
      <w:tr w:rsidR="0011429F">
        <w:tc>
          <w:tcPr>
            <w:tcW w:w="9570" w:type="dxa"/>
          </w:tcPr>
          <w:p w:rsidR="0011429F" w:rsidRDefault="000358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18DF" w:rsidRDefault="00E23735" w:rsidP="00EC18DF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О ВНЕСЕНИИ ИЗМЕНЕНИ</w:t>
      </w:r>
      <w:r w:rsidR="00B60698">
        <w:rPr>
          <w:b/>
        </w:rPr>
        <w:t>Й</w:t>
      </w:r>
      <w:r w:rsidR="008537F1">
        <w:rPr>
          <w:b/>
        </w:rPr>
        <w:t xml:space="preserve"> В</w:t>
      </w:r>
      <w:r w:rsidR="003E1190">
        <w:rPr>
          <w:b/>
        </w:rPr>
        <w:t xml:space="preserve"> </w:t>
      </w:r>
      <w:r w:rsidR="00B3722D">
        <w:rPr>
          <w:b/>
        </w:rPr>
        <w:t xml:space="preserve">СТАТЬЮ </w:t>
      </w:r>
      <w:r w:rsidR="00012FE8">
        <w:rPr>
          <w:b/>
        </w:rPr>
        <w:t>5</w:t>
      </w:r>
      <w:r w:rsidR="00B3722D">
        <w:rPr>
          <w:b/>
        </w:rPr>
        <w:t xml:space="preserve">5 </w:t>
      </w:r>
      <w:r w:rsidR="00DF2312" w:rsidRPr="00F54964">
        <w:rPr>
          <w:b/>
        </w:rPr>
        <w:t>ЗАКОН</w:t>
      </w:r>
      <w:r w:rsidR="00B3722D">
        <w:rPr>
          <w:b/>
        </w:rPr>
        <w:t>А</w:t>
      </w:r>
      <w:r w:rsidR="00DF2312" w:rsidRPr="00F54964">
        <w:rPr>
          <w:b/>
        </w:rPr>
        <w:t xml:space="preserve"> </w:t>
      </w:r>
    </w:p>
    <w:p w:rsidR="0011429F" w:rsidRPr="00DF2312" w:rsidRDefault="00DF2312" w:rsidP="00EC18D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ПРИМОРСКОГО КРАЯ</w:t>
      </w:r>
      <w:r>
        <w:rPr>
          <w:b/>
        </w:rPr>
        <w:t xml:space="preserve"> </w:t>
      </w:r>
      <w:r>
        <w:rPr>
          <w:b/>
          <w:szCs w:val="28"/>
        </w:rPr>
        <w:t>"</w:t>
      </w:r>
      <w:r w:rsidR="00B3722D">
        <w:rPr>
          <w:b/>
          <w:szCs w:val="28"/>
        </w:rPr>
        <w:t>О РЕФЕРЕНДУМЕ ПРИМОРСКОГО КРАЯ</w:t>
      </w:r>
      <w:r>
        <w:rPr>
          <w:b/>
          <w:szCs w:val="28"/>
        </w:rPr>
        <w:t>"</w:t>
      </w:r>
    </w:p>
    <w:p w:rsidR="0011429F" w:rsidRPr="00DF2312" w:rsidRDefault="0011429F" w:rsidP="003E1190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9910A9" w:rsidRDefault="009910A9" w:rsidP="009910A9">
      <w:pPr>
        <w:pStyle w:val="ConsPlusTitle"/>
        <w:widowControl/>
        <w:ind w:firstLine="709"/>
        <w:jc w:val="both"/>
        <w:rPr>
          <w:b w:val="0"/>
        </w:rPr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 30 января </w:t>
      </w:r>
      <w:r>
        <w:rPr>
          <w:b w:val="0"/>
        </w:rPr>
        <w:br/>
        <w:t>2019 года в первом чтении</w:t>
      </w:r>
    </w:p>
    <w:p w:rsidR="00DF2312" w:rsidRDefault="003940DC" w:rsidP="00B3722D">
      <w:pPr>
        <w:pStyle w:val="ConsPlusTitle"/>
        <w:widowControl/>
        <w:ind w:firstLine="709"/>
        <w:jc w:val="both"/>
      </w:pPr>
      <w:bookmarkStart w:id="0" w:name="_GoBack"/>
      <w:bookmarkEnd w:id="0"/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 xml:space="preserve">дательным Собранием Приморского края </w:t>
      </w:r>
      <w:r w:rsidR="00B3722D">
        <w:rPr>
          <w:b w:val="0"/>
        </w:rPr>
        <w:t xml:space="preserve"> </w:t>
      </w:r>
    </w:p>
    <w:p w:rsidR="00DF2312" w:rsidRDefault="00DF2312" w:rsidP="003E1190">
      <w:pPr>
        <w:ind w:firstLine="709"/>
      </w:pPr>
    </w:p>
    <w:p w:rsidR="00051362" w:rsidRDefault="00051362" w:rsidP="00701C0A">
      <w:pPr>
        <w:ind w:firstLine="709"/>
      </w:pPr>
      <w:r>
        <w:t xml:space="preserve">СТАТЬЯ </w:t>
      </w:r>
      <w:r w:rsidR="002C6A52">
        <w:t>1</w:t>
      </w:r>
      <w:r>
        <w:t>.</w:t>
      </w:r>
    </w:p>
    <w:p w:rsidR="00B3722D" w:rsidRPr="00B3722D" w:rsidRDefault="008537F1" w:rsidP="00B3722D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B3722D">
        <w:rPr>
          <w:bCs/>
          <w:sz w:val="28"/>
          <w:szCs w:val="28"/>
        </w:rPr>
        <w:t>Внести в</w:t>
      </w:r>
      <w:r w:rsidR="00B3722D" w:rsidRPr="00B3722D">
        <w:rPr>
          <w:bCs/>
          <w:sz w:val="28"/>
          <w:szCs w:val="28"/>
        </w:rPr>
        <w:t xml:space="preserve"> статью </w:t>
      </w:r>
      <w:r w:rsidR="00012FE8">
        <w:rPr>
          <w:bCs/>
          <w:sz w:val="28"/>
          <w:szCs w:val="28"/>
        </w:rPr>
        <w:t>5</w:t>
      </w:r>
      <w:r w:rsidR="00B3722D" w:rsidRPr="00B3722D">
        <w:rPr>
          <w:bCs/>
          <w:sz w:val="28"/>
          <w:szCs w:val="28"/>
        </w:rPr>
        <w:t xml:space="preserve">5 </w:t>
      </w:r>
      <w:r w:rsidR="00B3722D">
        <w:rPr>
          <w:sz w:val="28"/>
          <w:szCs w:val="28"/>
        </w:rPr>
        <w:t>Закона</w:t>
      </w:r>
      <w:r w:rsidR="00B3722D" w:rsidRPr="00B3722D">
        <w:rPr>
          <w:sz w:val="28"/>
          <w:szCs w:val="28"/>
        </w:rPr>
        <w:t xml:space="preserve"> Приморс</w:t>
      </w:r>
      <w:r w:rsidR="00B3722D">
        <w:rPr>
          <w:sz w:val="28"/>
          <w:szCs w:val="28"/>
        </w:rPr>
        <w:t xml:space="preserve">кого края от 5 января 2004 года </w:t>
      </w:r>
      <w:r w:rsidR="00B3722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№ 96-КЗ</w:t>
      </w:r>
      <w:r w:rsidR="00B3722D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"О референдуме Приморского края" (в редакции Закона Приморского края от 9 августа 2007 года № 116-КЗ) (Ведомости Законодательного Собрания Приморского края, 2007, № 33, стр. 2, № 42, </w:t>
      </w:r>
      <w:r w:rsidR="00B3722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стр. 18; 2008, № 65, стр. 58; 2010, № 148, стр. 5, № 167, стр. 20;</w:t>
      </w:r>
      <w:proofErr w:type="gramEnd"/>
      <w:r w:rsidR="00B3722D" w:rsidRPr="00B3722D">
        <w:rPr>
          <w:sz w:val="28"/>
          <w:szCs w:val="28"/>
        </w:rPr>
        <w:t xml:space="preserve"> </w:t>
      </w:r>
      <w:proofErr w:type="gramStart"/>
      <w:r w:rsidR="00B3722D" w:rsidRPr="00B3722D">
        <w:rPr>
          <w:sz w:val="28"/>
          <w:szCs w:val="28"/>
        </w:rPr>
        <w:t>2011, № 185, стр. 49; 2012, № 10, стр. 2,</w:t>
      </w:r>
      <w:r w:rsidR="000F55AF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№ 35, стр. 40; 2013, № 62, стр. 28; 2014, № 78, </w:t>
      </w:r>
      <w:r w:rsidR="000F55AF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стр. 34; 2015, № 106, стр. 4,</w:t>
      </w:r>
      <w:r w:rsidR="000F55AF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№ 112, стр. 4, № 132, стр. 54; 2016, № 160, </w:t>
      </w:r>
      <w:r w:rsidR="000F55AF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 xml:space="preserve">стр. 14, </w:t>
      </w:r>
      <w:r w:rsidR="006B34ED">
        <w:rPr>
          <w:sz w:val="28"/>
          <w:szCs w:val="28"/>
        </w:rPr>
        <w:t>№ 164, стр. 66; 2017,</w:t>
      </w:r>
      <w:r w:rsidR="00B3722D" w:rsidRPr="00B3722D">
        <w:rPr>
          <w:sz w:val="28"/>
          <w:szCs w:val="28"/>
        </w:rPr>
        <w:t xml:space="preserve"> № 29, стр. 3</w:t>
      </w:r>
      <w:r w:rsidR="006B34ED">
        <w:rPr>
          <w:sz w:val="28"/>
          <w:szCs w:val="28"/>
        </w:rPr>
        <w:t>, № 38, стр. 24</w:t>
      </w:r>
      <w:r w:rsidR="00012FE8" w:rsidRPr="00F04559">
        <w:rPr>
          <w:sz w:val="28"/>
          <w:szCs w:val="28"/>
        </w:rPr>
        <w:t xml:space="preserve">; 2018, </w:t>
      </w:r>
      <w:r w:rsidR="00F04559" w:rsidRPr="00F04559">
        <w:rPr>
          <w:sz w:val="28"/>
          <w:szCs w:val="28"/>
        </w:rPr>
        <w:t>№ 81</w:t>
      </w:r>
      <w:r w:rsidR="00012FE8" w:rsidRPr="00F04559">
        <w:rPr>
          <w:sz w:val="28"/>
          <w:szCs w:val="28"/>
        </w:rPr>
        <w:t xml:space="preserve">, </w:t>
      </w:r>
      <w:r w:rsidR="00012FE8" w:rsidRPr="00F04559">
        <w:rPr>
          <w:sz w:val="28"/>
          <w:szCs w:val="28"/>
        </w:rPr>
        <w:br/>
        <w:t xml:space="preserve">стр. </w:t>
      </w:r>
      <w:r w:rsidR="00F04559" w:rsidRPr="00F04559">
        <w:rPr>
          <w:sz w:val="28"/>
          <w:szCs w:val="28"/>
        </w:rPr>
        <w:t>32</w:t>
      </w:r>
      <w:r w:rsidR="00B3722D" w:rsidRPr="00F04559">
        <w:rPr>
          <w:sz w:val="28"/>
          <w:szCs w:val="28"/>
        </w:rPr>
        <w:t>) следующ</w:t>
      </w:r>
      <w:r w:rsidR="00B60698">
        <w:rPr>
          <w:sz w:val="28"/>
          <w:szCs w:val="28"/>
        </w:rPr>
        <w:t>и</w:t>
      </w:r>
      <w:r w:rsidR="006B34ED" w:rsidRPr="00F04559">
        <w:rPr>
          <w:sz w:val="28"/>
          <w:szCs w:val="28"/>
        </w:rPr>
        <w:t>е изменени</w:t>
      </w:r>
      <w:r w:rsidR="00B60698">
        <w:rPr>
          <w:sz w:val="28"/>
          <w:szCs w:val="28"/>
        </w:rPr>
        <w:t>я</w:t>
      </w:r>
      <w:r w:rsidR="00B3722D" w:rsidRPr="00F04559">
        <w:rPr>
          <w:sz w:val="28"/>
          <w:szCs w:val="28"/>
        </w:rPr>
        <w:t>:</w:t>
      </w:r>
      <w:proofErr w:type="gramEnd"/>
    </w:p>
    <w:p w:rsidR="006B4743" w:rsidRPr="008A0321" w:rsidRDefault="006B4743" w:rsidP="006B47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1 изложить в следующей редакции</w:t>
      </w:r>
      <w:r w:rsidRPr="008A0321">
        <w:rPr>
          <w:szCs w:val="28"/>
        </w:rPr>
        <w:t xml:space="preserve">: </w:t>
      </w:r>
    </w:p>
    <w:p w:rsidR="006B4743" w:rsidRPr="008A0321" w:rsidRDefault="006B4743" w:rsidP="006B47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"1.Участковая комиссия референдума обязана обеспечить возможность участия в голосовании участникам референдума, которые имеют право быть включенными или включены в список участников референдума на данном участке референдума и не могут самостоятельно по уважительным причинам (по состоянию здоровья, инвалидности) прибыть в помещение для голосования. Участковая комиссия референдума также обеспечивает возможность участия в </w:t>
      </w:r>
      <w:proofErr w:type="gramStart"/>
      <w:r>
        <w:rPr>
          <w:szCs w:val="28"/>
        </w:rPr>
        <w:t>голосовании</w:t>
      </w:r>
      <w:proofErr w:type="gramEnd"/>
      <w:r>
        <w:rPr>
          <w:szCs w:val="28"/>
        </w:rPr>
        <w:t xml:space="preserve"> участникам референдума, которые включены в список участников референдума, но в отношении которых в соответствии с Уголовно-процессуальным кодексом Российской Федерации избрана мера пресечения, исключающая возможность посещения помещения для голосования</w:t>
      </w:r>
      <w:r w:rsidRPr="008A0321">
        <w:rPr>
          <w:szCs w:val="28"/>
        </w:rPr>
        <w:t>.".</w:t>
      </w: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8A0321">
        <w:rPr>
          <w:bCs/>
          <w:szCs w:val="28"/>
        </w:rPr>
        <w:t xml:space="preserve">СТАТЬЯ 2. </w:t>
      </w: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>Настоящий Закон вступает в силу со дня его официального опубликования.</w:t>
      </w:r>
    </w:p>
    <w:p w:rsidR="00DF2312" w:rsidRPr="0079059E" w:rsidRDefault="00DF2312" w:rsidP="00701C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2A6" w:rsidRDefault="009C32A6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20559B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sectPr w:rsidR="003940DC" w:rsidSect="00D767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53" w:rsidRDefault="00CA6353">
      <w:r>
        <w:separator/>
      </w:r>
    </w:p>
  </w:endnote>
  <w:endnote w:type="continuationSeparator" w:id="0">
    <w:p w:rsidR="00CA6353" w:rsidRDefault="00CA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53" w:rsidRDefault="00CA6353">
      <w:r>
        <w:separator/>
      </w:r>
    </w:p>
  </w:footnote>
  <w:footnote w:type="continuationSeparator" w:id="0">
    <w:p w:rsidR="00CA6353" w:rsidRDefault="00CA6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713" w:rsidRDefault="00D7671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40DC">
      <w:rPr>
        <w:noProof/>
      </w:rPr>
      <w:t>2</w:t>
    </w:r>
    <w:r>
      <w:fldChar w:fldCharType="end"/>
    </w:r>
  </w:p>
  <w:p w:rsidR="0011429F" w:rsidRDefault="0011429F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40468"/>
    <w:multiLevelType w:val="hybridMultilevel"/>
    <w:tmpl w:val="2FA68282"/>
    <w:lvl w:ilvl="0" w:tplc="D88CF9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12"/>
    <w:rsid w:val="00012FE8"/>
    <w:rsid w:val="000154C0"/>
    <w:rsid w:val="00020641"/>
    <w:rsid w:val="00035874"/>
    <w:rsid w:val="00042A15"/>
    <w:rsid w:val="00051362"/>
    <w:rsid w:val="00065E17"/>
    <w:rsid w:val="00075310"/>
    <w:rsid w:val="000861EF"/>
    <w:rsid w:val="000933D8"/>
    <w:rsid w:val="000A314F"/>
    <w:rsid w:val="000F55AF"/>
    <w:rsid w:val="0011429F"/>
    <w:rsid w:val="001774C2"/>
    <w:rsid w:val="001C3232"/>
    <w:rsid w:val="001D62CB"/>
    <w:rsid w:val="00201735"/>
    <w:rsid w:val="0020559B"/>
    <w:rsid w:val="002721CC"/>
    <w:rsid w:val="002A15CD"/>
    <w:rsid w:val="002B633E"/>
    <w:rsid w:val="002C22AA"/>
    <w:rsid w:val="002C6A52"/>
    <w:rsid w:val="002F4425"/>
    <w:rsid w:val="003204B2"/>
    <w:rsid w:val="00336426"/>
    <w:rsid w:val="00354312"/>
    <w:rsid w:val="00354C6A"/>
    <w:rsid w:val="00355404"/>
    <w:rsid w:val="00357E0B"/>
    <w:rsid w:val="003940DC"/>
    <w:rsid w:val="003E1190"/>
    <w:rsid w:val="003E4C3A"/>
    <w:rsid w:val="00403FC1"/>
    <w:rsid w:val="00415811"/>
    <w:rsid w:val="00446F42"/>
    <w:rsid w:val="004570F9"/>
    <w:rsid w:val="00496863"/>
    <w:rsid w:val="004C3E95"/>
    <w:rsid w:val="004F7C58"/>
    <w:rsid w:val="00514AA4"/>
    <w:rsid w:val="00523160"/>
    <w:rsid w:val="00554E71"/>
    <w:rsid w:val="005B715B"/>
    <w:rsid w:val="005B7A42"/>
    <w:rsid w:val="005D3CB6"/>
    <w:rsid w:val="005D4334"/>
    <w:rsid w:val="005F2160"/>
    <w:rsid w:val="00637B88"/>
    <w:rsid w:val="00656DBB"/>
    <w:rsid w:val="00676396"/>
    <w:rsid w:val="006B34ED"/>
    <w:rsid w:val="006B4743"/>
    <w:rsid w:val="006D5F32"/>
    <w:rsid w:val="00700DB6"/>
    <w:rsid w:val="00701C0A"/>
    <w:rsid w:val="00714A96"/>
    <w:rsid w:val="00720B78"/>
    <w:rsid w:val="00727CBF"/>
    <w:rsid w:val="00734C7B"/>
    <w:rsid w:val="00736B01"/>
    <w:rsid w:val="00772DA4"/>
    <w:rsid w:val="007B5251"/>
    <w:rsid w:val="007E0CFB"/>
    <w:rsid w:val="007E6B82"/>
    <w:rsid w:val="007F1F92"/>
    <w:rsid w:val="00824AF1"/>
    <w:rsid w:val="008537F1"/>
    <w:rsid w:val="00865412"/>
    <w:rsid w:val="00874BFB"/>
    <w:rsid w:val="00883911"/>
    <w:rsid w:val="008A0321"/>
    <w:rsid w:val="008A793F"/>
    <w:rsid w:val="00914C4D"/>
    <w:rsid w:val="00942AA9"/>
    <w:rsid w:val="00947CE1"/>
    <w:rsid w:val="00981287"/>
    <w:rsid w:val="00982CC5"/>
    <w:rsid w:val="009847F0"/>
    <w:rsid w:val="009910A9"/>
    <w:rsid w:val="009C32A6"/>
    <w:rsid w:val="00A160F7"/>
    <w:rsid w:val="00A545F1"/>
    <w:rsid w:val="00A66B90"/>
    <w:rsid w:val="00A72BAF"/>
    <w:rsid w:val="00A8115C"/>
    <w:rsid w:val="00A84AA8"/>
    <w:rsid w:val="00A9358F"/>
    <w:rsid w:val="00AC141A"/>
    <w:rsid w:val="00AE5060"/>
    <w:rsid w:val="00B003E6"/>
    <w:rsid w:val="00B06837"/>
    <w:rsid w:val="00B076F5"/>
    <w:rsid w:val="00B2184D"/>
    <w:rsid w:val="00B3722D"/>
    <w:rsid w:val="00B60698"/>
    <w:rsid w:val="00B97DA9"/>
    <w:rsid w:val="00BA5901"/>
    <w:rsid w:val="00BD56EF"/>
    <w:rsid w:val="00C12C53"/>
    <w:rsid w:val="00C45540"/>
    <w:rsid w:val="00C677E2"/>
    <w:rsid w:val="00C90BCB"/>
    <w:rsid w:val="00C95BDD"/>
    <w:rsid w:val="00CA6353"/>
    <w:rsid w:val="00CC7002"/>
    <w:rsid w:val="00CE22C4"/>
    <w:rsid w:val="00D25987"/>
    <w:rsid w:val="00D31490"/>
    <w:rsid w:val="00D44CA8"/>
    <w:rsid w:val="00D6037E"/>
    <w:rsid w:val="00D76713"/>
    <w:rsid w:val="00DB1949"/>
    <w:rsid w:val="00DC73C1"/>
    <w:rsid w:val="00DF2312"/>
    <w:rsid w:val="00E12880"/>
    <w:rsid w:val="00E214A8"/>
    <w:rsid w:val="00E23735"/>
    <w:rsid w:val="00E26900"/>
    <w:rsid w:val="00E40054"/>
    <w:rsid w:val="00E55ED1"/>
    <w:rsid w:val="00EC18DF"/>
    <w:rsid w:val="00ED0929"/>
    <w:rsid w:val="00F03294"/>
    <w:rsid w:val="00F04559"/>
    <w:rsid w:val="00F1519D"/>
    <w:rsid w:val="00F16742"/>
    <w:rsid w:val="00F67474"/>
    <w:rsid w:val="00F8612D"/>
    <w:rsid w:val="00FC483F"/>
    <w:rsid w:val="00FF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6%20&#1089;&#1086;&#1079;&#1099;&#1074;\&#1047;&#1040;&#1050;&#1054;&#1053;&#1067;\6%20&#1089;&#1086;&#1079;&#1099;&#1074;%202018\&#1042;&#1048;%20&#1074;%20&#1057;&#1086;&#1074;&#1077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2</cp:revision>
  <cp:lastPrinted>2018-12-25T23:20:00Z</cp:lastPrinted>
  <dcterms:created xsi:type="dcterms:W3CDTF">2019-01-24T00:51:00Z</dcterms:created>
  <dcterms:modified xsi:type="dcterms:W3CDTF">2019-01-24T00:51:00Z</dcterms:modified>
</cp:coreProperties>
</file>