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46E48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095042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B0FC8" w:rsidRDefault="00FB0FC8" w:rsidP="00FB0FC8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730CA2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12.02.2019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730CA2" w:rsidP="00001FA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2B4CB7" w:rsidRDefault="002B4CB7" w:rsidP="00730CA2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>
              <w:rPr>
                <w:color w:val="000000"/>
                <w:szCs w:val="28"/>
              </w:rPr>
              <w:t xml:space="preserve">на </w:t>
            </w:r>
            <w:r w:rsidR="00730CA2" w:rsidRPr="00730CA2">
              <w:rPr>
                <w:color w:val="000000"/>
                <w:szCs w:val="28"/>
              </w:rPr>
              <w:t>12</w:t>
            </w:r>
            <w:r w:rsidRPr="00730CA2">
              <w:rPr>
                <w:color w:val="000000"/>
                <w:szCs w:val="28"/>
              </w:rPr>
              <w:t xml:space="preserve"> </w:t>
            </w:r>
            <w:r w:rsidR="00372675" w:rsidRPr="00730CA2">
              <w:rPr>
                <w:color w:val="000000"/>
                <w:szCs w:val="28"/>
              </w:rPr>
              <w:t>февраля</w:t>
            </w:r>
            <w:r w:rsidRPr="00730CA2">
              <w:rPr>
                <w:color w:val="000000"/>
                <w:szCs w:val="28"/>
              </w:rPr>
              <w:t xml:space="preserve"> 2019 года)</w:t>
            </w:r>
          </w:p>
        </w:tc>
      </w:tr>
    </w:tbl>
    <w:p w:rsidR="00357541" w:rsidRDefault="00357541" w:rsidP="00C9335B">
      <w:pPr>
        <w:jc w:val="both"/>
      </w:pPr>
    </w:p>
    <w:p w:rsidR="002B4CB7" w:rsidRPr="006E73B9" w:rsidRDefault="002B4CB7" w:rsidP="002B4CB7">
      <w:pPr>
        <w:ind w:firstLine="709"/>
        <w:jc w:val="both"/>
      </w:pPr>
      <w:r w:rsidRPr="006E73B9">
        <w:t>Рассмотрев:</w:t>
      </w:r>
    </w:p>
    <w:p w:rsidR="002B4CB7" w:rsidRDefault="002B4CB7" w:rsidP="002B4CB7">
      <w:pPr>
        <w:ind w:firstLine="709"/>
        <w:jc w:val="both"/>
      </w:pPr>
      <w:r w:rsidRPr="006E73B9">
        <w:t>проекты федеральных законов №:</w:t>
      </w:r>
    </w:p>
    <w:p w:rsidR="002B4CB7" w:rsidRDefault="00B00CB6" w:rsidP="002B4CB7">
      <w:pPr>
        <w:ind w:firstLine="709"/>
        <w:jc w:val="both"/>
      </w:pPr>
      <w:r w:rsidRPr="00B00CB6">
        <w:t xml:space="preserve">590700-7 </w:t>
      </w:r>
      <w:r>
        <w:t>"</w:t>
      </w:r>
      <w:r w:rsidRPr="00B00CB6">
        <w:t>О внесени</w:t>
      </w:r>
      <w:r>
        <w:t>и изменений в Федеральный закон</w:t>
      </w:r>
      <w:r>
        <w:br/>
      </w:r>
      <w:r w:rsidRPr="00B00CB6">
        <w:t xml:space="preserve">"О государственном </w:t>
      </w:r>
      <w:proofErr w:type="gramStart"/>
      <w:r w:rsidRPr="00B00CB6">
        <w:t>контроле за</w:t>
      </w:r>
      <w:proofErr w:type="gramEnd"/>
      <w:r w:rsidRPr="00B00CB6">
        <w:t xml:space="preserve"> осуществлением международных автомобильных перевозок и об ответственности за нарушение порядка их выполнения"</w:t>
      </w:r>
      <w:r>
        <w:t xml:space="preserve"> (об особенностях перевозок вооружения, военной техники и военного имущества), внесенный Правительством Российской Федерации;</w:t>
      </w:r>
    </w:p>
    <w:p w:rsidR="002B4CB7" w:rsidRDefault="00B00CB6" w:rsidP="002B4CB7">
      <w:pPr>
        <w:ind w:firstLine="709"/>
        <w:jc w:val="both"/>
      </w:pPr>
      <w:proofErr w:type="gramStart"/>
      <w:r w:rsidRPr="00B00CB6">
        <w:t xml:space="preserve">598602-7 </w:t>
      </w:r>
      <w:r>
        <w:t>"</w:t>
      </w:r>
      <w:r w:rsidRPr="00B00CB6">
        <w:t xml:space="preserve">О внесении изменения </w:t>
      </w:r>
      <w:r>
        <w:t>в статью 10 Федерального закона</w:t>
      </w:r>
      <w:r>
        <w:br/>
      </w:r>
      <w:r w:rsidRPr="00B00CB6">
        <w:t>"О мобилизационной подготовке и мобилизации в Российской Федерации"</w:t>
      </w:r>
      <w:r>
        <w:br/>
        <w:t>(в части уточнения органов, по вызову которых гражданин обязан явиться по мобилизации), внесенный членами Совета Федерации Ф.А. Клинцевич,</w:t>
      </w:r>
      <w:r>
        <w:br/>
        <w:t>М.В. Козловым, депутатами Государственной Думы И.М. Гусевой,</w:t>
      </w:r>
      <w:r>
        <w:br/>
        <w:t>А.Б. Выборным, В.В. Суббот и др.;</w:t>
      </w:r>
      <w:proofErr w:type="gramEnd"/>
    </w:p>
    <w:p w:rsidR="00B00CB6" w:rsidRDefault="00B00CB6" w:rsidP="002B4CB7">
      <w:pPr>
        <w:ind w:firstLine="709"/>
        <w:jc w:val="both"/>
      </w:pPr>
      <w:r w:rsidRPr="00B00CB6">
        <w:t xml:space="preserve">598588-7 </w:t>
      </w:r>
      <w:r>
        <w:t>"</w:t>
      </w:r>
      <w:r w:rsidRPr="00B00CB6">
        <w:t>О внесении изменения в статью 4.5 Кодекса Российской Федерации об административных правонарушениях</w:t>
      </w:r>
      <w:r>
        <w:t xml:space="preserve">" (в целях устранения коллизии правовых норм о сроках давности привлечения к административной ответственности при повторном нарушении законодательства о несостоятельности (банкротстве), влекущем административное наказание в виде дисквалификации), </w:t>
      </w:r>
      <w:proofErr w:type="gramStart"/>
      <w:r>
        <w:t>внесенный</w:t>
      </w:r>
      <w:proofErr w:type="gramEnd"/>
      <w:r>
        <w:t xml:space="preserve"> Верховным Судом Российской Федерации;</w:t>
      </w:r>
    </w:p>
    <w:p w:rsidR="00B00CB6" w:rsidRDefault="00B00CB6" w:rsidP="002B4CB7">
      <w:pPr>
        <w:ind w:firstLine="709"/>
        <w:jc w:val="both"/>
      </w:pPr>
      <w:r w:rsidRPr="00B00CB6">
        <w:t xml:space="preserve">592021-7 </w:t>
      </w:r>
      <w:r>
        <w:t>"</w:t>
      </w:r>
      <w:r w:rsidRPr="00B00CB6">
        <w:t>О внесении изменения в статью 28.3 Кодекса Российской Федерации об административных правонарушениях"</w:t>
      </w:r>
      <w:r>
        <w:t xml:space="preserve"> (в целях наделения должностных лиц органов местного самоуправления полномочиями по составлению протоколов об административных правонарушениях), </w:t>
      </w:r>
      <w:proofErr w:type="gramStart"/>
      <w:r>
        <w:t>внесенный</w:t>
      </w:r>
      <w:proofErr w:type="gramEnd"/>
      <w:r>
        <w:t xml:space="preserve"> Архангельским областным Собранием депутатов;</w:t>
      </w:r>
    </w:p>
    <w:p w:rsidR="00DA24E9" w:rsidRDefault="00DA24E9" w:rsidP="002B4CB7">
      <w:pPr>
        <w:ind w:firstLine="709"/>
        <w:jc w:val="both"/>
      </w:pPr>
      <w:r w:rsidRPr="00DA24E9">
        <w:t xml:space="preserve">597711-7 </w:t>
      </w:r>
      <w:r>
        <w:t>"</w:t>
      </w:r>
      <w:r w:rsidRPr="00DA24E9">
        <w:t>О внесении изменения в статью 7 Федерального з</w:t>
      </w:r>
      <w:r>
        <w:t>акона</w:t>
      </w:r>
      <w:r>
        <w:br/>
      </w:r>
      <w:r w:rsidRPr="00DA24E9">
        <w:t>"Об общих принципах организации местного самоуправления в Российской Федерации"</w:t>
      </w:r>
      <w:r>
        <w:t xml:space="preserve"> (по вопросу </w:t>
      </w:r>
      <w:proofErr w:type="gramStart"/>
      <w:r>
        <w:t xml:space="preserve">установления единого срока приведения некоторых </w:t>
      </w:r>
      <w:r>
        <w:lastRenderedPageBreak/>
        <w:t>видов муниципальных правовых актов</w:t>
      </w:r>
      <w:proofErr w:type="gramEnd"/>
      <w:r>
        <w:t xml:space="preserve"> в соответствие с федеральными нормативными правовыми актами и нормативными правовыми актами субъектов Российской Федерации), внесенный Думой Астраханской области;</w:t>
      </w:r>
    </w:p>
    <w:p w:rsidR="00DA24E9" w:rsidRDefault="00DA24E9" w:rsidP="00DA24E9">
      <w:pPr>
        <w:ind w:firstLine="709"/>
        <w:jc w:val="both"/>
      </w:pPr>
      <w:proofErr w:type="gramStart"/>
      <w:r w:rsidRPr="00DA24E9">
        <w:t xml:space="preserve">598662-7 </w:t>
      </w:r>
      <w:r>
        <w:t>"</w:t>
      </w:r>
      <w:r w:rsidRPr="00DA24E9">
        <w:t xml:space="preserve">О внесении изменений </w:t>
      </w:r>
      <w:r>
        <w:t>в статью 34 Федерального закона</w:t>
      </w:r>
      <w:r>
        <w:br/>
      </w:r>
      <w:r w:rsidRPr="00DA24E9">
        <w:t>"О воинской обязанности и военной службе"</w:t>
      </w:r>
      <w:r>
        <w:t xml:space="preserve"> (об уточнении оснований для отказа в заключении контракта о прохождении военной службы), внесенный членами Совета Федерации Ф.А. Клинцевич, М.В. Козловым, депутатами Государственной Думы И.М. Гусевой, А.Б. Выборным, В.В. Суббот и др.;</w:t>
      </w:r>
      <w:proofErr w:type="gramEnd"/>
    </w:p>
    <w:p w:rsidR="00DA24E9" w:rsidRDefault="00DA24E9" w:rsidP="002B4CB7">
      <w:pPr>
        <w:ind w:firstLine="709"/>
        <w:jc w:val="both"/>
      </w:pPr>
    </w:p>
    <w:p w:rsidR="002B4CB7" w:rsidRDefault="002B4CB7" w:rsidP="002B4CB7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2B4CB7" w:rsidRDefault="00FD22B3" w:rsidP="002B4CB7">
      <w:pPr>
        <w:ind w:firstLine="709"/>
        <w:jc w:val="both"/>
      </w:pPr>
      <w:r>
        <w:t>10.01.2019 № 5590-7 ГД "</w:t>
      </w:r>
      <w:r w:rsidRPr="00FD22B3">
        <w:t xml:space="preserve">О проекте федерального закона </w:t>
      </w:r>
      <w:r>
        <w:t xml:space="preserve">№ </w:t>
      </w:r>
      <w:r w:rsidRPr="00FD22B3">
        <w:t>519340-7 "О внесении изменений в статью 26.3-3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>;</w:t>
      </w:r>
    </w:p>
    <w:p w:rsidR="00FD22B3" w:rsidRDefault="00FD22B3" w:rsidP="002B4CB7">
      <w:pPr>
        <w:ind w:firstLine="709"/>
        <w:jc w:val="both"/>
      </w:pPr>
      <w:r>
        <w:t>10.01.2019 № 5595-7 ГД "</w:t>
      </w:r>
      <w:r w:rsidRPr="00FD22B3">
        <w:t xml:space="preserve">О проекте федерального закона </w:t>
      </w:r>
      <w:r>
        <w:t xml:space="preserve">№ </w:t>
      </w:r>
      <w:r w:rsidRPr="00FD22B3">
        <w:t>469485-7 "О внесении изменений в Федеральный закон "Об адвокатской деятельности и адвокатуре в Российской Федерации"</w:t>
      </w:r>
      <w:r>
        <w:t>;</w:t>
      </w:r>
    </w:p>
    <w:p w:rsidR="00FD22B3" w:rsidRDefault="00FD22B3" w:rsidP="002B4CB7">
      <w:pPr>
        <w:ind w:firstLine="709"/>
        <w:jc w:val="both"/>
      </w:pPr>
      <w:r>
        <w:t>10.01.2019 № 5593-7 ГД "</w:t>
      </w:r>
      <w:r w:rsidRPr="00FD22B3">
        <w:t xml:space="preserve">О проекте федерального закона </w:t>
      </w:r>
      <w:r>
        <w:t xml:space="preserve">№ </w:t>
      </w:r>
      <w:r w:rsidRPr="00FD22B3">
        <w:t xml:space="preserve">514138-7 "О внесении изменения в Федеральный закон "О свободе совести </w:t>
      </w:r>
      <w:proofErr w:type="gramStart"/>
      <w:r w:rsidRPr="00FD22B3">
        <w:t>и</w:t>
      </w:r>
      <w:proofErr w:type="gramEnd"/>
      <w:r w:rsidRPr="00FD22B3">
        <w:t xml:space="preserve"> о религиозных объединениях"</w:t>
      </w:r>
      <w:r>
        <w:t>;</w:t>
      </w:r>
    </w:p>
    <w:p w:rsidR="00DA24E9" w:rsidRDefault="00DA24E9" w:rsidP="002B4CB7">
      <w:pPr>
        <w:ind w:firstLine="709"/>
        <w:jc w:val="both"/>
      </w:pPr>
      <w:r>
        <w:t>10.01.2019 № 5587-7 ГД "</w:t>
      </w:r>
      <w:r w:rsidRPr="00DA24E9">
        <w:t xml:space="preserve">О проекте федерального закона № 565355-7 </w:t>
      </w:r>
      <w:r>
        <w:t>"</w:t>
      </w:r>
      <w:r w:rsidRPr="00DA24E9">
        <w:t>О внесении изменений в Кодекс Российской Федерации об административных правонарушениях</w:t>
      </w:r>
      <w:r>
        <w:t>";</w:t>
      </w:r>
    </w:p>
    <w:p w:rsidR="00DA24E9" w:rsidRDefault="00DA24E9" w:rsidP="002B4CB7">
      <w:pPr>
        <w:ind w:firstLine="709"/>
        <w:jc w:val="both"/>
      </w:pPr>
      <w:r>
        <w:t>10.01.2019 № 5592-7 ГД "</w:t>
      </w:r>
      <w:r w:rsidRPr="00DA24E9">
        <w:t xml:space="preserve">О проекте федерального закона № 480285-7 </w:t>
      </w:r>
      <w:r>
        <w:t>"</w:t>
      </w:r>
      <w:r w:rsidRPr="00DA24E9">
        <w:t>О внесении изменений в Кодекс Российской Федерации об административных правонарушениях</w:t>
      </w:r>
      <w:r>
        <w:t>";</w:t>
      </w:r>
    </w:p>
    <w:p w:rsidR="00FD22B3" w:rsidRDefault="00AC1B35" w:rsidP="002B4CB7">
      <w:pPr>
        <w:ind w:firstLine="709"/>
        <w:jc w:val="both"/>
      </w:pPr>
      <w:r>
        <w:t>15.01.2019 № 5606-7 ГД "</w:t>
      </w:r>
      <w:r w:rsidRPr="00AC1B35">
        <w:t xml:space="preserve">О проекте федерального закона </w:t>
      </w:r>
      <w:r>
        <w:t xml:space="preserve">№ </w:t>
      </w:r>
      <w:r w:rsidRPr="00AC1B35">
        <w:t>547034-7 "О внесении изменений в статью 6 Федерального закона "О гражданстве Российской Федерации"</w:t>
      </w:r>
      <w:r>
        <w:t>;</w:t>
      </w:r>
    </w:p>
    <w:p w:rsidR="00AC1B35" w:rsidRDefault="00AC1B35" w:rsidP="002B4CB7">
      <w:pPr>
        <w:ind w:firstLine="709"/>
        <w:jc w:val="both"/>
      </w:pPr>
      <w:r>
        <w:t>15.01.2019 № 5605-7 ГД "</w:t>
      </w:r>
      <w:r w:rsidRPr="00AC1B35">
        <w:t xml:space="preserve">О проекте федерального закона </w:t>
      </w:r>
      <w:r>
        <w:t xml:space="preserve">№ </w:t>
      </w:r>
      <w:r w:rsidRPr="00AC1B35">
        <w:t xml:space="preserve">441191-7 </w:t>
      </w:r>
      <w:r>
        <w:t>"</w:t>
      </w:r>
      <w:r w:rsidRPr="00AC1B35">
        <w:t>О внесении изменения в статью 13 Федерального закона "Об организации дорожного движения в Российской Федерации и о внесении изменений в отдельные законодательные акты Российской Федерации"</w:t>
      </w:r>
      <w:r>
        <w:t>;</w:t>
      </w:r>
    </w:p>
    <w:p w:rsidR="00AC1B35" w:rsidRDefault="00363B91" w:rsidP="002B4CB7">
      <w:pPr>
        <w:ind w:firstLine="709"/>
        <w:jc w:val="both"/>
      </w:pPr>
      <w:r>
        <w:t>24.01.2019 № 5663-7 ГД "</w:t>
      </w:r>
      <w:r w:rsidRPr="00363B91">
        <w:t>О проекте федерального закона № 606596-7 "О внесении изменения в статью 20.1 Кодекса Российской Федерации об административных правонарушениях"</w:t>
      </w:r>
      <w:r>
        <w:t>;</w:t>
      </w:r>
    </w:p>
    <w:p w:rsidR="00363B91" w:rsidRDefault="00363B91" w:rsidP="002B4CB7">
      <w:pPr>
        <w:ind w:firstLine="709"/>
        <w:jc w:val="both"/>
      </w:pPr>
      <w:r>
        <w:t>24.01.2019 № 5661-7 ГД "</w:t>
      </w:r>
      <w:r w:rsidRPr="00363B91">
        <w:t>О проекте федерального закона № 606595-7 "О внесении изменения в статью 13.15 Кодекса Российской Федерации об административных правонарушениях"</w:t>
      </w:r>
      <w:r>
        <w:t>;</w:t>
      </w:r>
    </w:p>
    <w:p w:rsidR="00145F2E" w:rsidRDefault="00145F2E" w:rsidP="002B4CB7">
      <w:pPr>
        <w:ind w:firstLine="709"/>
        <w:jc w:val="both"/>
      </w:pPr>
      <w:proofErr w:type="gramStart"/>
      <w:r>
        <w:t>22.01.2019 № 5641-7 ГД "</w:t>
      </w:r>
      <w:r w:rsidRPr="00145F2E">
        <w:t xml:space="preserve">О проекте федерального закона </w:t>
      </w:r>
      <w:r>
        <w:t xml:space="preserve">№ </w:t>
      </w:r>
      <w:r w:rsidRPr="00145F2E">
        <w:t>942441-6 "О внесении изменений в статью 5 Закона Российской Федерации "О Статусе Героев Советского Союза, Героев Российской Федерации и полных кавалеров ордена Славы" и статью 3 Федерального закона "О предоставлении социальных гарантий Героям Социалистического Труда, Героям Труда Российской Федерации и полным кавалерам ордена Трудовой Славы"</w:t>
      </w:r>
      <w:r>
        <w:t>;</w:t>
      </w:r>
      <w:proofErr w:type="gramEnd"/>
    </w:p>
    <w:p w:rsidR="00145F2E" w:rsidRDefault="00145F2E" w:rsidP="002B4CB7">
      <w:pPr>
        <w:ind w:firstLine="709"/>
        <w:jc w:val="both"/>
      </w:pPr>
      <w:r>
        <w:lastRenderedPageBreak/>
        <w:t>22.01.2019 № 5638-7 ГД "</w:t>
      </w:r>
      <w:r w:rsidRPr="00145F2E">
        <w:t>О проекте федерального закона № 551238-7 "О внесении изменения в статью 23.14 Кодекса Российской Федерации об административных правонарушениях"</w:t>
      </w:r>
      <w:r>
        <w:t>;</w:t>
      </w:r>
    </w:p>
    <w:p w:rsidR="00363B91" w:rsidRDefault="00363B91" w:rsidP="002B4CB7">
      <w:pPr>
        <w:ind w:firstLine="709"/>
        <w:jc w:val="both"/>
      </w:pPr>
    </w:p>
    <w:p w:rsidR="002B4CB7" w:rsidRDefault="002B4CB7" w:rsidP="002B4CB7">
      <w:pPr>
        <w:ind w:firstLine="709"/>
        <w:jc w:val="both"/>
      </w:pPr>
      <w:r>
        <w:t>постановлени</w:t>
      </w:r>
      <w:r w:rsidR="00730CA2">
        <w:t>е</w:t>
      </w:r>
      <w:r>
        <w:t>:</w:t>
      </w:r>
    </w:p>
    <w:p w:rsidR="002B4CB7" w:rsidRDefault="00DA165B" w:rsidP="002B4CB7">
      <w:pPr>
        <w:ind w:firstLine="709"/>
        <w:jc w:val="both"/>
      </w:pPr>
      <w:r>
        <w:t>Законодательного Собрания Ленинградской области</w:t>
      </w:r>
      <w:r>
        <w:br/>
        <w:t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 О внесении изменений в Кодекс Российской Федерации об ад</w:t>
      </w:r>
      <w:r w:rsidR="00730CA2">
        <w:t>министративных правонарушениях"</w:t>
      </w:r>
      <w:r w:rsidR="002B4CB7">
        <w:t>,</w:t>
      </w:r>
      <w:r w:rsidR="002B4CB7" w:rsidRPr="005C41D3">
        <w:rPr>
          <w:snapToGrid w:val="0"/>
          <w:szCs w:val="28"/>
        </w:rPr>
        <w:t xml:space="preserve"> </w:t>
      </w:r>
      <w:r w:rsidR="002B4CB7" w:rsidRPr="006E73B9">
        <w:rPr>
          <w:snapToGrid w:val="0"/>
          <w:szCs w:val="28"/>
        </w:rPr>
        <w:t>комитет</w:t>
      </w:r>
    </w:p>
    <w:p w:rsidR="002B4CB7" w:rsidRDefault="002B4CB7" w:rsidP="002B4CB7">
      <w:pPr>
        <w:ind w:firstLine="709"/>
        <w:jc w:val="both"/>
        <w:rPr>
          <w:snapToGrid w:val="0"/>
          <w:szCs w:val="28"/>
        </w:rPr>
      </w:pPr>
    </w:p>
    <w:p w:rsidR="002B4CB7" w:rsidRPr="006E73B9" w:rsidRDefault="002B4CB7" w:rsidP="002B4CB7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B4CB7" w:rsidRPr="00DE00A7" w:rsidRDefault="002B4CB7" w:rsidP="002B4CB7">
      <w:pPr>
        <w:ind w:firstLine="709"/>
        <w:jc w:val="both"/>
        <w:rPr>
          <w:snapToGrid w:val="0"/>
          <w:szCs w:val="28"/>
        </w:rPr>
      </w:pPr>
    </w:p>
    <w:p w:rsidR="002B4CB7" w:rsidRPr="00E33734" w:rsidRDefault="002B4CB7" w:rsidP="002B4CB7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2B4CB7" w:rsidRDefault="002B4CB7" w:rsidP="002B4CB7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 xml:space="preserve">в </w:t>
      </w:r>
      <w:proofErr w:type="gramStart"/>
      <w:r w:rsidRPr="00E33734">
        <w:rPr>
          <w:snapToGrid w:val="0"/>
          <w:szCs w:val="28"/>
        </w:rPr>
        <w:t>проектах</w:t>
      </w:r>
      <w:proofErr w:type="gramEnd"/>
      <w:r w:rsidRPr="00E33734">
        <w:rPr>
          <w:snapToGrid w:val="0"/>
          <w:szCs w:val="28"/>
        </w:rPr>
        <w:t xml:space="preserve"> федеральных законов №</w:t>
      </w:r>
      <w:r>
        <w:rPr>
          <w:snapToGrid w:val="0"/>
          <w:szCs w:val="28"/>
        </w:rPr>
        <w:t xml:space="preserve"> </w:t>
      </w:r>
      <w:r w:rsidR="00B00CB6" w:rsidRPr="00B00CB6">
        <w:t>590700-7</w:t>
      </w:r>
      <w:r w:rsidR="00B00CB6">
        <w:t xml:space="preserve">, </w:t>
      </w:r>
      <w:r w:rsidR="00B00CB6" w:rsidRPr="00B00CB6">
        <w:t>598602-7</w:t>
      </w:r>
      <w:r w:rsidR="00B00CB6">
        <w:t xml:space="preserve">, </w:t>
      </w:r>
      <w:r w:rsidR="00B00CB6" w:rsidRPr="00B00CB6">
        <w:t>598588-7</w:t>
      </w:r>
      <w:r w:rsidR="00B00CB6">
        <w:t xml:space="preserve">, </w:t>
      </w:r>
      <w:r w:rsidR="00B00CB6" w:rsidRPr="00B00CB6">
        <w:t>592021-7</w:t>
      </w:r>
      <w:r w:rsidR="00B00CB6">
        <w:t xml:space="preserve">, </w:t>
      </w:r>
      <w:r w:rsidR="00DA24E9" w:rsidRPr="00DA24E9">
        <w:t>597711-7</w:t>
      </w:r>
      <w:r w:rsidR="00DA24E9">
        <w:t xml:space="preserve">, </w:t>
      </w:r>
      <w:r w:rsidR="00DA24E9" w:rsidRPr="00DA24E9">
        <w:t>598662-7</w:t>
      </w:r>
      <w:r w:rsidR="00DA24E9">
        <w:t>,</w:t>
      </w:r>
    </w:p>
    <w:p w:rsidR="00372675" w:rsidRDefault="002B4CB7" w:rsidP="002B4CB7">
      <w:pPr>
        <w:ind w:firstLine="709"/>
        <w:jc w:val="both"/>
      </w:pPr>
      <w:proofErr w:type="gramStart"/>
      <w:r>
        <w:t xml:space="preserve">в </w:t>
      </w:r>
      <w:r w:rsidRPr="006E73B9">
        <w:t>постановления</w:t>
      </w:r>
      <w:r>
        <w:t>х</w:t>
      </w:r>
      <w:r w:rsidRPr="006E73B9">
        <w:t xml:space="preserve"> Государственной Думы</w:t>
      </w:r>
      <w:r>
        <w:t xml:space="preserve"> </w:t>
      </w:r>
      <w:r w:rsidR="00FD22B3">
        <w:t>№ 5590-7 ГД, 5595-7 ГД, 5593-7 ГД,</w:t>
      </w:r>
      <w:r w:rsidR="00DA24E9">
        <w:t xml:space="preserve"> 5587-7 ГД, 5592-7 ГД,</w:t>
      </w:r>
      <w:r w:rsidR="00AC1B35">
        <w:t xml:space="preserve"> 5606-7 ГД, 5605-7 ГД,</w:t>
      </w:r>
      <w:r w:rsidR="00363B91">
        <w:t xml:space="preserve"> 5663-7 ГД,</w:t>
      </w:r>
      <w:r w:rsidR="00363B91">
        <w:br/>
        <w:t>5661-7 ГД,</w:t>
      </w:r>
      <w:r w:rsidR="00145F2E">
        <w:t xml:space="preserve"> 5641-7 ГД, 5638-7 ГД,</w:t>
      </w:r>
      <w:proofErr w:type="gramEnd"/>
    </w:p>
    <w:p w:rsidR="002B4CB7" w:rsidRPr="006E73B9" w:rsidRDefault="002B4CB7" w:rsidP="002B4CB7">
      <w:pPr>
        <w:ind w:firstLine="709"/>
        <w:jc w:val="both"/>
      </w:pPr>
      <w:r>
        <w:t xml:space="preserve">в </w:t>
      </w:r>
      <w:r w:rsidRPr="006E73B9">
        <w:t>постановлени</w:t>
      </w:r>
      <w:r w:rsidR="00730CA2">
        <w:t>и</w:t>
      </w:r>
      <w:r w:rsidR="00DA165B">
        <w:t xml:space="preserve"> Законодательного С</w:t>
      </w:r>
      <w:r w:rsidR="00730CA2">
        <w:t>обрания Ленинградской области</w:t>
      </w:r>
      <w:r>
        <w:t xml:space="preserve">, </w:t>
      </w:r>
      <w:proofErr w:type="gramStart"/>
      <w:r w:rsidRPr="00E33734">
        <w:rPr>
          <w:snapToGrid w:val="0"/>
          <w:szCs w:val="28"/>
        </w:rPr>
        <w:t>поступивших</w:t>
      </w:r>
      <w:proofErr w:type="gramEnd"/>
      <w:r w:rsidRPr="00E33734">
        <w:rPr>
          <w:snapToGrid w:val="0"/>
          <w:szCs w:val="28"/>
        </w:rPr>
        <w:t xml:space="preserve"> в комитет </w:t>
      </w:r>
      <w:r>
        <w:rPr>
          <w:szCs w:val="28"/>
        </w:rPr>
        <w:t xml:space="preserve">Законодательного Собрания </w:t>
      </w:r>
      <w:r w:rsidRPr="00E33734">
        <w:rPr>
          <w:snapToGrid w:val="0"/>
          <w:szCs w:val="28"/>
        </w:rPr>
        <w:t>по региональной пол</w:t>
      </w:r>
      <w:r>
        <w:rPr>
          <w:snapToGrid w:val="0"/>
          <w:szCs w:val="28"/>
        </w:rPr>
        <w:t>и</w:t>
      </w:r>
      <w:r w:rsidR="001231E1">
        <w:rPr>
          <w:snapToGrid w:val="0"/>
          <w:szCs w:val="28"/>
        </w:rPr>
        <w:t>тике и законности, по состоянию</w:t>
      </w:r>
      <w:r w:rsidR="00372675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на </w:t>
      </w:r>
      <w:r w:rsidR="00730CA2" w:rsidRPr="00730CA2">
        <w:rPr>
          <w:snapToGrid w:val="0"/>
          <w:szCs w:val="28"/>
        </w:rPr>
        <w:t>12</w:t>
      </w:r>
      <w:r w:rsidR="00372675" w:rsidRPr="00730CA2">
        <w:rPr>
          <w:snapToGrid w:val="0"/>
          <w:szCs w:val="28"/>
        </w:rPr>
        <w:t xml:space="preserve"> февраля</w:t>
      </w:r>
      <w:r w:rsidR="001231E1" w:rsidRPr="00730CA2">
        <w:rPr>
          <w:snapToGrid w:val="0"/>
          <w:szCs w:val="28"/>
        </w:rPr>
        <w:t xml:space="preserve"> </w:t>
      </w:r>
      <w:r w:rsidRPr="00730CA2">
        <w:rPr>
          <w:snapToGrid w:val="0"/>
          <w:szCs w:val="28"/>
        </w:rPr>
        <w:t>2019 года.</w:t>
      </w:r>
    </w:p>
    <w:p w:rsidR="00094D2D" w:rsidRDefault="00094D2D" w:rsidP="00FB0FC8">
      <w:pPr>
        <w:pStyle w:val="a3"/>
        <w:tabs>
          <w:tab w:val="clear" w:pos="4153"/>
          <w:tab w:val="clear" w:pos="8306"/>
        </w:tabs>
        <w:jc w:val="both"/>
      </w:pPr>
    </w:p>
    <w:p w:rsidR="002B4CB7" w:rsidRDefault="002B4CB7" w:rsidP="00FB0FC8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FB0FC8" w:rsidRDefault="00FB0FC8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AC1B35" w:rsidP="00FB0FC8">
      <w:pPr>
        <w:jc w:val="both"/>
      </w:pPr>
      <w:r>
        <w:t>Председатель</w:t>
      </w:r>
      <w:r w:rsidR="00FB0FC8">
        <w:t xml:space="preserve"> комитета</w:t>
      </w:r>
      <w:r w:rsidR="00FB0FC8">
        <w:tab/>
      </w:r>
      <w:r w:rsidR="00FB0FC8">
        <w:tab/>
      </w:r>
      <w:r w:rsidR="00FB0FC8">
        <w:tab/>
      </w:r>
      <w:r w:rsidR="00FB0FC8">
        <w:tab/>
      </w:r>
      <w:r w:rsidR="00FB0FC8">
        <w:tab/>
      </w:r>
      <w:r w:rsidR="00FB0FC8">
        <w:tab/>
      </w:r>
      <w:r w:rsidR="00FB0FC8">
        <w:tab/>
      </w:r>
      <w:r w:rsidR="00FB0FC8">
        <w:tab/>
      </w:r>
      <w:r>
        <w:t xml:space="preserve"> Д.А. Текиев</w:t>
      </w:r>
    </w:p>
    <w:sectPr w:rsidR="00FB0FC8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2B0" w:rsidRDefault="001972B0">
      <w:r>
        <w:separator/>
      </w:r>
    </w:p>
  </w:endnote>
  <w:endnote w:type="continuationSeparator" w:id="0">
    <w:p w:rsidR="001972B0" w:rsidRDefault="0019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2B0" w:rsidRDefault="001972B0">
      <w:r>
        <w:separator/>
      </w:r>
    </w:p>
  </w:footnote>
  <w:footnote w:type="continuationSeparator" w:id="0">
    <w:p w:rsidR="001972B0" w:rsidRDefault="00197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E46E48" w:rsidP="00A8257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30CA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675" w:rsidRDefault="00372675" w:rsidP="0037267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8"/>
    <w:rsid w:val="00001FA6"/>
    <w:rsid w:val="00022B36"/>
    <w:rsid w:val="00053C61"/>
    <w:rsid w:val="00080DED"/>
    <w:rsid w:val="00094D2D"/>
    <w:rsid w:val="000E590D"/>
    <w:rsid w:val="001231E1"/>
    <w:rsid w:val="00145F2E"/>
    <w:rsid w:val="00160F97"/>
    <w:rsid w:val="001972B0"/>
    <w:rsid w:val="001B3A35"/>
    <w:rsid w:val="001C5162"/>
    <w:rsid w:val="0020003C"/>
    <w:rsid w:val="002868CB"/>
    <w:rsid w:val="002B4CB7"/>
    <w:rsid w:val="00357541"/>
    <w:rsid w:val="00363B91"/>
    <w:rsid w:val="00372675"/>
    <w:rsid w:val="00383131"/>
    <w:rsid w:val="003B4C86"/>
    <w:rsid w:val="003D4A28"/>
    <w:rsid w:val="003F2358"/>
    <w:rsid w:val="00461E2B"/>
    <w:rsid w:val="00555DEE"/>
    <w:rsid w:val="00692D49"/>
    <w:rsid w:val="007128C1"/>
    <w:rsid w:val="007258FB"/>
    <w:rsid w:val="00730CA2"/>
    <w:rsid w:val="00751091"/>
    <w:rsid w:val="00785B26"/>
    <w:rsid w:val="007F0598"/>
    <w:rsid w:val="008602F8"/>
    <w:rsid w:val="0087792E"/>
    <w:rsid w:val="008A1B60"/>
    <w:rsid w:val="0099314B"/>
    <w:rsid w:val="009E5CD9"/>
    <w:rsid w:val="009F0165"/>
    <w:rsid w:val="009F626B"/>
    <w:rsid w:val="00A8257B"/>
    <w:rsid w:val="00AC1B35"/>
    <w:rsid w:val="00B00CB6"/>
    <w:rsid w:val="00B668A9"/>
    <w:rsid w:val="00B803DE"/>
    <w:rsid w:val="00BE16C2"/>
    <w:rsid w:val="00C9335B"/>
    <w:rsid w:val="00C958B6"/>
    <w:rsid w:val="00D17A7A"/>
    <w:rsid w:val="00D274F7"/>
    <w:rsid w:val="00DA165B"/>
    <w:rsid w:val="00DA24E9"/>
    <w:rsid w:val="00DB39CE"/>
    <w:rsid w:val="00E326C2"/>
    <w:rsid w:val="00E46E48"/>
    <w:rsid w:val="00E77161"/>
    <w:rsid w:val="00E85955"/>
    <w:rsid w:val="00ED6B4F"/>
    <w:rsid w:val="00F01DD8"/>
    <w:rsid w:val="00FB0FC8"/>
    <w:rsid w:val="00FD22B3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50</TotalTime>
  <Pages>3</Pages>
  <Words>710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5738</CharactersWithSpaces>
  <SharedDoc>false</SharedDoc>
  <HLinks>
    <vt:vector size="6" baseType="variant">
      <vt:variant>
        <vt:i4>8323173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consultantplus://offline/ref=9ADE0508F91FA95D83CFF78B176D29650417313E4A5088865F7F60F7717142B64E1A309FA8M1D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Казак Юлия Валерьевна</cp:lastModifiedBy>
  <cp:revision>13</cp:revision>
  <cp:lastPrinted>2019-01-17T05:41:00Z</cp:lastPrinted>
  <dcterms:created xsi:type="dcterms:W3CDTF">2019-01-15T04:31:00Z</dcterms:created>
  <dcterms:modified xsi:type="dcterms:W3CDTF">2019-02-05T23:27:00Z</dcterms:modified>
</cp:coreProperties>
</file>