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 grayscale="t"/>
                </v:shape>
                <o:OLEObject Type="Embed" ProgID="Word.Picture.8" ShapeID="_x0000_i1025" DrawAspect="Content" ObjectID="_161106330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27135" w:rsidRDefault="00327135" w:rsidP="00327135">
      <w:pPr>
        <w:shd w:val="clear" w:color="auto" w:fill="FFFFFF"/>
        <w:jc w:val="center"/>
        <w:textAlignment w:val="baseline"/>
        <w:rPr>
          <w:b/>
          <w:spacing w:val="2"/>
          <w:szCs w:val="28"/>
        </w:rPr>
      </w:pPr>
      <w:r>
        <w:rPr>
          <w:b/>
          <w:spacing w:val="2"/>
          <w:szCs w:val="28"/>
        </w:rPr>
        <w:t xml:space="preserve">О ВНЕСЕНИИ ИЗМЕНЕНИЙ В ЗАКОН ПРИМОРСКОГО КРАЯ  </w:t>
      </w:r>
      <w:r>
        <w:rPr>
          <w:b/>
          <w:spacing w:val="2"/>
          <w:szCs w:val="28"/>
        </w:rPr>
        <w:br/>
        <w:t>"О ПРОДОВОЛЬСТВЕННОЙ БЕЗОПАСНОСТИ</w:t>
      </w:r>
    </w:p>
    <w:p w:rsidR="00327135" w:rsidRDefault="00327135" w:rsidP="00327135">
      <w:pPr>
        <w:shd w:val="clear" w:color="auto" w:fill="FFFFFF"/>
        <w:jc w:val="center"/>
        <w:textAlignment w:val="baseline"/>
        <w:rPr>
          <w:b/>
          <w:spacing w:val="2"/>
          <w:szCs w:val="28"/>
        </w:rPr>
      </w:pPr>
      <w:r>
        <w:rPr>
          <w:b/>
          <w:spacing w:val="2"/>
          <w:szCs w:val="28"/>
        </w:rPr>
        <w:t>ПРИМОРСКОГО КРАЯ"</w:t>
      </w:r>
    </w:p>
    <w:p w:rsidR="00327135" w:rsidRPr="00327135" w:rsidRDefault="00327135" w:rsidP="00327135">
      <w:pPr>
        <w:ind w:firstLine="709"/>
        <w:jc w:val="center"/>
        <w:rPr>
          <w:rFonts w:eastAsia="Calibri"/>
          <w:b/>
          <w:szCs w:val="28"/>
          <w:lang w:eastAsia="en-US"/>
        </w:rPr>
      </w:pPr>
    </w:p>
    <w:p w:rsidR="00327135" w:rsidRDefault="00327135" w:rsidP="00327135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proofErr w:type="gramStart"/>
      <w:r>
        <w:rPr>
          <w:spacing w:val="2"/>
          <w:szCs w:val="28"/>
        </w:rPr>
        <w:t>Принят</w:t>
      </w:r>
      <w:proofErr w:type="gramEnd"/>
      <w:r>
        <w:rPr>
          <w:spacing w:val="2"/>
          <w:szCs w:val="28"/>
        </w:rPr>
        <w:t xml:space="preserve"> Законодательным Собранием Приморского края 30 января 2019 года</w:t>
      </w:r>
    </w:p>
    <w:p w:rsidR="00327135" w:rsidRDefault="00327135" w:rsidP="00327135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</w:p>
    <w:p w:rsidR="00327135" w:rsidRDefault="00327135" w:rsidP="00327135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>СТАТЬЯ 1.</w:t>
      </w:r>
    </w:p>
    <w:p w:rsidR="00327135" w:rsidRDefault="00327135" w:rsidP="00327135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>Внести в Закон Приморского края от 15 ноября 2001 года № 163-КЗ "О продовольственной безопасности Приморского края" (Ведомости Законодательного Собрания Приморского края, 2001, № 98, стр. 31; 2008,        № 77, стр. 21; 2009, № 118, стр. 41; 2012, № 35, стр. 26; 2013, № 55, стр. 58,    № 57, стр. 6) следующие изменения:</w:t>
      </w:r>
    </w:p>
    <w:p w:rsidR="00327135" w:rsidRDefault="00327135" w:rsidP="00327135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>1)статью 1 дополнить абзацем следующего содержания:</w:t>
      </w:r>
    </w:p>
    <w:p w:rsidR="00327135" w:rsidRDefault="00327135" w:rsidP="00327135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>"социальный сорт хлеба - пшеничный хлеб весом 0,6 кг, выпускаемый в соответствии с ГОСТ 26987-86 с использованием опарного способа</w:t>
      </w:r>
      <w:proofErr w:type="gramStart"/>
      <w:r>
        <w:rPr>
          <w:spacing w:val="2"/>
          <w:szCs w:val="28"/>
        </w:rPr>
        <w:t>.";</w:t>
      </w:r>
      <w:proofErr w:type="gramEnd"/>
    </w:p>
    <w:p w:rsidR="00327135" w:rsidRDefault="00327135" w:rsidP="00327135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>2)статью 7 изложить в следующей редакции:</w:t>
      </w:r>
    </w:p>
    <w:p w:rsidR="00327135" w:rsidRPr="00327135" w:rsidRDefault="00327135" w:rsidP="00327135">
      <w:pPr>
        <w:autoSpaceDE w:val="0"/>
        <w:autoSpaceDN w:val="0"/>
        <w:adjustRightInd w:val="0"/>
        <w:ind w:left="2268" w:hanging="1559"/>
        <w:rPr>
          <w:rFonts w:eastAsia="Calibri"/>
          <w:bCs/>
          <w:szCs w:val="28"/>
          <w:lang w:eastAsia="en-US"/>
        </w:rPr>
      </w:pPr>
      <w:r>
        <w:rPr>
          <w:bCs/>
          <w:szCs w:val="28"/>
        </w:rPr>
        <w:t>"СТАТЬЯ 7. РЕАЛИЗАЦИЯ ПРОИЗВОДСТВЕННОГО ПОТЕНЦИАЛА АГРОПРОМЫШЛЕННОГО КОМПЛЕКСА ПРИМОРСКОГО КРАЯ</w:t>
      </w:r>
    </w:p>
    <w:p w:rsidR="00327135" w:rsidRDefault="00327135" w:rsidP="00327135">
      <w:pPr>
        <w:autoSpaceDE w:val="0"/>
        <w:autoSpaceDN w:val="0"/>
        <w:adjustRightInd w:val="0"/>
        <w:ind w:left="2410" w:hanging="1701"/>
        <w:jc w:val="both"/>
        <w:rPr>
          <w:bCs/>
          <w:szCs w:val="28"/>
        </w:rPr>
      </w:pPr>
    </w:p>
    <w:p w:rsidR="00327135" w:rsidRDefault="00327135" w:rsidP="0032713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целях реализации производственного потенциала агропромышленного комплекса Приморского края в Приморском крае в соответствии с государственными программами Приморского края осуществляется:</w:t>
      </w:r>
    </w:p>
    <w:p w:rsidR="00327135" w:rsidRDefault="00327135" w:rsidP="0032713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государственная поддержка семеноводства и племенного животноводства, </w:t>
      </w:r>
      <w:proofErr w:type="gramStart"/>
      <w:r>
        <w:rPr>
          <w:szCs w:val="28"/>
        </w:rPr>
        <w:t>обеспечивающих</w:t>
      </w:r>
      <w:proofErr w:type="gramEnd"/>
      <w:r>
        <w:rPr>
          <w:szCs w:val="28"/>
        </w:rPr>
        <w:t xml:space="preserve"> продовольственную безопасность;</w:t>
      </w:r>
    </w:p>
    <w:p w:rsidR="00327135" w:rsidRDefault="00327135" w:rsidP="0032713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государственная поддержка внедрения прогрессивных интенсивных технологий в основные отрасли земледелия и животноводства, пищевой промышленности, в систему заготовок, хранения и реализации сырья и готовой продукции;</w:t>
      </w:r>
    </w:p>
    <w:p w:rsidR="00327135" w:rsidRDefault="00327135" w:rsidP="0032713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государственная поддержка высокоэффективного производства основных продуктов агропромышленного комплекса;</w:t>
      </w:r>
    </w:p>
    <w:p w:rsidR="00327135" w:rsidRDefault="00327135" w:rsidP="0032713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государственная поддержка производства социальных сортов хлеба;</w:t>
      </w:r>
    </w:p>
    <w:p w:rsidR="00327135" w:rsidRDefault="00327135" w:rsidP="0032713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государственное стимулирование повышения качества сельскохозяйственной и пищевой продукции</w:t>
      </w:r>
      <w:proofErr w:type="gramStart"/>
      <w:r>
        <w:rPr>
          <w:szCs w:val="28"/>
        </w:rPr>
        <w:t>.".</w:t>
      </w:r>
      <w:proofErr w:type="gramEnd"/>
    </w:p>
    <w:p w:rsidR="00327135" w:rsidRDefault="00327135" w:rsidP="0032713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27135" w:rsidRDefault="00327135" w:rsidP="0032713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27135" w:rsidRDefault="00327135" w:rsidP="0032713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27135" w:rsidRDefault="00327135" w:rsidP="0032713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27135" w:rsidRDefault="00327135" w:rsidP="0032713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27135" w:rsidRDefault="00327135" w:rsidP="00327135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lastRenderedPageBreak/>
        <w:t>СТАТЬЯ 2.</w:t>
      </w:r>
    </w:p>
    <w:p w:rsidR="00327135" w:rsidRDefault="00327135" w:rsidP="00327135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 xml:space="preserve">Настоящий Закон вступает в силу со дня его официального опубликования и распространяет свое действие на правоотношения, возникшие с 1 января 2019 года. </w:t>
      </w:r>
    </w:p>
    <w:p w:rsidR="00327135" w:rsidRDefault="00327135" w:rsidP="00327135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</w:p>
    <w:p w:rsidR="00327135" w:rsidRDefault="00327135" w:rsidP="00327135">
      <w:pPr>
        <w:shd w:val="clear" w:color="auto" w:fill="FFFFFF"/>
        <w:jc w:val="both"/>
        <w:textAlignment w:val="baseline"/>
        <w:rPr>
          <w:spacing w:val="2"/>
          <w:szCs w:val="28"/>
        </w:rPr>
      </w:pPr>
    </w:p>
    <w:p w:rsidR="00327135" w:rsidRDefault="00327135" w:rsidP="00327135">
      <w:pPr>
        <w:shd w:val="clear" w:color="auto" w:fill="FFFFFF"/>
        <w:jc w:val="both"/>
        <w:textAlignment w:val="baseline"/>
        <w:rPr>
          <w:spacing w:val="2"/>
          <w:szCs w:val="28"/>
        </w:rPr>
      </w:pPr>
    </w:p>
    <w:p w:rsidR="00E256E2" w:rsidRPr="00E256E2" w:rsidRDefault="00E256E2" w:rsidP="00E256E2">
      <w:pPr>
        <w:rPr>
          <w:spacing w:val="2"/>
          <w:szCs w:val="28"/>
        </w:rPr>
      </w:pPr>
      <w:proofErr w:type="gramStart"/>
      <w:r w:rsidRPr="00E256E2">
        <w:rPr>
          <w:spacing w:val="2"/>
          <w:szCs w:val="28"/>
        </w:rPr>
        <w:t>Исполняющая</w:t>
      </w:r>
      <w:proofErr w:type="gramEnd"/>
      <w:r w:rsidRPr="00E256E2">
        <w:rPr>
          <w:spacing w:val="2"/>
          <w:szCs w:val="28"/>
        </w:rPr>
        <w:t xml:space="preserve"> обязанности </w:t>
      </w:r>
    </w:p>
    <w:p w:rsidR="00E256E2" w:rsidRPr="00E256E2" w:rsidRDefault="00E256E2" w:rsidP="00E256E2">
      <w:pPr>
        <w:rPr>
          <w:spacing w:val="2"/>
          <w:szCs w:val="28"/>
        </w:rPr>
      </w:pPr>
      <w:r w:rsidRPr="00E256E2">
        <w:rPr>
          <w:spacing w:val="2"/>
          <w:szCs w:val="28"/>
        </w:rPr>
        <w:t>Губернатора края                                                                            В.Г. Щербина</w:t>
      </w:r>
    </w:p>
    <w:p w:rsidR="00BE0544" w:rsidRDefault="00BE0544" w:rsidP="00E256E2"/>
    <w:p w:rsidR="00F743F5" w:rsidRDefault="00F743F5" w:rsidP="00F743F5">
      <w:bookmarkStart w:id="0" w:name="_GoBack"/>
      <w:r>
        <w:t>г. Владивосток</w:t>
      </w:r>
    </w:p>
    <w:p w:rsidR="00F743F5" w:rsidRDefault="00F743F5" w:rsidP="00F743F5">
      <w:r>
        <w:t>7 февраля 2019 года</w:t>
      </w:r>
    </w:p>
    <w:p w:rsidR="00F743F5" w:rsidRDefault="00F743F5" w:rsidP="00F743F5">
      <w:r>
        <w:t>№ 44</w:t>
      </w:r>
      <w:r>
        <w:t>5</w:t>
      </w:r>
      <w:r>
        <w:t>-КЗ</w:t>
      </w:r>
    </w:p>
    <w:bookmarkEnd w:id="0"/>
    <w:p w:rsidR="00F743F5" w:rsidRDefault="00F743F5" w:rsidP="00E256E2"/>
    <w:sectPr w:rsidR="00F743F5" w:rsidSect="0032713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0822" w:rsidRDefault="003F0822">
      <w:r>
        <w:separator/>
      </w:r>
    </w:p>
  </w:endnote>
  <w:endnote w:type="continuationSeparator" w:id="0">
    <w:p w:rsidR="003F0822" w:rsidRDefault="003F0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0822" w:rsidRDefault="003F0822">
      <w:r>
        <w:separator/>
      </w:r>
    </w:p>
  </w:footnote>
  <w:footnote w:type="continuationSeparator" w:id="0">
    <w:p w:rsidR="003F0822" w:rsidRDefault="003F08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675" w:rsidRDefault="00327135" w:rsidP="0032713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743F5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135"/>
    <w:rsid w:val="0003291F"/>
    <w:rsid w:val="00070CED"/>
    <w:rsid w:val="00327135"/>
    <w:rsid w:val="00347DEE"/>
    <w:rsid w:val="00357555"/>
    <w:rsid w:val="00380EE1"/>
    <w:rsid w:val="003A180C"/>
    <w:rsid w:val="003B26E7"/>
    <w:rsid w:val="003F0822"/>
    <w:rsid w:val="0047435B"/>
    <w:rsid w:val="005A2827"/>
    <w:rsid w:val="006E2ABA"/>
    <w:rsid w:val="00832425"/>
    <w:rsid w:val="00AB70F9"/>
    <w:rsid w:val="00AC31EC"/>
    <w:rsid w:val="00AF3517"/>
    <w:rsid w:val="00B14397"/>
    <w:rsid w:val="00BC0675"/>
    <w:rsid w:val="00BE0544"/>
    <w:rsid w:val="00C7215C"/>
    <w:rsid w:val="00D102A9"/>
    <w:rsid w:val="00D34604"/>
    <w:rsid w:val="00DB61CE"/>
    <w:rsid w:val="00E256E2"/>
    <w:rsid w:val="00E34273"/>
    <w:rsid w:val="00E60B2A"/>
    <w:rsid w:val="00F23036"/>
    <w:rsid w:val="00F704C7"/>
    <w:rsid w:val="00F743F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32713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32713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2019-02-06T01:17:00Z</cp:lastPrinted>
  <dcterms:created xsi:type="dcterms:W3CDTF">2019-02-07T06:48:00Z</dcterms:created>
  <dcterms:modified xsi:type="dcterms:W3CDTF">2019-02-07T06:48:00Z</dcterms:modified>
</cp:coreProperties>
</file>