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.15pt" o:ole="" fillcolor="window">
                  <v:imagedata r:id="rId7" o:title="" grayscale="t"/>
                </v:shape>
                <o:OLEObject Type="Embed" ProgID="Word.Picture.8" ShapeID="_x0000_i1025" DrawAspect="Content" ObjectID="_1611062639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E7D11" w:rsidRPr="000E7D11" w:rsidRDefault="000E7D11" w:rsidP="000E7D11">
      <w:pPr>
        <w:jc w:val="center"/>
        <w:rPr>
          <w:b/>
          <w:szCs w:val="28"/>
        </w:rPr>
      </w:pPr>
      <w:r w:rsidRPr="000E7D11">
        <w:rPr>
          <w:b/>
          <w:szCs w:val="28"/>
        </w:rPr>
        <w:t xml:space="preserve">О ВНЕСЕНИИ ИЗМЕНЕНИЙ В СТАТЬЮ 41 ЗАКОНА ПРИМОРСКОГО КРАЯ "О ЗДРАВООХРАНЕНИИ </w:t>
      </w:r>
    </w:p>
    <w:p w:rsidR="000E7D11" w:rsidRPr="000E7D11" w:rsidRDefault="000E7D11" w:rsidP="000E7D11">
      <w:pPr>
        <w:jc w:val="center"/>
        <w:rPr>
          <w:b/>
          <w:szCs w:val="28"/>
        </w:rPr>
      </w:pPr>
      <w:r w:rsidRPr="000E7D11">
        <w:rPr>
          <w:b/>
          <w:szCs w:val="28"/>
        </w:rPr>
        <w:t xml:space="preserve">В ПРИМОРСКОМ КРАЕ" </w:t>
      </w:r>
    </w:p>
    <w:p w:rsidR="000E7D11" w:rsidRPr="000E7D11" w:rsidRDefault="000E7D11" w:rsidP="000E7D11"/>
    <w:p w:rsidR="000E7D11" w:rsidRPr="000E7D11" w:rsidRDefault="000E7D11" w:rsidP="000E7D11">
      <w:pPr>
        <w:ind w:firstLine="720"/>
        <w:jc w:val="both"/>
      </w:pPr>
      <w:proofErr w:type="gramStart"/>
      <w:r w:rsidRPr="000E7D11">
        <w:t>Принят</w:t>
      </w:r>
      <w:proofErr w:type="gramEnd"/>
      <w:r w:rsidRPr="000E7D11">
        <w:t xml:space="preserve"> Законодательным Собранием Приморского края 30 января </w:t>
      </w:r>
      <w:r w:rsidRPr="000E7D11">
        <w:br/>
        <w:t>2019 года</w:t>
      </w:r>
    </w:p>
    <w:p w:rsidR="000E7D11" w:rsidRPr="000E7D11" w:rsidRDefault="000E7D11" w:rsidP="000E7D11">
      <w:pPr>
        <w:ind w:firstLine="709"/>
        <w:jc w:val="both"/>
        <w:rPr>
          <w:caps/>
          <w:snapToGrid w:val="0"/>
          <w:szCs w:val="28"/>
        </w:rPr>
      </w:pPr>
    </w:p>
    <w:p w:rsidR="000E7D11" w:rsidRPr="000E7D11" w:rsidRDefault="000E7D11" w:rsidP="000E7D11">
      <w:pPr>
        <w:ind w:firstLine="709"/>
        <w:jc w:val="both"/>
        <w:rPr>
          <w:caps/>
          <w:snapToGrid w:val="0"/>
          <w:szCs w:val="28"/>
        </w:rPr>
      </w:pPr>
      <w:r w:rsidRPr="000E7D11">
        <w:rPr>
          <w:caps/>
          <w:snapToGrid w:val="0"/>
          <w:szCs w:val="28"/>
        </w:rPr>
        <w:t>Статья 1.</w:t>
      </w:r>
    </w:p>
    <w:p w:rsidR="000E7D11" w:rsidRPr="000E7D11" w:rsidRDefault="000E7D11" w:rsidP="000E7D11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0E7D11">
        <w:rPr>
          <w:szCs w:val="28"/>
        </w:rPr>
        <w:t xml:space="preserve">Внести в статью 41 Закона Приморского края от 8 апреля 2011 года              № 750-КЗ "О здравоохранении в Приморском крае" (в редакции Закона Приморского края от 9 июля 2012 года </w:t>
      </w:r>
      <w:hyperlink r:id="rId9" w:history="1">
        <w:r w:rsidRPr="000E7D11">
          <w:rPr>
            <w:szCs w:val="28"/>
          </w:rPr>
          <w:t xml:space="preserve">№ 69-КЗ) </w:t>
        </w:r>
      </w:hyperlink>
      <w:r w:rsidRPr="000E7D11">
        <w:rPr>
          <w:szCs w:val="28"/>
        </w:rPr>
        <w:t>(</w:t>
      </w:r>
      <w:r w:rsidRPr="000E7D11">
        <w:rPr>
          <w:rFonts w:eastAsia="Calibri"/>
          <w:szCs w:val="28"/>
          <w:lang w:eastAsia="en-US"/>
        </w:rPr>
        <w:t xml:space="preserve">Ведомости Законодательного Собрания Приморского края, </w:t>
      </w:r>
      <w:r w:rsidRPr="000E7D11">
        <w:rPr>
          <w:szCs w:val="28"/>
        </w:rPr>
        <w:t>2012, № 19, стр. 80, № 31,             стр. 3, № 35, стр. 26; 2013, № 44, стр. 26, № 52, стр. 42, № 67, стр. 37;</w:t>
      </w:r>
      <w:proofErr w:type="gramEnd"/>
      <w:r w:rsidRPr="000E7D11">
        <w:rPr>
          <w:szCs w:val="28"/>
        </w:rPr>
        <w:t xml:space="preserve"> </w:t>
      </w:r>
      <w:proofErr w:type="gramStart"/>
      <w:r w:rsidRPr="000E7D11">
        <w:rPr>
          <w:szCs w:val="28"/>
        </w:rPr>
        <w:t xml:space="preserve">2014,               № 73, стр. 12, № 92, стр. 33, № 98, стр. 50; 2015, № 135, стр. 58; 2016, № 151, стр. 45, № 164, стр. 48, № 166, стр. 17, стр. 18, стр. 60, № 4, стр. 41; 2017, </w:t>
      </w:r>
      <w:r w:rsidR="008611E7">
        <w:rPr>
          <w:szCs w:val="28"/>
        </w:rPr>
        <w:br/>
      </w:r>
      <w:r w:rsidRPr="000E7D11">
        <w:rPr>
          <w:szCs w:val="28"/>
        </w:rPr>
        <w:t>№ 15, стр. 21, № 32, стр. 55, № 38, стр. 51; 2018, № 52, стр. 76, № 62, стр. 49,</w:t>
      </w:r>
      <w:proofErr w:type="gramEnd"/>
      <w:r w:rsidRPr="000E7D11">
        <w:rPr>
          <w:szCs w:val="28"/>
        </w:rPr>
        <w:t xml:space="preserve"> </w:t>
      </w:r>
      <w:proofErr w:type="gramStart"/>
      <w:r w:rsidRPr="000E7D11">
        <w:rPr>
          <w:szCs w:val="28"/>
        </w:rPr>
        <w:t xml:space="preserve">№ 66, стр. 54) следующие изменения: </w:t>
      </w:r>
      <w:proofErr w:type="gramEnd"/>
    </w:p>
    <w:p w:rsidR="000E7D11" w:rsidRPr="000E7D11" w:rsidRDefault="000E7D11" w:rsidP="000E7D1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E7D11">
        <w:rPr>
          <w:szCs w:val="28"/>
        </w:rPr>
        <w:t>в части 1:</w:t>
      </w:r>
    </w:p>
    <w:p w:rsidR="000E7D11" w:rsidRPr="000E7D11" w:rsidRDefault="000E7D11" w:rsidP="000E7D1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E7D11">
        <w:rPr>
          <w:szCs w:val="28"/>
        </w:rPr>
        <w:t>в пункте 2 слова "на основе" заменить словами "с учетом";</w:t>
      </w:r>
    </w:p>
    <w:p w:rsidR="000E7D11" w:rsidRPr="000E7D11" w:rsidRDefault="000E7D11" w:rsidP="000E7D1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E7D11">
        <w:rPr>
          <w:szCs w:val="28"/>
        </w:rPr>
        <w:t>дополнить пунктом 2</w:t>
      </w:r>
      <w:r w:rsidRPr="000E7D11">
        <w:rPr>
          <w:szCs w:val="28"/>
          <w:vertAlign w:val="superscript"/>
        </w:rPr>
        <w:t>1</w:t>
      </w:r>
      <w:r w:rsidRPr="000E7D11">
        <w:rPr>
          <w:szCs w:val="28"/>
        </w:rPr>
        <w:t xml:space="preserve"> следующего содержания:</w:t>
      </w:r>
    </w:p>
    <w:p w:rsidR="000E7D11" w:rsidRPr="000E7D11" w:rsidRDefault="000E7D11" w:rsidP="000E7D1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E7D11">
        <w:rPr>
          <w:szCs w:val="28"/>
        </w:rPr>
        <w:t>"2</w:t>
      </w:r>
      <w:r w:rsidRPr="000E7D11">
        <w:rPr>
          <w:szCs w:val="28"/>
          <w:vertAlign w:val="superscript"/>
        </w:rPr>
        <w:t>1</w:t>
      </w:r>
      <w:r w:rsidRPr="000E7D11">
        <w:rPr>
          <w:szCs w:val="28"/>
        </w:rPr>
        <w:t>)</w:t>
      </w:r>
      <w:r w:rsidRPr="000E7D11">
        <w:rPr>
          <w:spacing w:val="1"/>
          <w:szCs w:val="28"/>
        </w:rPr>
        <w:t>обеспечивать оказание медицинскими работниками медицинской</w:t>
      </w:r>
      <w:r w:rsidRPr="000E7D11">
        <w:rPr>
          <w:szCs w:val="28"/>
        </w:rPr>
        <w:t xml:space="preserve"> помощи на основе клинических рекомендаций, а также создавать условия, обеспечивающие соответствие оказываемой медицинской помощи критериям оценки качества медицинской помощи</w:t>
      </w:r>
      <w:proofErr w:type="gramStart"/>
      <w:r w:rsidRPr="000E7D11">
        <w:rPr>
          <w:szCs w:val="28"/>
        </w:rPr>
        <w:t>;"</w:t>
      </w:r>
      <w:proofErr w:type="gramEnd"/>
      <w:r w:rsidRPr="000E7D11">
        <w:rPr>
          <w:szCs w:val="28"/>
        </w:rPr>
        <w:t>.</w:t>
      </w:r>
    </w:p>
    <w:p w:rsidR="000E7D11" w:rsidRPr="000E7D11" w:rsidRDefault="000E7D11" w:rsidP="000E7D11">
      <w:pPr>
        <w:ind w:firstLine="709"/>
        <w:jc w:val="both"/>
        <w:rPr>
          <w:szCs w:val="28"/>
        </w:rPr>
      </w:pPr>
    </w:p>
    <w:p w:rsidR="000E7D11" w:rsidRPr="000E7D11" w:rsidRDefault="000E7D11" w:rsidP="000E7D11">
      <w:pPr>
        <w:ind w:firstLine="709"/>
        <w:jc w:val="both"/>
        <w:rPr>
          <w:szCs w:val="28"/>
        </w:rPr>
      </w:pPr>
      <w:r w:rsidRPr="000E7D11">
        <w:rPr>
          <w:szCs w:val="28"/>
        </w:rPr>
        <w:t>СТАТЬЯ 2.</w:t>
      </w:r>
    </w:p>
    <w:p w:rsidR="000E7D11" w:rsidRPr="000E7D11" w:rsidRDefault="000E7D11" w:rsidP="000E7D1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E7D11">
        <w:rPr>
          <w:szCs w:val="28"/>
        </w:rPr>
        <w:t>1.Настоящий Закон, за исключением абзацев четвертого и пятого                статьи 1 настоящего Закона, вступает в силу по истечении 10 дней со дня его официального опубликования.</w:t>
      </w:r>
    </w:p>
    <w:p w:rsidR="000E7D11" w:rsidRPr="000E7D11" w:rsidRDefault="000E7D11" w:rsidP="000E7D1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E7D11">
        <w:rPr>
          <w:szCs w:val="28"/>
        </w:rPr>
        <w:t>2.Абзацы четвертый и пятый статьи 1 настоящего Закона вступают                           в силу с 1 января 2022 года.</w:t>
      </w:r>
    </w:p>
    <w:p w:rsidR="000E7D11" w:rsidRPr="000E7D11" w:rsidRDefault="000E7D11" w:rsidP="000E7D11">
      <w:pPr>
        <w:ind w:firstLine="709"/>
        <w:jc w:val="both"/>
        <w:rPr>
          <w:szCs w:val="28"/>
        </w:rPr>
      </w:pPr>
    </w:p>
    <w:p w:rsidR="000E7D11" w:rsidRPr="000E7D11" w:rsidRDefault="000E7D11" w:rsidP="000E7D11">
      <w:pPr>
        <w:ind w:firstLine="696"/>
        <w:jc w:val="both"/>
        <w:rPr>
          <w:szCs w:val="28"/>
        </w:rPr>
      </w:pPr>
    </w:p>
    <w:p w:rsidR="000E7D11" w:rsidRPr="000E7D11" w:rsidRDefault="000E7D11" w:rsidP="000E7D11">
      <w:pPr>
        <w:ind w:firstLine="696"/>
        <w:jc w:val="both"/>
        <w:rPr>
          <w:szCs w:val="28"/>
        </w:rPr>
      </w:pPr>
    </w:p>
    <w:p w:rsidR="00141BED" w:rsidRPr="00141BED" w:rsidRDefault="00141BED" w:rsidP="00141BED">
      <w:pPr>
        <w:jc w:val="both"/>
        <w:rPr>
          <w:szCs w:val="28"/>
        </w:rPr>
      </w:pPr>
      <w:proofErr w:type="gramStart"/>
      <w:r w:rsidRPr="00141BED">
        <w:rPr>
          <w:szCs w:val="28"/>
        </w:rPr>
        <w:t>Исполняющая</w:t>
      </w:r>
      <w:proofErr w:type="gramEnd"/>
      <w:r w:rsidRPr="00141BED">
        <w:rPr>
          <w:szCs w:val="28"/>
        </w:rPr>
        <w:t xml:space="preserve"> обязанности </w:t>
      </w:r>
    </w:p>
    <w:p w:rsidR="00141BED" w:rsidRPr="00141BED" w:rsidRDefault="00141BED" w:rsidP="00141BED">
      <w:pPr>
        <w:jc w:val="both"/>
        <w:rPr>
          <w:szCs w:val="28"/>
        </w:rPr>
      </w:pPr>
      <w:r w:rsidRPr="00141BED">
        <w:rPr>
          <w:szCs w:val="28"/>
        </w:rPr>
        <w:t>Губернатора края                                                                              В.Г. Щербина</w:t>
      </w:r>
    </w:p>
    <w:p w:rsidR="000E7D11" w:rsidRPr="000E7D11" w:rsidRDefault="000E7D11" w:rsidP="000E7D11">
      <w:pPr>
        <w:jc w:val="both"/>
        <w:rPr>
          <w:szCs w:val="28"/>
        </w:rPr>
      </w:pPr>
    </w:p>
    <w:p w:rsidR="00C81BFF" w:rsidRDefault="00C81BFF" w:rsidP="00C81BFF">
      <w:bookmarkStart w:id="0" w:name="_GoBack"/>
      <w:r>
        <w:t>г. Владивосток</w:t>
      </w:r>
    </w:p>
    <w:p w:rsidR="00C81BFF" w:rsidRDefault="00C81BFF" w:rsidP="00C81BFF">
      <w:r>
        <w:t>7 февраля 2019 года</w:t>
      </w:r>
    </w:p>
    <w:p w:rsidR="000E7D11" w:rsidRPr="000E7D11" w:rsidRDefault="00C81BFF" w:rsidP="00C81BFF">
      <w:r>
        <w:t>№ 44</w:t>
      </w:r>
      <w:r>
        <w:t>1</w:t>
      </w:r>
      <w:r>
        <w:t>-КЗ</w:t>
      </w:r>
      <w:bookmarkEnd w:id="0"/>
    </w:p>
    <w:p w:rsidR="00BE0544" w:rsidRDefault="00BE0544" w:rsidP="00347DEE"/>
    <w:p w:rsidR="00141BED" w:rsidRDefault="00141BED" w:rsidP="00347DEE"/>
    <w:sectPr w:rsidR="00141BED">
      <w:headerReference w:type="default" r:id="rId10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0F90" w:rsidRDefault="00810F90">
      <w:r>
        <w:separator/>
      </w:r>
    </w:p>
  </w:endnote>
  <w:endnote w:type="continuationSeparator" w:id="0">
    <w:p w:rsidR="00810F90" w:rsidRDefault="00810F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0F90" w:rsidRDefault="00810F90">
      <w:r>
        <w:separator/>
      </w:r>
    </w:p>
  </w:footnote>
  <w:footnote w:type="continuationSeparator" w:id="0">
    <w:p w:rsidR="00810F90" w:rsidRDefault="00810F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E7D11"/>
    <w:rsid w:val="0003291F"/>
    <w:rsid w:val="00070CED"/>
    <w:rsid w:val="000E7D11"/>
    <w:rsid w:val="00141BED"/>
    <w:rsid w:val="002A4B06"/>
    <w:rsid w:val="00347DEE"/>
    <w:rsid w:val="00357555"/>
    <w:rsid w:val="00380EE1"/>
    <w:rsid w:val="003A180C"/>
    <w:rsid w:val="003B26E7"/>
    <w:rsid w:val="0047435B"/>
    <w:rsid w:val="005A2827"/>
    <w:rsid w:val="006E2ABA"/>
    <w:rsid w:val="00810F90"/>
    <w:rsid w:val="00832425"/>
    <w:rsid w:val="008611E7"/>
    <w:rsid w:val="00AB70F9"/>
    <w:rsid w:val="00AC31EC"/>
    <w:rsid w:val="00AF3517"/>
    <w:rsid w:val="00B14397"/>
    <w:rsid w:val="00B738EA"/>
    <w:rsid w:val="00BC0675"/>
    <w:rsid w:val="00BE0544"/>
    <w:rsid w:val="00C81BFF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0E7D1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0E7D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DB425F5B2C93280E616BB253291276B00870CAD05F9189698023D619E37C471D2A29DB20A76D83DABAA00v5I6X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2019-01-31T06:35:00Z</cp:lastPrinted>
  <dcterms:created xsi:type="dcterms:W3CDTF">2019-02-07T06:37:00Z</dcterms:created>
  <dcterms:modified xsi:type="dcterms:W3CDTF">2019-02-07T06:37:00Z</dcterms:modified>
</cp:coreProperties>
</file>