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213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93CD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93CD1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3CD1" w:rsidRPr="00893CD1">
              <w:rPr>
                <w:szCs w:val="28"/>
              </w:rPr>
              <w:t>1258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3CD1" w:rsidP="00D55F85">
            <w:pPr>
              <w:ind w:left="-108"/>
              <w:jc w:val="both"/>
            </w:pPr>
            <w:r w:rsidRPr="00893CD1">
              <w:t>О назначении на должности мировых  судей в Приморском крае</w:t>
            </w:r>
          </w:p>
          <w:p w:rsidR="000B3FB2" w:rsidRPr="00893CD1" w:rsidRDefault="000B3FB2">
            <w:pPr>
              <w:jc w:val="both"/>
            </w:pPr>
          </w:p>
        </w:tc>
      </w:tr>
    </w:tbl>
    <w:p w:rsidR="00893CD1" w:rsidRDefault="00893CD1" w:rsidP="00893CD1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893CD1" w:rsidRDefault="00893CD1" w:rsidP="00893CD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93CD1" w:rsidRDefault="00893CD1" w:rsidP="00893CD1">
      <w:r>
        <w:t>ПОСТАНОВЛЯЕТ:</w:t>
      </w:r>
    </w:p>
    <w:p w:rsidR="00893CD1" w:rsidRDefault="00893CD1" w:rsidP="00893CD1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93CD1" w:rsidRDefault="00893CD1" w:rsidP="00893CD1">
      <w:pPr>
        <w:ind w:firstLine="709"/>
        <w:jc w:val="both"/>
      </w:pPr>
      <w:r>
        <w:t>1.Назначить Русских Виолетту Владимировну на должность мирового судьи судебного участка № 99 Ленинского судебного района города Владивостока Приморского края на десятилетний срок полномочий.</w:t>
      </w:r>
    </w:p>
    <w:p w:rsidR="00893CD1" w:rsidRDefault="00893CD1" w:rsidP="00893CD1">
      <w:pPr>
        <w:ind w:firstLine="709"/>
        <w:jc w:val="both"/>
      </w:pPr>
    </w:p>
    <w:p w:rsidR="00893CD1" w:rsidRDefault="00893CD1" w:rsidP="00893CD1">
      <w:pPr>
        <w:ind w:firstLine="709"/>
        <w:jc w:val="both"/>
      </w:pPr>
      <w:r>
        <w:t>2.Назначить Бутенко Наталью Викторовну на должность мирового судьи судебного участка № 76 Михайловского судебного района Приморского края на десятилетний срок полномочий.</w:t>
      </w:r>
    </w:p>
    <w:p w:rsidR="00893CD1" w:rsidRDefault="00893CD1" w:rsidP="00893CD1">
      <w:pPr>
        <w:ind w:firstLine="709"/>
        <w:jc w:val="both"/>
      </w:pPr>
    </w:p>
    <w:p w:rsidR="00893CD1" w:rsidRDefault="00893CD1" w:rsidP="00893CD1">
      <w:pPr>
        <w:ind w:firstLine="709"/>
        <w:jc w:val="both"/>
      </w:pPr>
      <w:r>
        <w:t xml:space="preserve">3.Пункт 1 настоящего постановления вступает в силу с 1 апреля </w:t>
      </w:r>
      <w:r>
        <w:br/>
        <w:t>2019 года.</w:t>
      </w:r>
    </w:p>
    <w:p w:rsidR="00893CD1" w:rsidRDefault="00893CD1" w:rsidP="00893CD1">
      <w:pPr>
        <w:jc w:val="both"/>
      </w:pPr>
    </w:p>
    <w:p w:rsidR="00893CD1" w:rsidRDefault="00893CD1" w:rsidP="00893CD1">
      <w:pPr>
        <w:jc w:val="both"/>
      </w:pPr>
      <w:r>
        <w:tab/>
        <w:t xml:space="preserve">4.Пункт 2 настоящего постановления вступает в силу с 1 июня </w:t>
      </w:r>
      <w:r>
        <w:br/>
        <w:t>2019 года.</w:t>
      </w:r>
    </w:p>
    <w:p w:rsidR="00893CD1" w:rsidRDefault="00893CD1" w:rsidP="00893CD1">
      <w:pPr>
        <w:jc w:val="both"/>
      </w:pPr>
      <w:bookmarkStart w:id="0" w:name="_GoBack"/>
      <w:bookmarkEnd w:id="0"/>
    </w:p>
    <w:p w:rsidR="00893CD1" w:rsidRDefault="00893CD1" w:rsidP="00893CD1">
      <w:pPr>
        <w:jc w:val="both"/>
      </w:pPr>
    </w:p>
    <w:p w:rsidR="00893CD1" w:rsidRDefault="00893CD1" w:rsidP="00893CD1">
      <w:pPr>
        <w:jc w:val="both"/>
      </w:pPr>
    </w:p>
    <w:p w:rsidR="00893CD1" w:rsidRDefault="00893CD1" w:rsidP="00893CD1">
      <w:pPr>
        <w:jc w:val="both"/>
      </w:pPr>
      <w:r>
        <w:t>Председатель</w:t>
      </w:r>
    </w:p>
    <w:p w:rsidR="00893CD1" w:rsidRDefault="00893CD1" w:rsidP="00893CD1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893CD1" w:rsidRDefault="00893CD1" w:rsidP="00893CD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97A" w:rsidRDefault="00FA097A">
      <w:r>
        <w:separator/>
      </w:r>
    </w:p>
  </w:endnote>
  <w:endnote w:type="continuationSeparator" w:id="0">
    <w:p w:rsidR="00FA097A" w:rsidRDefault="00FA0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97A" w:rsidRDefault="00FA097A">
      <w:r>
        <w:separator/>
      </w:r>
    </w:p>
  </w:footnote>
  <w:footnote w:type="continuationSeparator" w:id="0">
    <w:p w:rsidR="00FA097A" w:rsidRDefault="00FA09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3CD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93CD1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A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93CD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2019-01-30T04:02:00Z</cp:lastPrinted>
  <dcterms:created xsi:type="dcterms:W3CDTF">2019-01-30T04:01:00Z</dcterms:created>
  <dcterms:modified xsi:type="dcterms:W3CDTF">2019-01-30T04:03:00Z</dcterms:modified>
</cp:coreProperties>
</file>