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0364492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5A3F56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A3F56">
              <w:rPr>
                <w:szCs w:val="28"/>
              </w:rPr>
              <w:t>30.01.2019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A3F56" w:rsidRPr="005A3F56">
              <w:rPr>
                <w:szCs w:val="28"/>
              </w:rPr>
              <w:t>1252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5A3F56" w:rsidRDefault="005A3F56" w:rsidP="005A3F56">
            <w:pPr>
              <w:ind w:left="-105"/>
              <w:jc w:val="both"/>
            </w:pPr>
            <w:proofErr w:type="gramStart"/>
            <w:r w:rsidRPr="005A3F56">
              <w:t xml:space="preserve">О Законе Приморского края                       </w:t>
            </w:r>
            <w:r w:rsidRPr="005A3F56">
              <w:rPr>
                <w:szCs w:val="28"/>
              </w:rPr>
              <w:t>"О внесении изменений в Закон Приморского края "Об охране объектов культурного наследия (памятников истории и культуры) народов Российской Федерации на территории Приморского края"</w:t>
            </w:r>
            <w:proofErr w:type="gramEnd"/>
          </w:p>
        </w:tc>
      </w:tr>
    </w:tbl>
    <w:p w:rsidR="000B3FB2" w:rsidRDefault="000B3FB2"/>
    <w:p w:rsidR="005A3F56" w:rsidRPr="005A3F56" w:rsidRDefault="005A3F56" w:rsidP="005A3F56">
      <w:pPr>
        <w:ind w:firstLine="720"/>
      </w:pPr>
      <w:r w:rsidRPr="005A3F56">
        <w:t xml:space="preserve">Законодательное Собрание Приморского края </w:t>
      </w:r>
    </w:p>
    <w:p w:rsidR="005A3F56" w:rsidRPr="005A3F56" w:rsidRDefault="005A3F56" w:rsidP="005A3F56"/>
    <w:p w:rsidR="005A3F56" w:rsidRPr="005A3F56" w:rsidRDefault="005A3F56" w:rsidP="005A3F56">
      <w:r w:rsidRPr="005A3F56">
        <w:t>ПОСТАНОВЛЯЕТ:</w:t>
      </w:r>
    </w:p>
    <w:p w:rsidR="005A3F56" w:rsidRPr="005A3F56" w:rsidRDefault="005A3F56" w:rsidP="005A3F56"/>
    <w:p w:rsidR="005A3F56" w:rsidRPr="005A3F56" w:rsidRDefault="005A3F56" w:rsidP="005A3F56">
      <w:pPr>
        <w:jc w:val="both"/>
        <w:rPr>
          <w:szCs w:val="28"/>
        </w:rPr>
      </w:pPr>
      <w:r w:rsidRPr="005A3F56">
        <w:tab/>
      </w:r>
      <w:proofErr w:type="gramStart"/>
      <w:r w:rsidRPr="005A3F56">
        <w:rPr>
          <w:szCs w:val="28"/>
        </w:rPr>
        <w:t>1.Принять Закон Приморского края "О внесении изменений в Закон Приморского края "Об охране объектов культурного наследия (памятников истории и культуры) народов Российской Федерации на территории Приморского края".</w:t>
      </w:r>
      <w:proofErr w:type="gramEnd"/>
    </w:p>
    <w:p w:rsidR="005A3F56" w:rsidRPr="005A3F56" w:rsidRDefault="005A3F56" w:rsidP="005A3F56">
      <w:pPr>
        <w:jc w:val="both"/>
        <w:rPr>
          <w:szCs w:val="28"/>
        </w:rPr>
      </w:pPr>
    </w:p>
    <w:p w:rsidR="005A3F56" w:rsidRPr="005A3F56" w:rsidRDefault="005A3F56" w:rsidP="005A3F56">
      <w:pPr>
        <w:ind w:firstLine="708"/>
        <w:jc w:val="both"/>
        <w:rPr>
          <w:szCs w:val="28"/>
        </w:rPr>
      </w:pPr>
      <w:r w:rsidRPr="005A3F56">
        <w:rPr>
          <w:szCs w:val="28"/>
        </w:rPr>
        <w:t>2.Направить указанный Закон Губернатору Приморского края для обнародования.</w:t>
      </w:r>
    </w:p>
    <w:p w:rsidR="005A3F56" w:rsidRPr="005A3F56" w:rsidRDefault="005A3F56" w:rsidP="005A3F56">
      <w:pPr>
        <w:ind w:firstLine="720"/>
        <w:jc w:val="both"/>
        <w:rPr>
          <w:szCs w:val="28"/>
        </w:rPr>
      </w:pPr>
    </w:p>
    <w:p w:rsidR="005A3F56" w:rsidRPr="005A3F56" w:rsidRDefault="005A3F56" w:rsidP="005A3F56">
      <w:pPr>
        <w:jc w:val="both"/>
        <w:rPr>
          <w:szCs w:val="28"/>
        </w:rPr>
      </w:pPr>
      <w:r w:rsidRPr="005A3F56">
        <w:rPr>
          <w:szCs w:val="28"/>
        </w:rPr>
        <w:tab/>
        <w:t>3.Настоящее постановление вступает в силу со дня его принятия.</w:t>
      </w:r>
    </w:p>
    <w:p w:rsidR="005A3F56" w:rsidRPr="005A3F56" w:rsidRDefault="005A3F56" w:rsidP="005A3F56">
      <w:pPr>
        <w:tabs>
          <w:tab w:val="left" w:pos="708"/>
          <w:tab w:val="center" w:pos="4153"/>
          <w:tab w:val="right" w:pos="8306"/>
        </w:tabs>
        <w:rPr>
          <w:szCs w:val="28"/>
        </w:rPr>
      </w:pPr>
    </w:p>
    <w:p w:rsidR="005A3F56" w:rsidRPr="005A3F56" w:rsidRDefault="005A3F56" w:rsidP="005A3F56">
      <w:pPr>
        <w:jc w:val="both"/>
      </w:pPr>
    </w:p>
    <w:p w:rsidR="005A3F56" w:rsidRPr="005A3F56" w:rsidRDefault="005A3F56" w:rsidP="005A3F56">
      <w:pPr>
        <w:jc w:val="both"/>
      </w:pPr>
      <w:bookmarkStart w:id="0" w:name="_GoBack"/>
      <w:bookmarkEnd w:id="0"/>
    </w:p>
    <w:p w:rsidR="005A3F56" w:rsidRPr="005A3F56" w:rsidRDefault="005A3F56" w:rsidP="005A3F56">
      <w:pPr>
        <w:jc w:val="both"/>
      </w:pPr>
      <w:r w:rsidRPr="005A3F56">
        <w:t xml:space="preserve">Председатель </w:t>
      </w:r>
    </w:p>
    <w:p w:rsidR="005A3F56" w:rsidRPr="005A3F56" w:rsidRDefault="005A3F56" w:rsidP="005A3F56">
      <w:pPr>
        <w:jc w:val="both"/>
      </w:pPr>
      <w:r w:rsidRPr="005A3F56">
        <w:t xml:space="preserve">Законодательного Собрания           </w:t>
      </w:r>
      <w:r w:rsidRPr="005A3F56">
        <w:tab/>
      </w:r>
      <w:r w:rsidRPr="005A3F56">
        <w:tab/>
      </w:r>
      <w:r w:rsidRPr="005A3F56">
        <w:tab/>
      </w:r>
      <w:r w:rsidRPr="005A3F56">
        <w:tab/>
        <w:t xml:space="preserve">                       А.И. Ролик</w:t>
      </w:r>
    </w:p>
    <w:p w:rsidR="005A3F56" w:rsidRPr="005A3F56" w:rsidRDefault="005A3F56" w:rsidP="005A3F56"/>
    <w:p w:rsidR="005A3F56" w:rsidRPr="005A3F56" w:rsidRDefault="005A3F56" w:rsidP="005A3F56">
      <w:r w:rsidRPr="005A3F56">
        <w:t xml:space="preserve">  </w:t>
      </w:r>
    </w:p>
    <w:p w:rsidR="005A3F56" w:rsidRPr="005A3F56" w:rsidRDefault="005A3F56" w:rsidP="005A3F56"/>
    <w:p w:rsidR="005A3F56" w:rsidRPr="005A3F56" w:rsidRDefault="005A3F56" w:rsidP="005A3F56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52E8" w:rsidRDefault="007752E8">
      <w:r>
        <w:separator/>
      </w:r>
    </w:p>
  </w:endnote>
  <w:endnote w:type="continuationSeparator" w:id="0">
    <w:p w:rsidR="007752E8" w:rsidRDefault="007752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52E8" w:rsidRDefault="007752E8">
      <w:r>
        <w:separator/>
      </w:r>
    </w:p>
  </w:footnote>
  <w:footnote w:type="continuationSeparator" w:id="0">
    <w:p w:rsidR="007752E8" w:rsidRDefault="007752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A3F56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3F56"/>
    <w:rsid w:val="005A6019"/>
    <w:rsid w:val="005E6130"/>
    <w:rsid w:val="00662565"/>
    <w:rsid w:val="00695A4A"/>
    <w:rsid w:val="006D45ED"/>
    <w:rsid w:val="006E650F"/>
    <w:rsid w:val="00726997"/>
    <w:rsid w:val="007752E8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2019-01-30T04:41:00Z</cp:lastPrinted>
  <dcterms:created xsi:type="dcterms:W3CDTF">2019-01-30T04:41:00Z</dcterms:created>
  <dcterms:modified xsi:type="dcterms:W3CDTF">2019-01-30T04:41:00Z</dcterms:modified>
</cp:coreProperties>
</file>