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0364408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1F3E38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F3E38">
              <w:rPr>
                <w:szCs w:val="28"/>
              </w:rPr>
              <w:t>30.01.2019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F3E38" w:rsidRPr="001F3E38">
              <w:rPr>
                <w:szCs w:val="28"/>
              </w:rPr>
              <w:t>1251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1F3E38" w:rsidRDefault="001F3E38" w:rsidP="001F3E38">
            <w:pPr>
              <w:ind w:left="-105"/>
              <w:jc w:val="both"/>
            </w:pPr>
            <w:proofErr w:type="gramStart"/>
            <w:r w:rsidRPr="001F3E38">
              <w:t xml:space="preserve">О проекте закона Приморского края </w:t>
            </w:r>
            <w:r w:rsidRPr="001F3E38">
              <w:rPr>
                <w:szCs w:val="28"/>
              </w:rPr>
              <w:t>"О внесении изменений в Закон Приморского края "Об охране объектов культурного наследия (памятников истории и культуры) народов Российской Федерации на территории При</w:t>
            </w:r>
            <w:r>
              <w:rPr>
                <w:szCs w:val="28"/>
              </w:rPr>
              <w:t>-</w:t>
            </w:r>
            <w:r w:rsidRPr="001F3E38">
              <w:rPr>
                <w:szCs w:val="28"/>
              </w:rPr>
              <w:t>морского края"</w:t>
            </w:r>
            <w:proofErr w:type="gramEnd"/>
          </w:p>
        </w:tc>
      </w:tr>
    </w:tbl>
    <w:p w:rsidR="000B3FB2" w:rsidRDefault="000B3FB2"/>
    <w:p w:rsidR="001F3E38" w:rsidRPr="001F3E38" w:rsidRDefault="001F3E38" w:rsidP="001F3E38">
      <w:pPr>
        <w:ind w:firstLine="720"/>
      </w:pPr>
      <w:r w:rsidRPr="001F3E38">
        <w:t xml:space="preserve">Законодательное Собрание Приморского края </w:t>
      </w:r>
    </w:p>
    <w:p w:rsidR="001F3E38" w:rsidRPr="001F3E38" w:rsidRDefault="001F3E38" w:rsidP="001F3E38"/>
    <w:p w:rsidR="001F3E38" w:rsidRPr="001F3E38" w:rsidRDefault="001F3E38" w:rsidP="001F3E38">
      <w:r w:rsidRPr="001F3E38">
        <w:t>ПОСТАНОВЛЯЕТ:</w:t>
      </w:r>
    </w:p>
    <w:p w:rsidR="001F3E38" w:rsidRPr="001F3E38" w:rsidRDefault="001F3E38" w:rsidP="001F3E38"/>
    <w:p w:rsidR="001F3E38" w:rsidRPr="001F3E38" w:rsidRDefault="001F3E38" w:rsidP="001F3E38">
      <w:pPr>
        <w:ind w:firstLine="709"/>
        <w:jc w:val="both"/>
        <w:rPr>
          <w:szCs w:val="28"/>
        </w:rPr>
      </w:pPr>
      <w:proofErr w:type="gramStart"/>
      <w:r w:rsidRPr="001F3E38">
        <w:t xml:space="preserve">1.Принять проект закона Приморского края </w:t>
      </w:r>
      <w:r w:rsidRPr="001F3E38">
        <w:rPr>
          <w:szCs w:val="28"/>
        </w:rPr>
        <w:t xml:space="preserve">"О внесении изменений в Закон Приморского края "Об охране объектов культурного наследия (памятников истории и культуры) народов Российской Федерации на территории Приморского края" </w:t>
      </w:r>
      <w:r w:rsidRPr="001F3E38">
        <w:rPr>
          <w:color w:val="000000"/>
          <w:spacing w:val="-5"/>
        </w:rPr>
        <w:t>в первом чтении</w:t>
      </w:r>
      <w:r w:rsidRPr="001F3E38">
        <w:t>.</w:t>
      </w:r>
      <w:proofErr w:type="gramEnd"/>
    </w:p>
    <w:p w:rsidR="001F3E38" w:rsidRPr="001F3E38" w:rsidRDefault="001F3E38" w:rsidP="001F3E38">
      <w:pPr>
        <w:jc w:val="both"/>
      </w:pPr>
    </w:p>
    <w:p w:rsidR="001F3E38" w:rsidRPr="001F3E38" w:rsidRDefault="001F3E38" w:rsidP="001F3E38">
      <w:pPr>
        <w:ind w:firstLine="720"/>
        <w:jc w:val="both"/>
      </w:pPr>
      <w:r w:rsidRPr="001F3E38">
        <w:t>2.Комитету Законодательного Собрания по социальной политике                     и защите прав граждан (</w:t>
      </w:r>
      <w:proofErr w:type="spellStart"/>
      <w:r w:rsidRPr="001F3E38">
        <w:t>Чемерис</w:t>
      </w:r>
      <w:proofErr w:type="spellEnd"/>
      <w:r w:rsidRPr="001F3E38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F3E38" w:rsidRPr="001F3E38" w:rsidRDefault="001F3E38" w:rsidP="001F3E38">
      <w:pPr>
        <w:jc w:val="both"/>
      </w:pPr>
    </w:p>
    <w:p w:rsidR="001F3E38" w:rsidRPr="001F3E38" w:rsidRDefault="001F3E38" w:rsidP="001F3E38">
      <w:pPr>
        <w:jc w:val="both"/>
      </w:pPr>
      <w:r w:rsidRPr="001F3E38">
        <w:tab/>
        <w:t>3.Настоящее постановление вступает в силу со дня его принятия.</w:t>
      </w:r>
    </w:p>
    <w:p w:rsidR="001F3E38" w:rsidRPr="001F3E38" w:rsidRDefault="001F3E38" w:rsidP="001F3E38">
      <w:pPr>
        <w:jc w:val="both"/>
      </w:pPr>
      <w:bookmarkStart w:id="0" w:name="_GoBack"/>
      <w:bookmarkEnd w:id="0"/>
    </w:p>
    <w:p w:rsidR="001F3E38" w:rsidRPr="001F3E38" w:rsidRDefault="001F3E38" w:rsidP="001F3E38">
      <w:pPr>
        <w:jc w:val="both"/>
      </w:pPr>
    </w:p>
    <w:p w:rsidR="001F3E38" w:rsidRPr="001F3E38" w:rsidRDefault="001F3E38" w:rsidP="001F3E38">
      <w:pPr>
        <w:jc w:val="both"/>
      </w:pPr>
    </w:p>
    <w:p w:rsidR="001F3E38" w:rsidRPr="001F3E38" w:rsidRDefault="001F3E38" w:rsidP="001F3E38">
      <w:pPr>
        <w:jc w:val="both"/>
      </w:pPr>
      <w:r w:rsidRPr="001F3E38">
        <w:t xml:space="preserve">Председатель </w:t>
      </w:r>
    </w:p>
    <w:p w:rsidR="001F3E38" w:rsidRPr="001F3E38" w:rsidRDefault="001F3E38" w:rsidP="001F3E38">
      <w:pPr>
        <w:jc w:val="both"/>
      </w:pPr>
      <w:r w:rsidRPr="001F3E38">
        <w:t xml:space="preserve">Законодательного Собрания           </w:t>
      </w:r>
      <w:r w:rsidRPr="001F3E38">
        <w:tab/>
      </w:r>
      <w:r w:rsidRPr="001F3E38">
        <w:tab/>
      </w:r>
      <w:r w:rsidRPr="001F3E38">
        <w:tab/>
      </w:r>
      <w:r w:rsidRPr="001F3E38">
        <w:tab/>
        <w:t xml:space="preserve">                    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7BE1" w:rsidRDefault="00977BE1">
      <w:r>
        <w:separator/>
      </w:r>
    </w:p>
  </w:endnote>
  <w:endnote w:type="continuationSeparator" w:id="0">
    <w:p w:rsidR="00977BE1" w:rsidRDefault="00977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7BE1" w:rsidRDefault="00977BE1">
      <w:r>
        <w:separator/>
      </w:r>
    </w:p>
  </w:footnote>
  <w:footnote w:type="continuationSeparator" w:id="0">
    <w:p w:rsidR="00977BE1" w:rsidRDefault="00977B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3E38"/>
    <w:rsid w:val="00057575"/>
    <w:rsid w:val="000B3FB2"/>
    <w:rsid w:val="000D628E"/>
    <w:rsid w:val="000E5228"/>
    <w:rsid w:val="00123119"/>
    <w:rsid w:val="001319DB"/>
    <w:rsid w:val="00155F7F"/>
    <w:rsid w:val="001E1686"/>
    <w:rsid w:val="001F3E38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77BE1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2019-01-30T04:40:00Z</cp:lastPrinted>
  <dcterms:created xsi:type="dcterms:W3CDTF">2019-01-30T04:39:00Z</dcterms:created>
  <dcterms:modified xsi:type="dcterms:W3CDTF">2019-01-30T04:40:00Z</dcterms:modified>
</cp:coreProperties>
</file>